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7B32CD" w14:textId="77777777" w:rsidR="00D665F5" w:rsidRPr="007E24A2" w:rsidRDefault="00F92CC0" w:rsidP="00D665F5">
      <w:pPr>
        <w:spacing w:after="240"/>
        <w:jc w:val="right"/>
        <w:rPr>
          <w:sz w:val="24"/>
          <w:szCs w:val="24"/>
        </w:rPr>
      </w:pPr>
      <w:r w:rsidRPr="00F92CC0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F92CC0">
        <w:rPr>
          <w:sz w:val="24"/>
          <w:szCs w:val="24"/>
        </w:rPr>
        <w:t>2024-08-16</w:t>
      </w:r>
    </w:p>
    <w:p w14:paraId="7658A65B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41F2E0A1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DA045CD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8A27DA0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CBA26C8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C6EC7B0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EF5653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8CF6826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F92CC0" w:rsidRPr="00F92CC0">
        <w:rPr>
          <w:b/>
          <w:sz w:val="24"/>
          <w:szCs w:val="24"/>
        </w:rPr>
        <w:t>ZP/32/2024</w:t>
      </w:r>
      <w:r w:rsidR="00A80738" w:rsidRPr="007E24A2">
        <w:rPr>
          <w:sz w:val="24"/>
          <w:szCs w:val="24"/>
        </w:rPr>
        <w:tab/>
        <w:t xml:space="preserve"> </w:t>
      </w:r>
    </w:p>
    <w:p w14:paraId="57DB43E8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C90DC6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222D62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33FB3E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683A4FEA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018AE69" w14:textId="77777777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F92CC0" w:rsidRPr="00F92CC0">
        <w:rPr>
          <w:sz w:val="24"/>
          <w:szCs w:val="24"/>
        </w:rPr>
        <w:t>przetarg nieograniczony</w:t>
      </w:r>
      <w:r w:rsidRPr="007E24A2">
        <w:rPr>
          <w:sz w:val="24"/>
          <w:szCs w:val="24"/>
        </w:rPr>
        <w:t xml:space="preserve"> na: </w:t>
      </w:r>
    </w:p>
    <w:p w14:paraId="6DE7A2EC" w14:textId="21FFD935" w:rsidR="00A80738" w:rsidRPr="007E24A2" w:rsidRDefault="00F92CC0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F92CC0">
        <w:rPr>
          <w:b/>
          <w:szCs w:val="24"/>
        </w:rPr>
        <w:t xml:space="preserve">Kompleksowa usługa prania bielizny szpitalnej z transportem wraz z najmem pościeli </w:t>
      </w:r>
      <w:r w:rsidR="00740C1B">
        <w:rPr>
          <w:b/>
          <w:szCs w:val="24"/>
        </w:rPr>
        <w:br/>
      </w:r>
      <w:r w:rsidRPr="00F92CC0">
        <w:rPr>
          <w:b/>
          <w:szCs w:val="24"/>
        </w:rPr>
        <w:t xml:space="preserve">i bielizny szpitalnej (poszwa, poszewka, prześcieradło, podkład, kołdra, poduszka, pokrowiec zmywalny na poduszkę) oznaczonej </w:t>
      </w:r>
      <w:proofErr w:type="spellStart"/>
      <w:r w:rsidRPr="00F92CC0">
        <w:rPr>
          <w:b/>
          <w:szCs w:val="24"/>
        </w:rPr>
        <w:t>tagiem</w:t>
      </w:r>
      <w:proofErr w:type="spellEnd"/>
      <w:r w:rsidRPr="00F92CC0">
        <w:rPr>
          <w:b/>
          <w:szCs w:val="24"/>
        </w:rPr>
        <w:t xml:space="preserve"> (chipem) działającym </w:t>
      </w:r>
      <w:r w:rsidR="00740C1B">
        <w:rPr>
          <w:b/>
          <w:szCs w:val="24"/>
        </w:rPr>
        <w:br/>
      </w:r>
      <w:r w:rsidRPr="00F92CC0">
        <w:rPr>
          <w:b/>
          <w:szCs w:val="24"/>
        </w:rPr>
        <w:t>w technologii UHF RFID</w:t>
      </w:r>
    </w:p>
    <w:p w14:paraId="6A621B16" w14:textId="00E97114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50B615CD" w14:textId="00F7A1C9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F92CC0" w:rsidRPr="00740C1B">
        <w:rPr>
          <w:b/>
          <w:bCs/>
          <w:sz w:val="24"/>
          <w:szCs w:val="24"/>
        </w:rPr>
        <w:t>16/08/2024</w:t>
      </w:r>
      <w:r w:rsidR="00740C1B" w:rsidRPr="00740C1B">
        <w:rPr>
          <w:b/>
          <w:bCs/>
          <w:sz w:val="24"/>
          <w:szCs w:val="24"/>
        </w:rPr>
        <w:t xml:space="preserve"> r.</w:t>
      </w:r>
      <w:r w:rsidR="00FF4AB1" w:rsidRPr="007E24A2">
        <w:rPr>
          <w:sz w:val="24"/>
          <w:szCs w:val="24"/>
        </w:rPr>
        <w:t xml:space="preserve"> o godz. </w:t>
      </w:r>
      <w:r w:rsidR="00F92CC0" w:rsidRPr="00740C1B">
        <w:rPr>
          <w:b/>
          <w:bCs/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1BF7EDD3" w14:textId="77777777" w:rsidTr="003F57CD">
        <w:tc>
          <w:tcPr>
            <w:tcW w:w="993" w:type="dxa"/>
            <w:shd w:val="clear" w:color="auto" w:fill="auto"/>
            <w:vAlign w:val="center"/>
          </w:tcPr>
          <w:p w14:paraId="746F2825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7640900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BA450E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F92CC0" w:rsidRPr="007E24A2" w14:paraId="7B738CD2" w14:textId="77777777" w:rsidTr="00C36F6D">
        <w:tc>
          <w:tcPr>
            <w:tcW w:w="993" w:type="dxa"/>
            <w:shd w:val="clear" w:color="auto" w:fill="auto"/>
            <w:vAlign w:val="center"/>
          </w:tcPr>
          <w:p w14:paraId="116B72EC" w14:textId="77777777" w:rsidR="00F92CC0" w:rsidRPr="007E24A2" w:rsidRDefault="00F92CC0" w:rsidP="00C36F6D">
            <w:pPr>
              <w:spacing w:before="80" w:after="80"/>
              <w:jc w:val="center"/>
            </w:pPr>
            <w:r w:rsidRPr="00F92CC0">
              <w:t>1</w:t>
            </w:r>
          </w:p>
        </w:tc>
        <w:tc>
          <w:tcPr>
            <w:tcW w:w="5244" w:type="dxa"/>
            <w:shd w:val="clear" w:color="auto" w:fill="auto"/>
          </w:tcPr>
          <w:p w14:paraId="62249535" w14:textId="77777777" w:rsidR="00F92CC0" w:rsidRPr="007E24A2" w:rsidRDefault="00F92CC0" w:rsidP="00C36F6D">
            <w:pPr>
              <w:spacing w:before="80"/>
            </w:pPr>
            <w:proofErr w:type="spellStart"/>
            <w:r w:rsidRPr="00F92CC0">
              <w:t>Praxima</w:t>
            </w:r>
            <w:proofErr w:type="spellEnd"/>
            <w:r w:rsidRPr="00F92CC0">
              <w:t xml:space="preserve"> </w:t>
            </w:r>
            <w:proofErr w:type="spellStart"/>
            <w:r w:rsidRPr="00F92CC0">
              <w:t>Krakpol</w:t>
            </w:r>
            <w:proofErr w:type="spellEnd"/>
            <w:r w:rsidRPr="00F92CC0">
              <w:t xml:space="preserve"> Sp. z o. o.</w:t>
            </w:r>
          </w:p>
          <w:p w14:paraId="307D0B6A" w14:textId="77777777" w:rsidR="00F92CC0" w:rsidRPr="007E24A2" w:rsidRDefault="00F92CC0" w:rsidP="00C36F6D">
            <w:r w:rsidRPr="00F92CC0">
              <w:t>ul. Dworcowa</w:t>
            </w:r>
            <w:r w:rsidRPr="007E24A2">
              <w:t xml:space="preserve"> </w:t>
            </w:r>
            <w:r w:rsidRPr="00F92CC0">
              <w:t>2</w:t>
            </w:r>
            <w:r w:rsidRPr="007E24A2">
              <w:t xml:space="preserve"> </w:t>
            </w:r>
          </w:p>
          <w:p w14:paraId="482BB055" w14:textId="77777777" w:rsidR="00F92CC0" w:rsidRPr="007E24A2" w:rsidRDefault="00F92CC0" w:rsidP="00C36F6D">
            <w:pPr>
              <w:spacing w:after="80"/>
              <w:jc w:val="both"/>
            </w:pPr>
            <w:r w:rsidRPr="00F92CC0">
              <w:t>32-540</w:t>
            </w:r>
            <w:r w:rsidRPr="007E24A2">
              <w:t xml:space="preserve"> </w:t>
            </w:r>
            <w:r w:rsidRPr="00F92CC0">
              <w:t>Trzebinia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188A04" w14:textId="77777777" w:rsidR="00F92CC0" w:rsidRPr="007E24A2" w:rsidRDefault="00F92CC0" w:rsidP="00C36F6D">
            <w:pPr>
              <w:spacing w:before="80" w:after="80"/>
              <w:jc w:val="center"/>
            </w:pPr>
            <w:r w:rsidRPr="00F92CC0">
              <w:t>1 398 523.22 zł</w:t>
            </w:r>
          </w:p>
        </w:tc>
      </w:tr>
    </w:tbl>
    <w:p w14:paraId="1AEE5E89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45AD6631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28363706" w14:textId="77777777" w:rsidR="00C236D3" w:rsidRPr="007E24A2" w:rsidRDefault="00C236D3" w:rsidP="00173B20">
      <w:pPr>
        <w:jc w:val="right"/>
      </w:pPr>
    </w:p>
    <w:sectPr w:rsidR="00C236D3" w:rsidRPr="007E24A2" w:rsidSect="007E24A2">
      <w:footerReference w:type="even" r:id="rId6"/>
      <w:footerReference w:type="default" r:id="rId7"/>
      <w:footerReference w:type="first" r:id="rId8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114A8D" w14:textId="77777777" w:rsidR="00724E47" w:rsidRDefault="00724E47">
      <w:r>
        <w:separator/>
      </w:r>
    </w:p>
  </w:endnote>
  <w:endnote w:type="continuationSeparator" w:id="0">
    <w:p w14:paraId="11F4D16A" w14:textId="77777777" w:rsidR="00724E47" w:rsidRDefault="00724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8AF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FE892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69272" w14:textId="3F2B8AF6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D57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E8BB29" w14:textId="77777777" w:rsidR="009F189D" w:rsidRDefault="009F189D">
    <w:pPr>
      <w:pStyle w:val="Stopka"/>
      <w:tabs>
        <w:tab w:val="clear" w:pos="4536"/>
      </w:tabs>
      <w:jc w:val="center"/>
    </w:pPr>
  </w:p>
  <w:p w14:paraId="5260DE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003D48" w14:textId="77777777" w:rsidR="00724E47" w:rsidRDefault="00724E47">
      <w:r>
        <w:separator/>
      </w:r>
    </w:p>
  </w:footnote>
  <w:footnote w:type="continuationSeparator" w:id="0">
    <w:p w14:paraId="1AF6ED7A" w14:textId="77777777" w:rsidR="00724E47" w:rsidRDefault="00724E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4E4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83D83"/>
    <w:rsid w:val="0069085C"/>
    <w:rsid w:val="00724E47"/>
    <w:rsid w:val="00740C1B"/>
    <w:rsid w:val="007E24A2"/>
    <w:rsid w:val="007E71C6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EB3666"/>
    <w:rsid w:val="00F44906"/>
    <w:rsid w:val="00F92CC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E1F53"/>
  <w15:chartTrackingRefBased/>
  <w15:docId w15:val="{B5375E82-080C-426F-BB20-551D13490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2024-08-16T10:17:00Z</cp:lastPrinted>
  <dcterms:created xsi:type="dcterms:W3CDTF">2024-08-16T10:14:00Z</dcterms:created>
  <dcterms:modified xsi:type="dcterms:W3CDTF">2024-08-16T10:17:00Z</dcterms:modified>
</cp:coreProperties>
</file>