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E89257" w14:textId="77777777" w:rsidR="003E6519" w:rsidRPr="008D5B2F" w:rsidRDefault="00280DE6" w:rsidP="003E6519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8D5B2F">
        <w:rPr>
          <w:rFonts w:ascii="Arial Narrow" w:hAnsi="Arial Narrow" w:cs="Arial"/>
          <w:sz w:val="24"/>
          <w:szCs w:val="24"/>
        </w:rPr>
        <w:t>Bydgoszcz</w:t>
      </w:r>
      <w:r w:rsidR="003E6519" w:rsidRPr="008D5B2F">
        <w:rPr>
          <w:rFonts w:ascii="Arial Narrow" w:hAnsi="Arial Narrow" w:cs="Arial"/>
          <w:sz w:val="24"/>
          <w:szCs w:val="24"/>
        </w:rPr>
        <w:t xml:space="preserve"> dnia: </w:t>
      </w:r>
      <w:r w:rsidRPr="008D5B2F">
        <w:rPr>
          <w:rFonts w:ascii="Arial Narrow" w:hAnsi="Arial Narrow" w:cs="Arial"/>
          <w:sz w:val="24"/>
          <w:szCs w:val="24"/>
        </w:rPr>
        <w:t>2024-08-19</w:t>
      </w:r>
    </w:p>
    <w:p w14:paraId="2842FFCE" w14:textId="77777777" w:rsidR="003E6519" w:rsidRPr="008D5B2F" w:rsidRDefault="00280DE6" w:rsidP="003E6519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8D5B2F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2D5C4067" w14:textId="77777777" w:rsidR="003E6519" w:rsidRPr="008D5B2F" w:rsidRDefault="00280DE6" w:rsidP="003E6519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8D5B2F">
        <w:rPr>
          <w:rFonts w:ascii="Arial Narrow" w:hAnsi="Arial Narrow" w:cs="Arial"/>
          <w:sz w:val="24"/>
          <w:szCs w:val="24"/>
        </w:rPr>
        <w:t>Powstańców Warszawy</w:t>
      </w:r>
      <w:r w:rsidR="003E6519" w:rsidRPr="008D5B2F">
        <w:rPr>
          <w:rFonts w:ascii="Arial Narrow" w:hAnsi="Arial Narrow" w:cs="Arial"/>
          <w:sz w:val="24"/>
          <w:szCs w:val="24"/>
        </w:rPr>
        <w:t xml:space="preserve"> </w:t>
      </w:r>
      <w:r w:rsidRPr="008D5B2F">
        <w:rPr>
          <w:rFonts w:ascii="Arial Narrow" w:hAnsi="Arial Narrow" w:cs="Arial"/>
          <w:sz w:val="24"/>
          <w:szCs w:val="24"/>
        </w:rPr>
        <w:t>5</w:t>
      </w:r>
    </w:p>
    <w:p w14:paraId="471F7C98" w14:textId="77777777" w:rsidR="003E6519" w:rsidRPr="008D5B2F" w:rsidRDefault="00280DE6" w:rsidP="003E6519">
      <w:pPr>
        <w:rPr>
          <w:rFonts w:ascii="Arial Narrow" w:hAnsi="Arial Narrow" w:cs="Arial"/>
          <w:sz w:val="24"/>
          <w:szCs w:val="24"/>
        </w:rPr>
      </w:pPr>
      <w:r w:rsidRPr="008D5B2F">
        <w:rPr>
          <w:rFonts w:ascii="Arial Narrow" w:hAnsi="Arial Narrow" w:cs="Arial"/>
          <w:sz w:val="24"/>
          <w:szCs w:val="24"/>
        </w:rPr>
        <w:t>85-681</w:t>
      </w:r>
      <w:r w:rsidR="003E6519" w:rsidRPr="008D5B2F">
        <w:rPr>
          <w:rFonts w:ascii="Arial Narrow" w:hAnsi="Arial Narrow" w:cs="Arial"/>
          <w:sz w:val="24"/>
          <w:szCs w:val="24"/>
        </w:rPr>
        <w:t xml:space="preserve"> </w:t>
      </w:r>
      <w:r w:rsidRPr="008D5B2F">
        <w:rPr>
          <w:rFonts w:ascii="Arial Narrow" w:hAnsi="Arial Narrow" w:cs="Arial"/>
          <w:sz w:val="24"/>
          <w:szCs w:val="24"/>
        </w:rPr>
        <w:t>Bydgoszcz</w:t>
      </w:r>
    </w:p>
    <w:p w14:paraId="1DFBB082" w14:textId="77777777" w:rsidR="003E6519" w:rsidRPr="008D5B2F" w:rsidRDefault="003E6519" w:rsidP="003E6519">
      <w:pPr>
        <w:jc w:val="both"/>
        <w:rPr>
          <w:rFonts w:ascii="Arial Narrow" w:hAnsi="Arial Narrow" w:cs="Arial"/>
          <w:bCs/>
          <w:sz w:val="18"/>
          <w:szCs w:val="18"/>
        </w:rPr>
      </w:pPr>
      <w:r w:rsidRPr="008D5B2F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5BAF242C" w14:textId="77777777" w:rsidR="003E6519" w:rsidRPr="008D5B2F" w:rsidRDefault="003E6519" w:rsidP="003E6519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8D5B2F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8D5B2F" w14:paraId="1FB453EC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90B879F" w14:textId="77777777" w:rsidR="003E6519" w:rsidRPr="008D5B2F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8D5B2F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7A5EBE38" w14:textId="77777777" w:rsidR="003E6519" w:rsidRPr="008D5B2F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8D5B2F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40435A9" w14:textId="77777777" w:rsidR="003E6519" w:rsidRPr="008D5B2F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8D5B2F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108B85B0" w14:textId="77777777" w:rsidR="003E6519" w:rsidRPr="008D5B2F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8D5B2F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8D5B2F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8D5B2F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8D5B2F" w14:paraId="4AC7523D" w14:textId="77777777" w:rsidTr="001A0FA2">
        <w:tc>
          <w:tcPr>
            <w:tcW w:w="2269" w:type="dxa"/>
            <w:shd w:val="clear" w:color="auto" w:fill="auto"/>
          </w:tcPr>
          <w:p w14:paraId="53947CFD" w14:textId="77777777" w:rsidR="003E6519" w:rsidRPr="008D5B2F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28BDDC4" w14:textId="77777777" w:rsidR="003E6519" w:rsidRPr="008D5B2F" w:rsidRDefault="00280DE6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bCs/>
                <w:sz w:val="24"/>
                <w:szCs w:val="24"/>
              </w:rPr>
              <w:t>Dostawy sukcesywne materiałów eksploatacyjnych do aparatury medycznej na okres 24 miesięcy</w:t>
            </w:r>
            <w:r w:rsidR="003E6519" w:rsidRPr="008D5B2F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280DE6" w:rsidRPr="008D5B2F" w14:paraId="27FEF4C0" w14:textId="77777777" w:rsidTr="003C5F54">
        <w:tc>
          <w:tcPr>
            <w:tcW w:w="2269" w:type="dxa"/>
            <w:shd w:val="clear" w:color="auto" w:fill="auto"/>
          </w:tcPr>
          <w:p w14:paraId="5BAAC42E" w14:textId="77777777" w:rsidR="00280DE6" w:rsidRPr="008D5B2F" w:rsidRDefault="00280DE6" w:rsidP="003C5F5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34F745" w14:textId="77777777" w:rsidR="00280DE6" w:rsidRPr="008D5B2F" w:rsidRDefault="00280DE6" w:rsidP="003C5F5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bCs/>
                <w:sz w:val="24"/>
                <w:szCs w:val="24"/>
              </w:rPr>
              <w:t>98/2024</w:t>
            </w:r>
          </w:p>
        </w:tc>
      </w:tr>
    </w:tbl>
    <w:p w14:paraId="7B0025B0" w14:textId="77777777" w:rsidR="00890B92" w:rsidRPr="008D5B2F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D5B2F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8D5B2F">
        <w:rPr>
          <w:rFonts w:ascii="Arial Narrow" w:hAnsi="Arial Narrow" w:cs="Arial"/>
          <w:sz w:val="24"/>
          <w:szCs w:val="24"/>
        </w:rPr>
        <w:t>22</w:t>
      </w:r>
      <w:r w:rsidR="0049054E" w:rsidRPr="008D5B2F">
        <w:rPr>
          <w:rFonts w:ascii="Arial Narrow" w:hAnsi="Arial Narrow" w:cs="Arial"/>
          <w:sz w:val="24"/>
          <w:szCs w:val="24"/>
        </w:rPr>
        <w:t>2</w:t>
      </w:r>
      <w:r w:rsidRPr="008D5B2F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8D5B2F">
        <w:rPr>
          <w:rFonts w:ascii="Arial Narrow" w:hAnsi="Arial Narrow" w:cs="Arial"/>
          <w:sz w:val="24"/>
          <w:szCs w:val="24"/>
        </w:rPr>
        <w:t>4</w:t>
      </w:r>
      <w:r w:rsidRPr="008D5B2F">
        <w:rPr>
          <w:rFonts w:ascii="Arial Narrow" w:hAnsi="Arial Narrow" w:cs="Arial"/>
          <w:sz w:val="24"/>
          <w:szCs w:val="24"/>
        </w:rPr>
        <w:t xml:space="preserve"> </w:t>
      </w:r>
      <w:r w:rsidR="00890B92" w:rsidRPr="008D5B2F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8D5B2F">
        <w:rPr>
          <w:rFonts w:ascii="Arial Narrow" w:hAnsi="Arial Narrow" w:cs="Arial"/>
          <w:sz w:val="24"/>
          <w:szCs w:val="24"/>
        </w:rPr>
        <w:t xml:space="preserve"> </w:t>
      </w:r>
      <w:r w:rsidR="00280DE6" w:rsidRPr="008D5B2F">
        <w:rPr>
          <w:rFonts w:ascii="Arial Narrow" w:hAnsi="Arial Narrow" w:cs="Arial"/>
          <w:sz w:val="24"/>
          <w:szCs w:val="24"/>
        </w:rPr>
        <w:t>(t.j. Dz. U. z 2023r. poz. 1605)</w:t>
      </w:r>
      <w:r w:rsidR="00490DC0" w:rsidRPr="008D5B2F">
        <w:rPr>
          <w:rFonts w:ascii="Arial Narrow" w:hAnsi="Arial Narrow" w:cs="Arial"/>
          <w:sz w:val="24"/>
          <w:szCs w:val="24"/>
        </w:rPr>
        <w:t xml:space="preserve"> </w:t>
      </w:r>
      <w:r w:rsidR="00890B92" w:rsidRPr="008D5B2F">
        <w:rPr>
          <w:rFonts w:ascii="Arial Narrow" w:hAnsi="Arial Narrow" w:cs="Arial"/>
          <w:sz w:val="24"/>
          <w:szCs w:val="24"/>
        </w:rPr>
        <w:t>informuje, że kwota, jaką zamierza przeznaczyć na sfinansowanie zamówienia wynosi</w:t>
      </w:r>
      <w:r w:rsidR="00510EC8" w:rsidRPr="008D5B2F">
        <w:rPr>
          <w:rFonts w:ascii="Arial Narrow" w:hAnsi="Arial Narrow" w:cs="Arial"/>
          <w:sz w:val="24"/>
          <w:szCs w:val="24"/>
        </w:rPr>
        <w:t xml:space="preserve"> dla</w:t>
      </w:r>
      <w:r w:rsidR="00890B92" w:rsidRPr="008D5B2F">
        <w:rPr>
          <w:rFonts w:ascii="Arial Narrow" w:hAnsi="Arial Narrow" w:cs="Arial"/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80DE6" w:rsidRPr="008D5B2F" w14:paraId="1BDA0F23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FB2DD21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1 zamówienia w wysokości 72 695.46 zł brutto;</w:t>
            </w:r>
          </w:p>
        </w:tc>
      </w:tr>
      <w:tr w:rsidR="00280DE6" w:rsidRPr="008D5B2F" w14:paraId="26B3FBA3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7836485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2 zamówienia w wysokości 6 026.40 zł brutto;</w:t>
            </w:r>
          </w:p>
        </w:tc>
      </w:tr>
      <w:tr w:rsidR="00280DE6" w:rsidRPr="008D5B2F" w14:paraId="0880ABBC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61C97454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3 zamówienia w wysokości 4 428.00 zł brutto;</w:t>
            </w:r>
          </w:p>
        </w:tc>
      </w:tr>
      <w:tr w:rsidR="00280DE6" w:rsidRPr="008D5B2F" w14:paraId="4D064536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4B491061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4 zamówienia w wysokości 7 773.60 zł brutto;</w:t>
            </w:r>
          </w:p>
        </w:tc>
      </w:tr>
      <w:tr w:rsidR="00280DE6" w:rsidRPr="008D5B2F" w14:paraId="21E4851F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0499F8A5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5 zamówienia w wysokości 10 824.00 zł brutto;</w:t>
            </w:r>
          </w:p>
        </w:tc>
      </w:tr>
      <w:tr w:rsidR="00280DE6" w:rsidRPr="008D5B2F" w14:paraId="117CA553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56D3AC0F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6 zamówienia w wysokości 3 888.00 zł brutto;</w:t>
            </w:r>
          </w:p>
        </w:tc>
      </w:tr>
      <w:tr w:rsidR="00280DE6" w:rsidRPr="008D5B2F" w14:paraId="0DEFEA95" w14:textId="77777777" w:rsidTr="003C5F5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75DF2DE0" w14:textId="77777777" w:rsidR="00280DE6" w:rsidRPr="008D5B2F" w:rsidRDefault="00280DE6" w:rsidP="003C5F54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4"/>
                <w:szCs w:val="24"/>
              </w:rPr>
            </w:pPr>
            <w:r w:rsidRPr="008D5B2F">
              <w:rPr>
                <w:rFonts w:ascii="Arial Narrow" w:hAnsi="Arial Narrow" w:cs="Arial"/>
                <w:sz w:val="24"/>
                <w:szCs w:val="24"/>
              </w:rPr>
              <w:t>części 7 zamówienia w wysokości 9 437.76 zł brutto;</w:t>
            </w:r>
          </w:p>
        </w:tc>
      </w:tr>
    </w:tbl>
    <w:p w14:paraId="4162DA62" w14:textId="77777777" w:rsidR="00A80738" w:rsidRDefault="00A80738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8D5B2F">
        <w:rPr>
          <w:rFonts w:ascii="Arial Narrow" w:hAnsi="Arial Narrow" w:cs="Arial"/>
          <w:i/>
          <w:szCs w:val="24"/>
        </w:rPr>
        <w:t>Zamawiający</w:t>
      </w:r>
    </w:p>
    <w:p w14:paraId="01D37E1F" w14:textId="77777777" w:rsidR="008D5B2F" w:rsidRDefault="008D5B2F" w:rsidP="008D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638A5C1" w14:textId="77777777" w:rsidR="008D5B2F" w:rsidRDefault="008D5B2F" w:rsidP="008D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83A8A9B" w14:textId="77777777" w:rsidR="008D5B2F" w:rsidRDefault="008D5B2F" w:rsidP="008D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E0D053" w14:textId="545712A4" w:rsidR="008D5B2F" w:rsidRPr="00B9724A" w:rsidRDefault="008D5B2F" w:rsidP="008D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</w:t>
      </w:r>
      <w:r>
        <w:rPr>
          <w:rFonts w:ascii="Arial Narrow" w:hAnsi="Arial Narrow"/>
          <w:sz w:val="18"/>
          <w:szCs w:val="20"/>
        </w:rPr>
        <w:t>1</w:t>
      </w:r>
      <w:r>
        <w:rPr>
          <w:rFonts w:ascii="Arial Narrow" w:hAnsi="Arial Narrow"/>
          <w:sz w:val="18"/>
          <w:szCs w:val="20"/>
        </w:rPr>
        <w:t xml:space="preserve"> ark.</w:t>
      </w:r>
    </w:p>
    <w:p w14:paraId="1FA4F2DF" w14:textId="77777777" w:rsidR="008D5B2F" w:rsidRPr="00B9724A" w:rsidRDefault="008D5B2F" w:rsidP="008D5B2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 xml:space="preserve">Egz. 1 – </w:t>
      </w:r>
      <w:r>
        <w:rPr>
          <w:rFonts w:ascii="Arial Narrow" w:hAnsi="Arial Narrow"/>
          <w:sz w:val="18"/>
          <w:szCs w:val="20"/>
        </w:rPr>
        <w:t>a</w:t>
      </w:r>
      <w:r w:rsidRPr="00B9724A">
        <w:rPr>
          <w:rFonts w:ascii="Arial Narrow" w:hAnsi="Arial Narrow"/>
          <w:sz w:val="18"/>
          <w:szCs w:val="20"/>
        </w:rPr>
        <w:t>/a SZ</w:t>
      </w:r>
      <w:r>
        <w:rPr>
          <w:rFonts w:ascii="Arial Narrow" w:hAnsi="Arial Narrow"/>
          <w:sz w:val="18"/>
          <w:szCs w:val="20"/>
        </w:rPr>
        <w:t>Publ.</w:t>
      </w:r>
      <w:r w:rsidRPr="00B9724A">
        <w:rPr>
          <w:rFonts w:ascii="Arial Narrow" w:hAnsi="Arial Narrow"/>
          <w:sz w:val="18"/>
          <w:szCs w:val="20"/>
        </w:rPr>
        <w:t xml:space="preserve">  str. int. 10wsk.mil.pl i platforma: e-propublico.pl</w:t>
      </w:r>
    </w:p>
    <w:p w14:paraId="16060C03" w14:textId="77777777" w:rsidR="008D5B2F" w:rsidRPr="00F60D92" w:rsidRDefault="008D5B2F" w:rsidP="008D5B2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F60D92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F60D92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marta.sierek@10wsk.mil.pl</w:t>
      </w:r>
    </w:p>
    <w:p w14:paraId="01078F02" w14:textId="41581D83" w:rsidR="008D5B2F" w:rsidRPr="00F60D92" w:rsidRDefault="008D5B2F" w:rsidP="008D5B2F">
      <w:pPr>
        <w:rPr>
          <w:rFonts w:ascii="Arial Narrow" w:hAnsi="Arial Narrow"/>
          <w:sz w:val="18"/>
        </w:rPr>
      </w:pPr>
      <w:r w:rsidRPr="00F60D92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19.08.2024 r.</w:t>
      </w:r>
    </w:p>
    <w:sectPr w:rsidR="008D5B2F" w:rsidRPr="00F60D92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2798F1" w14:textId="77777777" w:rsidR="00306999" w:rsidRDefault="00306999">
      <w:r>
        <w:separator/>
      </w:r>
    </w:p>
  </w:endnote>
  <w:endnote w:type="continuationSeparator" w:id="0">
    <w:p w14:paraId="0A364F1B" w14:textId="77777777" w:rsidR="00306999" w:rsidRDefault="0030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4ED62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7AAFF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0E16F0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0992F2B2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37E84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D60152" w14:textId="77777777" w:rsidR="009F189D" w:rsidRDefault="009F189D">
    <w:pPr>
      <w:pStyle w:val="Stopka"/>
      <w:tabs>
        <w:tab w:val="clear" w:pos="4536"/>
      </w:tabs>
      <w:jc w:val="center"/>
    </w:pPr>
  </w:p>
  <w:p w14:paraId="28FD7C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8CA8893" w14:textId="77777777" w:rsidR="00306999" w:rsidRDefault="00306999">
      <w:r>
        <w:separator/>
      </w:r>
    </w:p>
  </w:footnote>
  <w:footnote w:type="continuationSeparator" w:id="0">
    <w:p w14:paraId="36DFE05D" w14:textId="77777777" w:rsidR="00306999" w:rsidRDefault="003069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9395ACD" w14:textId="77777777" w:rsidR="00280DE6" w:rsidRDefault="00280D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8D181E" w14:textId="77777777" w:rsidR="00280DE6" w:rsidRDefault="00280DE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1A0832" w14:textId="77777777" w:rsidR="00280DE6" w:rsidRDefault="00280DE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06999"/>
    <w:rsid w:val="00007727"/>
    <w:rsid w:val="00017720"/>
    <w:rsid w:val="00035488"/>
    <w:rsid w:val="000D7F25"/>
    <w:rsid w:val="000E00E5"/>
    <w:rsid w:val="00173B20"/>
    <w:rsid w:val="001A0FA2"/>
    <w:rsid w:val="001C69FF"/>
    <w:rsid w:val="0023318D"/>
    <w:rsid w:val="00280DE6"/>
    <w:rsid w:val="00306999"/>
    <w:rsid w:val="003D72FD"/>
    <w:rsid w:val="003E6519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8D5B2F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2B6064"/>
  <w15:chartTrackingRefBased/>
  <w15:docId w15:val="{D2968F9D-6B3F-4C07-8686-8AB97D02C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8D5B2F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8D5B2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171</Words>
  <Characters>1019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2024-08-19T04:22:00Z</dcterms:created>
  <dcterms:modified xsi:type="dcterms:W3CDTF">2024-08-19T04:24:00Z</dcterms:modified>
</cp:coreProperties>
</file>