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DD46B" w14:textId="77777777" w:rsidR="00986737" w:rsidRPr="00516A67" w:rsidRDefault="00664A62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516A67">
        <w:rPr>
          <w:rFonts w:ascii="Arial Narrow" w:hAnsi="Arial Narrow" w:cs="Arial"/>
          <w:sz w:val="24"/>
          <w:szCs w:val="24"/>
        </w:rPr>
        <w:t>Bydgoszcz</w:t>
      </w:r>
      <w:r w:rsidR="00986737" w:rsidRPr="00516A67">
        <w:rPr>
          <w:rFonts w:ascii="Arial Narrow" w:hAnsi="Arial Narrow" w:cs="Arial"/>
          <w:sz w:val="24"/>
          <w:szCs w:val="24"/>
        </w:rPr>
        <w:t xml:space="preserve"> dnia: </w:t>
      </w:r>
      <w:r w:rsidRPr="00516A67">
        <w:rPr>
          <w:rFonts w:ascii="Arial Narrow" w:hAnsi="Arial Narrow" w:cs="Arial"/>
          <w:sz w:val="24"/>
          <w:szCs w:val="24"/>
        </w:rPr>
        <w:t>2024-08-19</w:t>
      </w:r>
    </w:p>
    <w:p w14:paraId="7A9AD7DF" w14:textId="77777777" w:rsidR="00986737" w:rsidRPr="00516A67" w:rsidRDefault="00664A62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16A6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1587F66" w14:textId="77777777" w:rsidR="00986737" w:rsidRPr="00516A67" w:rsidRDefault="00664A62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16A67">
        <w:rPr>
          <w:rFonts w:ascii="Arial Narrow" w:hAnsi="Arial Narrow" w:cs="Arial"/>
          <w:sz w:val="24"/>
          <w:szCs w:val="24"/>
        </w:rPr>
        <w:t>Powstańców Warszawy</w:t>
      </w:r>
      <w:r w:rsidR="00986737" w:rsidRPr="00516A67">
        <w:rPr>
          <w:rFonts w:ascii="Arial Narrow" w:hAnsi="Arial Narrow" w:cs="Arial"/>
          <w:sz w:val="24"/>
          <w:szCs w:val="24"/>
        </w:rPr>
        <w:t xml:space="preserve"> </w:t>
      </w:r>
      <w:r w:rsidRPr="00516A67">
        <w:rPr>
          <w:rFonts w:ascii="Arial Narrow" w:hAnsi="Arial Narrow" w:cs="Arial"/>
          <w:sz w:val="24"/>
          <w:szCs w:val="24"/>
        </w:rPr>
        <w:t>5</w:t>
      </w:r>
    </w:p>
    <w:p w14:paraId="5B1C296B" w14:textId="77777777" w:rsidR="00986737" w:rsidRPr="00516A67" w:rsidRDefault="00664A62" w:rsidP="00986737">
      <w:pPr>
        <w:rPr>
          <w:rFonts w:ascii="Arial Narrow" w:hAnsi="Arial Narrow" w:cs="Arial"/>
          <w:sz w:val="24"/>
          <w:szCs w:val="24"/>
        </w:rPr>
      </w:pPr>
      <w:r w:rsidRPr="00516A67">
        <w:rPr>
          <w:rFonts w:ascii="Arial Narrow" w:hAnsi="Arial Narrow" w:cs="Arial"/>
          <w:sz w:val="24"/>
          <w:szCs w:val="24"/>
        </w:rPr>
        <w:t>85-681</w:t>
      </w:r>
      <w:r w:rsidR="00986737" w:rsidRPr="00516A67">
        <w:rPr>
          <w:rFonts w:ascii="Arial Narrow" w:hAnsi="Arial Narrow" w:cs="Arial"/>
          <w:sz w:val="24"/>
          <w:szCs w:val="24"/>
        </w:rPr>
        <w:t xml:space="preserve"> </w:t>
      </w:r>
      <w:r w:rsidRPr="00516A67">
        <w:rPr>
          <w:rFonts w:ascii="Arial Narrow" w:hAnsi="Arial Narrow" w:cs="Arial"/>
          <w:sz w:val="24"/>
          <w:szCs w:val="24"/>
        </w:rPr>
        <w:t>Bydgoszcz</w:t>
      </w:r>
    </w:p>
    <w:p w14:paraId="626DE501" w14:textId="77777777" w:rsidR="00986737" w:rsidRPr="00516A67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516A6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CF75039" w14:textId="77777777" w:rsidR="00986737" w:rsidRPr="00516A67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16A6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516A67" w14:paraId="32E8D17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CD7406" w14:textId="77777777" w:rsidR="00986737" w:rsidRPr="00516A6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16A67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8B78590" w14:textId="77777777" w:rsidR="00986737" w:rsidRPr="00516A6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16A6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38BB0EB" w14:textId="77777777" w:rsidR="00986737" w:rsidRPr="00516A6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16A6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16A6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16A6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16A67" w14:paraId="23BFE8D7" w14:textId="77777777" w:rsidTr="005A632E">
        <w:tc>
          <w:tcPr>
            <w:tcW w:w="2269" w:type="dxa"/>
            <w:shd w:val="clear" w:color="auto" w:fill="auto"/>
          </w:tcPr>
          <w:p w14:paraId="410EE569" w14:textId="77777777" w:rsidR="00986737" w:rsidRPr="00516A6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83D644" w14:textId="77777777" w:rsidR="00986737" w:rsidRPr="00516A67" w:rsidRDefault="00664A6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do aparatury medycznej na okres 24 miesięcy</w:t>
            </w:r>
            <w:r w:rsidR="00986737" w:rsidRPr="00516A6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64A62" w:rsidRPr="00516A67" w14:paraId="1631997E" w14:textId="77777777" w:rsidTr="00962028">
        <w:tc>
          <w:tcPr>
            <w:tcW w:w="2269" w:type="dxa"/>
            <w:shd w:val="clear" w:color="auto" w:fill="auto"/>
          </w:tcPr>
          <w:p w14:paraId="14543695" w14:textId="77777777" w:rsidR="00664A62" w:rsidRPr="00516A67" w:rsidRDefault="00664A62" w:rsidP="009620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BEA7A0" w14:textId="77777777" w:rsidR="00664A62" w:rsidRPr="00516A67" w:rsidRDefault="00664A62" w:rsidP="009620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bCs/>
                <w:sz w:val="24"/>
                <w:szCs w:val="24"/>
              </w:rPr>
              <w:t>98/2024</w:t>
            </w:r>
          </w:p>
        </w:tc>
      </w:tr>
    </w:tbl>
    <w:p w14:paraId="07DA2DB3" w14:textId="77777777" w:rsidR="00A80738" w:rsidRPr="00516A6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5817E4F9" w14:textId="77777777" w:rsidR="00D665F5" w:rsidRPr="00516A67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16A67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516A67">
        <w:rPr>
          <w:rFonts w:ascii="Arial Narrow" w:hAnsi="Arial Narrow" w:cs="Arial"/>
          <w:sz w:val="24"/>
          <w:szCs w:val="24"/>
        </w:rPr>
        <w:t>2</w:t>
      </w:r>
      <w:r w:rsidRPr="00516A67">
        <w:rPr>
          <w:rFonts w:ascii="Arial Narrow" w:hAnsi="Arial Narrow" w:cs="Arial"/>
          <w:sz w:val="24"/>
          <w:szCs w:val="24"/>
        </w:rPr>
        <w:t xml:space="preserve"> ust. 5 </w:t>
      </w:r>
      <w:r w:rsidRPr="00516A6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516A67">
        <w:rPr>
          <w:rFonts w:ascii="Arial Narrow" w:hAnsi="Arial Narrow" w:cs="Arial"/>
          <w:sz w:val="24"/>
          <w:szCs w:val="24"/>
        </w:rPr>
        <w:t xml:space="preserve"> </w:t>
      </w:r>
      <w:r w:rsidR="00664A62" w:rsidRPr="00516A67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516A67">
        <w:rPr>
          <w:rFonts w:ascii="Arial Narrow" w:hAnsi="Arial Narrow" w:cs="Arial"/>
          <w:sz w:val="24"/>
          <w:szCs w:val="24"/>
        </w:rPr>
        <w:t xml:space="preserve"> </w:t>
      </w:r>
      <w:r w:rsidRPr="00516A67">
        <w:rPr>
          <w:rFonts w:ascii="Arial Narrow" w:hAnsi="Arial Narrow" w:cs="Arial"/>
          <w:sz w:val="24"/>
          <w:szCs w:val="24"/>
        </w:rPr>
        <w:t>udostępnia</w:t>
      </w:r>
      <w:r w:rsidR="00F95C33" w:rsidRPr="00516A67">
        <w:rPr>
          <w:rFonts w:ascii="Arial Narrow" w:hAnsi="Arial Narrow" w:cs="Arial"/>
          <w:sz w:val="24"/>
          <w:szCs w:val="24"/>
        </w:rPr>
        <w:t xml:space="preserve"> </w:t>
      </w:r>
      <w:r w:rsidR="004C7E9B" w:rsidRPr="00516A67">
        <w:rPr>
          <w:rFonts w:ascii="Arial Narrow" w:hAnsi="Arial Narrow" w:cs="Arial"/>
          <w:sz w:val="24"/>
          <w:szCs w:val="24"/>
        </w:rPr>
        <w:t>informacj</w:t>
      </w:r>
      <w:r w:rsidR="00577BC6" w:rsidRPr="00516A67">
        <w:rPr>
          <w:rFonts w:ascii="Arial Narrow" w:hAnsi="Arial Narrow" w:cs="Arial"/>
          <w:sz w:val="24"/>
          <w:szCs w:val="24"/>
        </w:rPr>
        <w:t>ę</w:t>
      </w:r>
      <w:r w:rsidR="00035488" w:rsidRPr="00516A6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516A67">
        <w:rPr>
          <w:rFonts w:ascii="Arial Narrow" w:hAnsi="Arial Narrow" w:cs="Arial"/>
          <w:sz w:val="24"/>
          <w:szCs w:val="24"/>
        </w:rPr>
        <w:t>.</w:t>
      </w:r>
    </w:p>
    <w:p w14:paraId="27B80019" w14:textId="77777777" w:rsidR="00A80738" w:rsidRPr="00516A67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516A6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516A67">
        <w:rPr>
          <w:rFonts w:ascii="Arial Narrow" w:hAnsi="Arial Narrow" w:cs="Arial"/>
          <w:sz w:val="24"/>
          <w:szCs w:val="24"/>
        </w:rPr>
        <w:t xml:space="preserve"> w dniu </w:t>
      </w:r>
      <w:r w:rsidR="00664A62" w:rsidRPr="00516A67">
        <w:rPr>
          <w:rFonts w:ascii="Arial Narrow" w:hAnsi="Arial Narrow" w:cs="Arial"/>
          <w:sz w:val="24"/>
          <w:szCs w:val="24"/>
        </w:rPr>
        <w:t>19/08/2024</w:t>
      </w:r>
      <w:r w:rsidR="00FF4AB1" w:rsidRPr="00516A67">
        <w:rPr>
          <w:rFonts w:ascii="Arial Narrow" w:hAnsi="Arial Narrow" w:cs="Arial"/>
          <w:sz w:val="24"/>
          <w:szCs w:val="24"/>
        </w:rPr>
        <w:t xml:space="preserve"> o godz. </w:t>
      </w:r>
      <w:r w:rsidR="00664A62" w:rsidRPr="00516A67">
        <w:rPr>
          <w:rFonts w:ascii="Arial Narrow" w:hAnsi="Arial Narrow" w:cs="Arial"/>
          <w:sz w:val="24"/>
          <w:szCs w:val="24"/>
        </w:rPr>
        <w:t>08:15</w:t>
      </w:r>
      <w:r w:rsidRPr="00516A6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516A67" w14:paraId="2EB0771F" w14:textId="77777777" w:rsidTr="005A632E">
        <w:tc>
          <w:tcPr>
            <w:tcW w:w="1276" w:type="dxa"/>
            <w:shd w:val="clear" w:color="auto" w:fill="F2F2F2"/>
            <w:vAlign w:val="center"/>
          </w:tcPr>
          <w:p w14:paraId="58E8782D" w14:textId="77777777" w:rsidR="006B27ED" w:rsidRPr="00516A6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516A67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9573FEB" w14:textId="77777777" w:rsidR="006B27ED" w:rsidRPr="00516A6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33C17F3" w14:textId="77777777" w:rsidR="006B27ED" w:rsidRPr="00516A6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36FAF9A" w14:textId="77777777" w:rsidR="006B27ED" w:rsidRPr="00516A6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64A62" w:rsidRPr="00516A67" w14:paraId="68C2A1D0" w14:textId="77777777" w:rsidTr="00962028">
        <w:tc>
          <w:tcPr>
            <w:tcW w:w="1276" w:type="dxa"/>
            <w:shd w:val="clear" w:color="auto" w:fill="auto"/>
            <w:vAlign w:val="center"/>
          </w:tcPr>
          <w:p w14:paraId="42D6A160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F9B3CC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C735D5F" w14:textId="77777777" w:rsidR="00664A62" w:rsidRPr="00516A67" w:rsidRDefault="00664A62" w:rsidP="0096202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Enter P.H.U. Ewa Taranto</w:t>
            </w:r>
          </w:p>
          <w:p w14:paraId="40D1CB32" w14:textId="77777777" w:rsidR="00664A62" w:rsidRPr="00516A67" w:rsidRDefault="00664A62" w:rsidP="0096202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Biwakowa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26A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B6D1428" w14:textId="77777777" w:rsidR="00664A62" w:rsidRPr="00516A67" w:rsidRDefault="00664A62" w:rsidP="0096202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93-469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AB17F3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5 890.35 zł</w:t>
            </w:r>
          </w:p>
        </w:tc>
      </w:tr>
      <w:tr w:rsidR="00664A62" w:rsidRPr="00516A67" w14:paraId="5A7C37FD" w14:textId="77777777" w:rsidTr="00962028">
        <w:tc>
          <w:tcPr>
            <w:tcW w:w="1276" w:type="dxa"/>
            <w:shd w:val="clear" w:color="auto" w:fill="auto"/>
            <w:vAlign w:val="center"/>
          </w:tcPr>
          <w:p w14:paraId="0DC68EEB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65857F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2BF0E7C" w14:textId="77777777" w:rsidR="00664A62" w:rsidRPr="00516A67" w:rsidRDefault="00664A62" w:rsidP="0096202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AGBIT Computer Systems Artur Łazuga</w:t>
            </w:r>
          </w:p>
          <w:p w14:paraId="269B917A" w14:textId="77777777" w:rsidR="00664A62" w:rsidRPr="00516A67" w:rsidRDefault="00664A62" w:rsidP="0096202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Jana Kazimierza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30/U5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928B47C" w14:textId="77777777" w:rsidR="00664A62" w:rsidRPr="00516A67" w:rsidRDefault="00664A62" w:rsidP="0096202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01-248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A0D79B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7 760.07 zł</w:t>
            </w:r>
          </w:p>
        </w:tc>
      </w:tr>
      <w:tr w:rsidR="00664A62" w:rsidRPr="00516A67" w14:paraId="5AE67A73" w14:textId="77777777" w:rsidTr="00962028">
        <w:tc>
          <w:tcPr>
            <w:tcW w:w="1276" w:type="dxa"/>
            <w:shd w:val="clear" w:color="auto" w:fill="auto"/>
            <w:vAlign w:val="center"/>
          </w:tcPr>
          <w:p w14:paraId="6A7CC737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F36ECF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8EECF45" w14:textId="77777777" w:rsidR="00664A62" w:rsidRPr="00516A67" w:rsidRDefault="00664A62" w:rsidP="0096202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Roche Diagnostics Polska Sp. z o.o.</w:t>
            </w:r>
          </w:p>
          <w:p w14:paraId="0C925C44" w14:textId="64FA3435" w:rsidR="00664A62" w:rsidRPr="00516A67" w:rsidRDefault="00516A67" w:rsidP="00962028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Domaniewska 2</w:t>
            </w:r>
            <w:r w:rsidR="00664A62" w:rsidRPr="00516A67">
              <w:rPr>
                <w:rFonts w:ascii="Arial Narrow" w:hAnsi="Arial Narrow" w:cs="Arial"/>
                <w:sz w:val="24"/>
                <w:szCs w:val="24"/>
              </w:rPr>
              <w:t>8</w:t>
            </w:r>
            <w:r w:rsidR="00664A62"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5EA5A24" w14:textId="52FB0708" w:rsidR="00664A62" w:rsidRPr="00516A67" w:rsidRDefault="00664A62" w:rsidP="0096202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00-</w:t>
            </w:r>
            <w:r w:rsidR="00516A67">
              <w:rPr>
                <w:rFonts w:ascii="Arial Narrow" w:hAnsi="Arial Narrow" w:cs="Arial"/>
                <w:sz w:val="24"/>
                <w:szCs w:val="24"/>
              </w:rPr>
              <w:t>672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91152E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7 872.00 zł</w:t>
            </w:r>
          </w:p>
        </w:tc>
      </w:tr>
      <w:tr w:rsidR="00664A62" w:rsidRPr="00516A67" w14:paraId="081A56A6" w14:textId="77777777" w:rsidTr="00962028">
        <w:tc>
          <w:tcPr>
            <w:tcW w:w="1276" w:type="dxa"/>
            <w:shd w:val="clear" w:color="auto" w:fill="auto"/>
            <w:vAlign w:val="center"/>
          </w:tcPr>
          <w:p w14:paraId="56F46777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322A53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48EBA26" w14:textId="77777777" w:rsidR="00664A62" w:rsidRPr="00516A67" w:rsidRDefault="00664A62" w:rsidP="0096202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SORIMEX Sp. z o.o. Sp.k.</w:t>
            </w:r>
          </w:p>
          <w:p w14:paraId="4288115B" w14:textId="77777777" w:rsidR="00664A62" w:rsidRPr="00516A67" w:rsidRDefault="00664A62" w:rsidP="0096202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Równinna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25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8123FA8" w14:textId="77777777" w:rsidR="00664A62" w:rsidRDefault="00664A62" w:rsidP="0096202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87-100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Toruń</w:t>
            </w:r>
          </w:p>
          <w:p w14:paraId="790EA9D2" w14:textId="77777777" w:rsidR="00516A67" w:rsidRPr="00516A67" w:rsidRDefault="00516A67" w:rsidP="0096202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295CE5B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60 715.32 zł</w:t>
            </w:r>
          </w:p>
        </w:tc>
      </w:tr>
      <w:tr w:rsidR="00664A62" w:rsidRPr="00516A67" w14:paraId="5ACF9C9B" w14:textId="77777777" w:rsidTr="00962028">
        <w:tc>
          <w:tcPr>
            <w:tcW w:w="1276" w:type="dxa"/>
            <w:shd w:val="clear" w:color="auto" w:fill="auto"/>
            <w:vAlign w:val="center"/>
          </w:tcPr>
          <w:p w14:paraId="757ACCC2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0E1FFF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FEE344E" w14:textId="77777777" w:rsidR="00664A62" w:rsidRPr="00516A67" w:rsidRDefault="00664A62" w:rsidP="0096202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Przedsiębiorstwo Innowacyjno Handlowe Varia Sp. z o.o.</w:t>
            </w:r>
          </w:p>
          <w:p w14:paraId="005976CC" w14:textId="77777777" w:rsidR="00664A62" w:rsidRPr="00516A67" w:rsidRDefault="00664A62" w:rsidP="0096202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ul.Biecka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32F2E27" w14:textId="77777777" w:rsidR="00664A62" w:rsidRPr="00516A67" w:rsidRDefault="00664A62" w:rsidP="0096202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60-473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0A50EE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53 792.40 zł</w:t>
            </w:r>
          </w:p>
        </w:tc>
      </w:tr>
      <w:tr w:rsidR="00664A62" w:rsidRPr="00516A67" w14:paraId="619AE818" w14:textId="77777777" w:rsidTr="00962028">
        <w:tc>
          <w:tcPr>
            <w:tcW w:w="1276" w:type="dxa"/>
            <w:shd w:val="clear" w:color="auto" w:fill="auto"/>
            <w:vAlign w:val="center"/>
          </w:tcPr>
          <w:p w14:paraId="69B7BE46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0B66B6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5702171" w14:textId="77777777" w:rsidR="00664A62" w:rsidRPr="00516A67" w:rsidRDefault="00664A62" w:rsidP="0096202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WARDA Sp.z o.o.</w:t>
            </w:r>
          </w:p>
          <w:p w14:paraId="49BFD746" w14:textId="2B134D28" w:rsidR="00664A62" w:rsidRPr="00516A67" w:rsidRDefault="00664A62" w:rsidP="0096202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Korzenna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16A67" w:rsidRPr="00516A67">
              <w:rPr>
                <w:rFonts w:ascii="Arial Narrow" w:hAnsi="Arial Narrow" w:cs="Arial"/>
                <w:sz w:val="24"/>
                <w:szCs w:val="24"/>
              </w:rPr>
              <w:t>Przyłęk</w:t>
            </w:r>
            <w:r w:rsidR="00516A67">
              <w:rPr>
                <w:rFonts w:ascii="Arial Narrow" w:hAnsi="Arial Narrow" w:cs="Arial"/>
                <w:sz w:val="24"/>
                <w:szCs w:val="24"/>
              </w:rPr>
              <w:t>i</w:t>
            </w:r>
          </w:p>
          <w:p w14:paraId="5FB26F7F" w14:textId="77777777" w:rsidR="00664A62" w:rsidRPr="00516A67" w:rsidRDefault="00664A62" w:rsidP="0096202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86-005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6C3786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14 760.00 zł</w:t>
            </w:r>
          </w:p>
        </w:tc>
      </w:tr>
      <w:tr w:rsidR="00664A62" w:rsidRPr="00516A67" w14:paraId="2A57DAFB" w14:textId="77777777" w:rsidTr="00962028">
        <w:tc>
          <w:tcPr>
            <w:tcW w:w="1276" w:type="dxa"/>
            <w:shd w:val="clear" w:color="auto" w:fill="auto"/>
            <w:vAlign w:val="center"/>
          </w:tcPr>
          <w:p w14:paraId="0EC6C773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DE3B60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A98BF59" w14:textId="77777777" w:rsidR="00664A62" w:rsidRPr="00516A67" w:rsidRDefault="00664A62" w:rsidP="0096202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14:paraId="10F17B59" w14:textId="77777777" w:rsidR="00664A62" w:rsidRPr="00516A67" w:rsidRDefault="00664A62" w:rsidP="0096202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B15B9C9" w14:textId="77777777" w:rsidR="00664A62" w:rsidRPr="00516A67" w:rsidRDefault="00664A62" w:rsidP="0096202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850D31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64 304.64 zł</w:t>
            </w:r>
          </w:p>
        </w:tc>
      </w:tr>
      <w:tr w:rsidR="00664A62" w:rsidRPr="00516A67" w14:paraId="42C2DBEE" w14:textId="77777777" w:rsidTr="00962028">
        <w:tc>
          <w:tcPr>
            <w:tcW w:w="1276" w:type="dxa"/>
            <w:shd w:val="clear" w:color="auto" w:fill="auto"/>
            <w:vAlign w:val="center"/>
          </w:tcPr>
          <w:p w14:paraId="0778A248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F6687E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D13766D" w14:textId="77777777" w:rsidR="00664A62" w:rsidRPr="00516A67" w:rsidRDefault="00664A62" w:rsidP="0096202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14:paraId="2EB30678" w14:textId="77777777" w:rsidR="00664A62" w:rsidRPr="00516A67" w:rsidRDefault="00664A62" w:rsidP="0096202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50BFF63" w14:textId="77777777" w:rsidR="00664A62" w:rsidRPr="00516A67" w:rsidRDefault="00664A62" w:rsidP="0096202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5151FA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5 400.00 zł</w:t>
            </w:r>
          </w:p>
        </w:tc>
      </w:tr>
      <w:tr w:rsidR="00664A62" w:rsidRPr="00516A67" w14:paraId="46ADC834" w14:textId="77777777" w:rsidTr="00962028">
        <w:tc>
          <w:tcPr>
            <w:tcW w:w="1276" w:type="dxa"/>
            <w:shd w:val="clear" w:color="auto" w:fill="auto"/>
            <w:vAlign w:val="center"/>
          </w:tcPr>
          <w:p w14:paraId="487C19D2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F75764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AE089D2" w14:textId="77777777" w:rsidR="00664A62" w:rsidRPr="00516A67" w:rsidRDefault="00664A62" w:rsidP="0096202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Bialmed Sp. z o.o.</w:t>
            </w:r>
          </w:p>
          <w:p w14:paraId="531405BE" w14:textId="77777777" w:rsidR="00664A62" w:rsidRPr="00516A67" w:rsidRDefault="00664A62" w:rsidP="0096202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Kazimierzowska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46/48/35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22D3CAA" w14:textId="77777777" w:rsidR="00664A62" w:rsidRPr="00516A67" w:rsidRDefault="00664A62" w:rsidP="0096202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02-546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7D1C26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4 487.40 zł</w:t>
            </w:r>
          </w:p>
        </w:tc>
      </w:tr>
      <w:tr w:rsidR="00664A62" w:rsidRPr="00516A67" w14:paraId="4DE470F2" w14:textId="77777777" w:rsidTr="00962028">
        <w:tc>
          <w:tcPr>
            <w:tcW w:w="1276" w:type="dxa"/>
            <w:shd w:val="clear" w:color="auto" w:fill="auto"/>
            <w:vAlign w:val="center"/>
          </w:tcPr>
          <w:p w14:paraId="13E64A09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B2F844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0EAF6A2" w14:textId="77777777" w:rsidR="00664A62" w:rsidRPr="00516A67" w:rsidRDefault="00664A62" w:rsidP="0096202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Grzegorz Dobrowolski DOBROMED</w:t>
            </w:r>
          </w:p>
          <w:p w14:paraId="31048BF4" w14:textId="77777777" w:rsidR="00664A62" w:rsidRPr="00516A67" w:rsidRDefault="00664A62" w:rsidP="00962028">
            <w:pPr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Wiśniowa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27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679E716" w14:textId="77777777" w:rsidR="00664A62" w:rsidRPr="00516A67" w:rsidRDefault="00664A62" w:rsidP="0096202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05-800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6A67">
              <w:rPr>
                <w:rFonts w:ascii="Arial Narrow" w:hAnsi="Arial Narrow" w:cs="Arial"/>
                <w:sz w:val="24"/>
                <w:szCs w:val="24"/>
              </w:rPr>
              <w:t>PRUSZKÓW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A2E97E" w14:textId="77777777" w:rsidR="00664A62" w:rsidRPr="00516A67" w:rsidRDefault="00664A62" w:rsidP="0096202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6A67">
              <w:rPr>
                <w:rFonts w:ascii="Arial Narrow" w:hAnsi="Arial Narrow" w:cs="Arial"/>
                <w:sz w:val="24"/>
                <w:szCs w:val="24"/>
              </w:rPr>
              <w:t>5 535.00 zł</w:t>
            </w:r>
          </w:p>
        </w:tc>
      </w:tr>
    </w:tbl>
    <w:p w14:paraId="4FCDDC83" w14:textId="77777777" w:rsidR="00A80738" w:rsidRPr="00516A67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16A67">
        <w:rPr>
          <w:rFonts w:ascii="Arial Narrow" w:hAnsi="Arial Narrow" w:cs="Arial"/>
          <w:i/>
          <w:szCs w:val="24"/>
        </w:rPr>
        <w:t>Zamawiający</w:t>
      </w:r>
    </w:p>
    <w:p w14:paraId="171F4FCF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F9C548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AB18CB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90B6E8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50CB27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D9C839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22E000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7A87B7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4AA283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C067B5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BE23C8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005E8E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E0BC37D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B60964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23FFAC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A478A3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3F5258" w14:textId="77777777" w:rsidR="00516A67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3A3472" w14:textId="6ECB295E" w:rsidR="00516A67" w:rsidRPr="00B9724A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63FAE0E3" w14:textId="77777777" w:rsidR="00516A67" w:rsidRPr="00B9724A" w:rsidRDefault="00516A67" w:rsidP="00516A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2A925EC0" w14:textId="77777777" w:rsidR="00516A67" w:rsidRDefault="00516A67" w:rsidP="00516A6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4C49B002" w14:textId="1CA666EA" w:rsidR="00516A67" w:rsidRDefault="00516A67" w:rsidP="00516A67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19.08.2024 r.</w:t>
      </w:r>
    </w:p>
    <w:p w14:paraId="27917D4F" w14:textId="1E83B4E6" w:rsidR="00C236D3" w:rsidRPr="00516A67" w:rsidRDefault="00664A62" w:rsidP="00173B20">
      <w:pPr>
        <w:jc w:val="right"/>
        <w:rPr>
          <w:rFonts w:ascii="Arial Narrow" w:hAnsi="Arial Narrow" w:cs="Arial"/>
          <w:sz w:val="22"/>
          <w:szCs w:val="22"/>
        </w:rPr>
      </w:pPr>
      <w:r w:rsidRPr="00516A67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516A67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8B76A" w14:textId="77777777" w:rsidR="000E0D9C" w:rsidRDefault="000E0D9C">
      <w:r>
        <w:separator/>
      </w:r>
    </w:p>
  </w:endnote>
  <w:endnote w:type="continuationSeparator" w:id="0">
    <w:p w14:paraId="6A294C80" w14:textId="77777777" w:rsidR="000E0D9C" w:rsidRDefault="000E0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5B7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16DC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AF86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8B463F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648A36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41E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621D71" w14:textId="77777777" w:rsidR="009F189D" w:rsidRDefault="009F189D">
    <w:pPr>
      <w:pStyle w:val="Stopka"/>
      <w:tabs>
        <w:tab w:val="clear" w:pos="4536"/>
      </w:tabs>
      <w:jc w:val="center"/>
    </w:pPr>
  </w:p>
  <w:p w14:paraId="3E1039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4C575" w14:textId="77777777" w:rsidR="000E0D9C" w:rsidRDefault="000E0D9C">
      <w:r>
        <w:separator/>
      </w:r>
    </w:p>
  </w:footnote>
  <w:footnote w:type="continuationSeparator" w:id="0">
    <w:p w14:paraId="21A4202E" w14:textId="77777777" w:rsidR="000E0D9C" w:rsidRDefault="000E0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A5B9F" w14:textId="77777777" w:rsidR="00664A62" w:rsidRDefault="00664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1081F" w14:textId="77777777" w:rsidR="00664A62" w:rsidRDefault="00664A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3E125" w14:textId="77777777" w:rsidR="00664A62" w:rsidRDefault="00664A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D9C"/>
    <w:rsid w:val="00007727"/>
    <w:rsid w:val="00017720"/>
    <w:rsid w:val="00035488"/>
    <w:rsid w:val="000D7F25"/>
    <w:rsid w:val="000E00E5"/>
    <w:rsid w:val="000E0D9C"/>
    <w:rsid w:val="00173B20"/>
    <w:rsid w:val="001C69FF"/>
    <w:rsid w:val="0023318D"/>
    <w:rsid w:val="003D72FD"/>
    <w:rsid w:val="00423179"/>
    <w:rsid w:val="00490DC0"/>
    <w:rsid w:val="00493F8C"/>
    <w:rsid w:val="004C7E9B"/>
    <w:rsid w:val="00516A67"/>
    <w:rsid w:val="005614F2"/>
    <w:rsid w:val="00577BC6"/>
    <w:rsid w:val="005A632E"/>
    <w:rsid w:val="00664A62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6355EE"/>
  <w15:chartTrackingRefBased/>
  <w15:docId w15:val="{ECBB140E-C33A-490C-AFE5-2BA8D8234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16A6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16A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2024-08-19T08:31:00Z</dcterms:created>
  <dcterms:modified xsi:type="dcterms:W3CDTF">2024-08-19T08:35:00Z</dcterms:modified>
</cp:coreProperties>
</file>