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A26572" w14:textId="77777777" w:rsidR="00025386" w:rsidRPr="002D2B42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2D2B42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124149" w:rsidRPr="002D2B42">
        <w:rPr>
          <w:rFonts w:ascii="Arial Narrow" w:hAnsi="Arial Narrow" w:cs="Arial"/>
          <w:bCs/>
          <w:i w:val="0"/>
          <w:szCs w:val="24"/>
        </w:rPr>
        <w:t>3</w:t>
      </w:r>
      <w:r w:rsidR="007666D6" w:rsidRPr="002D2B42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2D2B42" w14:paraId="060F0001" w14:textId="77777777" w:rsidTr="00467CA2">
        <w:tc>
          <w:tcPr>
            <w:tcW w:w="2800" w:type="dxa"/>
            <w:shd w:val="clear" w:color="auto" w:fill="auto"/>
          </w:tcPr>
          <w:p w14:paraId="411A813C" w14:textId="77777777" w:rsidR="00D520D3" w:rsidRPr="002D2B42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2D2B42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2D2B42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30DCA4D4" w14:textId="77777777" w:rsidR="00D520D3" w:rsidRPr="002D2B42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1BAC1E2D" w14:textId="77777777" w:rsidR="00D520D3" w:rsidRPr="002D2B42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2D2B42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50E70ED" w14:textId="77777777" w:rsidR="00D520D3" w:rsidRPr="002D2B42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2D2B4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2D2B42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2D2B4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2D2B42" w14:paraId="565B7F98" w14:textId="77777777" w:rsidTr="00467CA2">
        <w:tc>
          <w:tcPr>
            <w:tcW w:w="2800" w:type="dxa"/>
            <w:shd w:val="clear" w:color="auto" w:fill="auto"/>
          </w:tcPr>
          <w:p w14:paraId="087FD9EB" w14:textId="77777777" w:rsidR="00D520D3" w:rsidRPr="002D2B42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2D2B42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BD7BEA6" w14:textId="77777777" w:rsidR="00D520D3" w:rsidRPr="002D2B42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0EB9BB94" w14:textId="77777777" w:rsidR="00D520D3" w:rsidRPr="002D2B42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2D2B42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65DC502" w14:textId="77777777" w:rsidR="00D520D3" w:rsidRPr="002D2B42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2D2B4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2D2B42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2D2B4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F3AC7F5" w14:textId="77777777" w:rsidR="00B62AD0" w:rsidRPr="002D2B42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2D2B42" w14:paraId="035C1271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D15BE65" w14:textId="77777777" w:rsidR="00053927" w:rsidRPr="002D2B42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2D2B42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263611F8" w14:textId="77777777" w:rsidR="00053927" w:rsidRPr="002D2B42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2D2B42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2D2B42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2D2B42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E3C2721" w14:textId="77777777" w:rsidR="0071340C" w:rsidRPr="002D2B42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D2B42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2D2B4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2D2B42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2D2B4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2D2B42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2D2B42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124149" w:rsidRPr="002D2B42">
        <w:rPr>
          <w:rFonts w:ascii="Arial Narrow" w:hAnsi="Arial Narrow" w:cs="Arial"/>
          <w:sz w:val="24"/>
          <w:szCs w:val="24"/>
        </w:rPr>
        <w:t>(</w:t>
      </w:r>
      <w:proofErr w:type="spellStart"/>
      <w:r w:rsidR="00124149" w:rsidRPr="002D2B42">
        <w:rPr>
          <w:rFonts w:ascii="Arial Narrow" w:hAnsi="Arial Narrow" w:cs="Arial"/>
          <w:sz w:val="24"/>
          <w:szCs w:val="24"/>
        </w:rPr>
        <w:t>t.j</w:t>
      </w:r>
      <w:proofErr w:type="spellEnd"/>
      <w:r w:rsidR="00124149" w:rsidRPr="002D2B42">
        <w:rPr>
          <w:rFonts w:ascii="Arial Narrow" w:hAnsi="Arial Narrow" w:cs="Arial"/>
          <w:sz w:val="24"/>
          <w:szCs w:val="24"/>
        </w:rPr>
        <w:t>. Dz. U. z 2023r. poz. 1605)</w:t>
      </w:r>
      <w:r w:rsidR="00E27ABB" w:rsidRPr="002D2B4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2D2B4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2D2B42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2D2B4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2D2B4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2D2B42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2D2B42" w14:paraId="69F7C360" w14:textId="77777777" w:rsidTr="00467CA2">
        <w:tc>
          <w:tcPr>
            <w:tcW w:w="2269" w:type="dxa"/>
            <w:shd w:val="clear" w:color="auto" w:fill="auto"/>
          </w:tcPr>
          <w:p w14:paraId="64B61206" w14:textId="77777777" w:rsidR="00D520D3" w:rsidRPr="002D2B42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D2B4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7DE65E5" w14:textId="77777777" w:rsidR="00D520D3" w:rsidRPr="002D2B42" w:rsidRDefault="00124149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2D2B42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Dostawa produktów leczniczych w szpitalnych programach lekowych oraz chemioterapii na 24 miesiące z prawem opcji na 6 miesięcy</w:t>
            </w:r>
            <w:r w:rsidR="00D520D3" w:rsidRPr="002D2B42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124149" w:rsidRPr="002D2B42" w14:paraId="096FB50D" w14:textId="77777777" w:rsidTr="00F00C61">
        <w:tc>
          <w:tcPr>
            <w:tcW w:w="2269" w:type="dxa"/>
            <w:shd w:val="clear" w:color="auto" w:fill="auto"/>
          </w:tcPr>
          <w:p w14:paraId="610F3B20" w14:textId="77777777" w:rsidR="00124149" w:rsidRPr="002D2B42" w:rsidRDefault="00124149" w:rsidP="00F00C6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D2B4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05C2121" w14:textId="77777777" w:rsidR="00124149" w:rsidRPr="002D2B42" w:rsidRDefault="00124149" w:rsidP="00F00C6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2D2B42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97/2024</w:t>
            </w:r>
          </w:p>
        </w:tc>
      </w:tr>
    </w:tbl>
    <w:p w14:paraId="1D8160D5" w14:textId="77777777" w:rsidR="00DC652A" w:rsidRPr="002D2B42" w:rsidRDefault="00124149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D2B4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2D2B42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14:paraId="076C8C32" w14:textId="77777777" w:rsidR="00DC652A" w:rsidRPr="002D2B42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2D2B42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6A4B1235" w14:textId="77777777" w:rsidR="0071340C" w:rsidRPr="002D2B42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2D2B42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2D2B42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2D2B42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14:paraId="5D06765C" w14:textId="77777777" w:rsidR="0071340C" w:rsidRPr="002D2B42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14:paraId="5BF791F8" w14:textId="77777777" w:rsidR="0071340C" w:rsidRPr="002D2B42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D2B42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14:paraId="43A7BC2C" w14:textId="77777777" w:rsidR="0071340C" w:rsidRPr="002D2B4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2D2B42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14EABF1A" w14:textId="77777777" w:rsidR="0071340C" w:rsidRPr="002D2B42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2D2B42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2D2B42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2D2B42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0CB1F721" w14:textId="77777777" w:rsidR="0071340C" w:rsidRPr="002D2B4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14:paraId="226266AF" w14:textId="77777777" w:rsidR="0071340C" w:rsidRPr="002D2B4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14:paraId="340A1C2B" w14:textId="77777777" w:rsidR="00DC652A" w:rsidRPr="002D2B42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2D2B42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2D2B42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2D2B42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14:paraId="02E77A3D" w14:textId="77777777" w:rsidR="00DC652A" w:rsidRPr="002D2B42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D2B42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2D2B42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2D2B42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2D2B42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2D2B42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2D2B4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2D2B42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14:paraId="054916C2" w14:textId="77777777" w:rsidR="0093388F" w:rsidRPr="002D2B42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2D2B42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5FFAC47A" w14:textId="77777777" w:rsidR="0093388F" w:rsidRPr="002D2B42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D2B42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32506F67" w14:textId="77777777" w:rsidR="0093388F" w:rsidRPr="002D2B42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2D2B42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52CE8CF9" w14:textId="77777777" w:rsidR="00CB29AC" w:rsidRPr="002D2B42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D2B42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5902FC08" w14:textId="77777777" w:rsidR="00CB29AC" w:rsidRPr="002D2B42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2D2B42">
        <w:rPr>
          <w:rFonts w:ascii="Arial Narrow" w:eastAsia="Times New Roman" w:hAnsi="Arial Narrow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14:paraId="628B94FF" w14:textId="77777777" w:rsidR="00830970" w:rsidRPr="002D2B42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D2B4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okres </w:t>
      </w:r>
      <w:r w:rsidR="00830970" w:rsidRPr="002D2B4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2D2B4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2D2B42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14:paraId="1FDFEF87" w14:textId="77777777" w:rsidR="00E27ABB" w:rsidRPr="002D2B42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2D2B42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2D2B42" w14:paraId="373AC965" w14:textId="77777777" w:rsidTr="00467CA2">
        <w:tc>
          <w:tcPr>
            <w:tcW w:w="2660" w:type="dxa"/>
            <w:shd w:val="clear" w:color="auto" w:fill="auto"/>
          </w:tcPr>
          <w:p w14:paraId="6CF4CF4E" w14:textId="77777777" w:rsidR="00D520D3" w:rsidRPr="002D2B42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06C1C532" w14:textId="77777777" w:rsidR="00D520D3" w:rsidRPr="002D2B42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2D2B42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52B6CB55" w14:textId="77777777" w:rsidR="00D520D3" w:rsidRPr="002D2B42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2D2B4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49A3503F" w14:textId="77777777" w:rsidR="00D520D3" w:rsidRPr="002D2B42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194A6EF6" w14:textId="77777777" w:rsidR="00D520D3" w:rsidRPr="002D2B42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2D2B42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78F8053" w14:textId="77777777" w:rsidR="00D520D3" w:rsidRPr="002D2B42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2D2B4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124149" w:rsidRPr="002D2B4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2D2B4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2D2B4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2D2B4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654CE7FA" w14:textId="77777777" w:rsidR="00E27ABB" w:rsidRPr="002D2B42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2D2B42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B0D3443" w14:textId="77777777" w:rsidR="0047094C" w:rsidRDefault="0047094C" w:rsidP="00025386">
      <w:pPr>
        <w:spacing w:after="0" w:line="240" w:lineRule="auto"/>
      </w:pPr>
      <w:r>
        <w:separator/>
      </w:r>
    </w:p>
  </w:endnote>
  <w:endnote w:type="continuationSeparator" w:id="0">
    <w:p w14:paraId="758D69F3" w14:textId="77777777" w:rsidR="0047094C" w:rsidRDefault="0047094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63C442" w14:textId="77777777" w:rsidR="00124149" w:rsidRDefault="0012414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E0A779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535C3240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3F85B4F5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77BF958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BC952E" w14:textId="77777777" w:rsidR="00124149" w:rsidRDefault="0012414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9AB9DB" w14:textId="77777777" w:rsidR="0047094C" w:rsidRDefault="0047094C" w:rsidP="00025386">
      <w:pPr>
        <w:spacing w:after="0" w:line="240" w:lineRule="auto"/>
      </w:pPr>
      <w:r>
        <w:separator/>
      </w:r>
    </w:p>
  </w:footnote>
  <w:footnote w:type="continuationSeparator" w:id="0">
    <w:p w14:paraId="294D61E6" w14:textId="77777777" w:rsidR="0047094C" w:rsidRDefault="0047094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D190A8" w14:textId="77777777" w:rsidR="00124149" w:rsidRDefault="0012414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4EBD12" w14:textId="77777777" w:rsidR="00124149" w:rsidRDefault="0012414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9413E8" w14:textId="77777777" w:rsidR="00124149" w:rsidRDefault="001241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667542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7094C"/>
    <w:rsid w:val="00025386"/>
    <w:rsid w:val="000423B9"/>
    <w:rsid w:val="00053927"/>
    <w:rsid w:val="00066C44"/>
    <w:rsid w:val="00071D4C"/>
    <w:rsid w:val="00084786"/>
    <w:rsid w:val="00124149"/>
    <w:rsid w:val="0016158F"/>
    <w:rsid w:val="001C2314"/>
    <w:rsid w:val="00213980"/>
    <w:rsid w:val="002D2B42"/>
    <w:rsid w:val="004374F2"/>
    <w:rsid w:val="00460705"/>
    <w:rsid w:val="00467CA2"/>
    <w:rsid w:val="0047094C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6E4A8A"/>
  <w15:chartTrackingRefBased/>
  <w15:docId w15:val="{31627197-44BA-415E-BD24-3F182D7A13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292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dcterms:created xsi:type="dcterms:W3CDTF">2024-08-02T05:09:00Z</dcterms:created>
  <dcterms:modified xsi:type="dcterms:W3CDTF">2024-08-02T05:09:00Z</dcterms:modified>
</cp:coreProperties>
</file>