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0824B" w14:textId="77777777" w:rsidR="006676AE" w:rsidRPr="00FC28E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C28E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50CD0" w:rsidRPr="00FC28E1">
        <w:rPr>
          <w:rFonts w:ascii="Arial Narrow" w:hAnsi="Arial Narrow" w:cs="Arial"/>
          <w:bCs/>
          <w:i w:val="0"/>
          <w:szCs w:val="24"/>
        </w:rPr>
        <w:t>2</w:t>
      </w:r>
      <w:r w:rsidR="00B36ABD" w:rsidRPr="00FC28E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BE33A01" w14:textId="77777777" w:rsidR="005103B9" w:rsidRPr="00FC28E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735327F" w14:textId="77777777" w:rsidR="006676AE" w:rsidRPr="00FC28E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Znak sprawy:</w:t>
      </w:r>
      <w:r w:rsidRPr="00FC28E1">
        <w:rPr>
          <w:rFonts w:ascii="Arial Narrow" w:hAnsi="Arial Narrow" w:cs="Arial"/>
          <w:b/>
          <w:sz w:val="24"/>
          <w:szCs w:val="24"/>
        </w:rPr>
        <w:t xml:space="preserve"> </w:t>
      </w:r>
      <w:r w:rsidR="00D50CD0" w:rsidRPr="00FC28E1">
        <w:rPr>
          <w:rFonts w:ascii="Arial Narrow" w:hAnsi="Arial Narrow" w:cs="Arial"/>
          <w:b/>
          <w:sz w:val="24"/>
          <w:szCs w:val="24"/>
        </w:rPr>
        <w:t>97/2024</w:t>
      </w:r>
    </w:p>
    <w:p w14:paraId="2EDF0EF9" w14:textId="77777777" w:rsidR="00C4103F" w:rsidRPr="00FC28E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C28E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C28E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C28E1">
        <w:rPr>
          <w:rFonts w:ascii="Arial Narrow" w:hAnsi="Arial Narrow" w:cs="Arial"/>
          <w:b/>
          <w:sz w:val="24"/>
          <w:szCs w:val="24"/>
        </w:rPr>
        <w:t>:</w:t>
      </w:r>
    </w:p>
    <w:p w14:paraId="3E4E4252" w14:textId="77777777" w:rsidR="006676AE" w:rsidRPr="00FC28E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C28E1">
        <w:rPr>
          <w:rFonts w:ascii="Arial Narrow" w:hAnsi="Arial Narrow" w:cs="Arial"/>
        </w:rPr>
        <w:t xml:space="preserve"> </w:t>
      </w:r>
      <w:r w:rsidR="00D50CD0" w:rsidRPr="00FC28E1">
        <w:rPr>
          <w:rFonts w:ascii="Arial Narrow" w:hAnsi="Arial Narrow" w:cs="Arial"/>
        </w:rPr>
        <w:t>10 Wojskowy Szpital Kliniczny z Polikliniką Samodzielny Publiczny Zakład Opieki Zdrowotnej</w:t>
      </w:r>
    </w:p>
    <w:p w14:paraId="5B5311CA" w14:textId="77777777" w:rsidR="006676AE" w:rsidRPr="00FC28E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28E1">
        <w:rPr>
          <w:rFonts w:ascii="Arial Narrow" w:hAnsi="Arial Narrow" w:cs="Arial"/>
        </w:rPr>
        <w:t xml:space="preserve"> </w:t>
      </w:r>
      <w:r w:rsidR="00D50CD0" w:rsidRPr="00FC28E1">
        <w:rPr>
          <w:rFonts w:ascii="Arial Narrow" w:hAnsi="Arial Narrow" w:cs="Arial"/>
        </w:rPr>
        <w:t>ul. Powstańców Warszawy</w:t>
      </w:r>
      <w:r w:rsidRPr="00FC28E1">
        <w:rPr>
          <w:rFonts w:ascii="Arial Narrow" w:hAnsi="Arial Narrow" w:cs="Arial"/>
        </w:rPr>
        <w:t xml:space="preserve"> </w:t>
      </w:r>
      <w:r w:rsidR="00D50CD0" w:rsidRPr="00FC28E1">
        <w:rPr>
          <w:rFonts w:ascii="Arial Narrow" w:hAnsi="Arial Narrow" w:cs="Arial"/>
        </w:rPr>
        <w:t>5</w:t>
      </w:r>
      <w:r w:rsidRPr="00FC28E1">
        <w:rPr>
          <w:rFonts w:ascii="Arial Narrow" w:hAnsi="Arial Narrow" w:cs="Arial"/>
        </w:rPr>
        <w:t xml:space="preserve"> </w:t>
      </w:r>
    </w:p>
    <w:p w14:paraId="1CDE4F99" w14:textId="77777777" w:rsidR="00F90CD1" w:rsidRPr="00FC28E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28E1">
        <w:rPr>
          <w:rFonts w:ascii="Arial Narrow" w:hAnsi="Arial Narrow" w:cs="Arial"/>
        </w:rPr>
        <w:t xml:space="preserve"> </w:t>
      </w:r>
      <w:r w:rsidR="00D50CD0" w:rsidRPr="00FC28E1">
        <w:rPr>
          <w:rFonts w:ascii="Arial Narrow" w:hAnsi="Arial Narrow" w:cs="Arial"/>
        </w:rPr>
        <w:t>85-681</w:t>
      </w:r>
      <w:r w:rsidRPr="00FC28E1">
        <w:rPr>
          <w:rFonts w:ascii="Arial Narrow" w:hAnsi="Arial Narrow" w:cs="Arial"/>
        </w:rPr>
        <w:t xml:space="preserve"> </w:t>
      </w:r>
      <w:r w:rsidR="00D50CD0" w:rsidRPr="00FC28E1">
        <w:rPr>
          <w:rFonts w:ascii="Arial Narrow" w:hAnsi="Arial Narrow" w:cs="Arial"/>
        </w:rPr>
        <w:t>Bydgoszcz</w:t>
      </w:r>
    </w:p>
    <w:p w14:paraId="17A05290" w14:textId="77777777" w:rsidR="009169D4" w:rsidRPr="00FC28E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C28E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C8C17B4" w14:textId="77777777" w:rsidR="009169D4" w:rsidRPr="00FC28E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28E1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57659D7" w14:textId="77777777" w:rsidR="00C4103F" w:rsidRPr="00FC28E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C28E1">
        <w:rPr>
          <w:rFonts w:ascii="Arial Narrow" w:hAnsi="Arial Narrow" w:cs="Arial"/>
          <w:i/>
        </w:rPr>
        <w:t xml:space="preserve"> </w:t>
      </w:r>
    </w:p>
    <w:p w14:paraId="486153EA" w14:textId="77777777" w:rsidR="00C4103F" w:rsidRPr="00FC28E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C28E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C28E1">
        <w:rPr>
          <w:rFonts w:ascii="Arial Narrow" w:hAnsi="Arial Narrow" w:cs="Arial"/>
          <w:b/>
          <w:sz w:val="24"/>
          <w:szCs w:val="24"/>
        </w:rPr>
        <w:t>:</w:t>
      </w:r>
    </w:p>
    <w:p w14:paraId="58DD046F" w14:textId="77777777" w:rsidR="00757EFB" w:rsidRPr="00FC28E1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C28E1">
        <w:rPr>
          <w:rFonts w:ascii="Arial Narrow" w:hAnsi="Arial Narrow" w:cs="Arial"/>
        </w:rPr>
        <w:t>………………………………………</w:t>
      </w:r>
      <w:r w:rsidR="00650D6C" w:rsidRPr="00FC28E1">
        <w:rPr>
          <w:rFonts w:ascii="Arial Narrow" w:hAnsi="Arial Narrow" w:cs="Arial"/>
        </w:rPr>
        <w:t>…………………………</w:t>
      </w:r>
      <w:r w:rsidRPr="00FC28E1">
        <w:rPr>
          <w:rFonts w:ascii="Arial Narrow" w:hAnsi="Arial Narrow" w:cs="Arial"/>
        </w:rPr>
        <w:t>…</w:t>
      </w:r>
    </w:p>
    <w:p w14:paraId="31FFFAA8" w14:textId="77777777" w:rsidR="007118F0" w:rsidRPr="00FC28E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C28E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C28E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C28E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C28E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C28E1">
        <w:rPr>
          <w:rFonts w:ascii="Arial Narrow" w:hAnsi="Arial Narrow" w:cs="Arial"/>
          <w:i/>
          <w:sz w:val="16"/>
          <w:szCs w:val="16"/>
        </w:rPr>
        <w:t>KRS/CEiDG)</w:t>
      </w:r>
    </w:p>
    <w:p w14:paraId="443FBAD3" w14:textId="77777777" w:rsidR="00C4103F" w:rsidRPr="00FC28E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C28E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BEF088B" w14:textId="77777777" w:rsidR="00757EFB" w:rsidRPr="00FC28E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C28E1">
        <w:rPr>
          <w:rFonts w:ascii="Arial Narrow" w:hAnsi="Arial Narrow" w:cs="Arial"/>
        </w:rPr>
        <w:t>………………………………………</w:t>
      </w:r>
      <w:r w:rsidR="00650D6C" w:rsidRPr="00FC28E1">
        <w:rPr>
          <w:rFonts w:ascii="Arial Narrow" w:hAnsi="Arial Narrow" w:cs="Arial"/>
        </w:rPr>
        <w:t>……</w:t>
      </w:r>
      <w:r w:rsidRPr="00FC28E1">
        <w:rPr>
          <w:rFonts w:ascii="Arial Narrow" w:hAnsi="Arial Narrow" w:cs="Arial"/>
        </w:rPr>
        <w:t>…</w:t>
      </w:r>
    </w:p>
    <w:p w14:paraId="7C2798CE" w14:textId="77777777" w:rsidR="00484F88" w:rsidRPr="00FC28E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C28E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C28E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C28E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C28E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C28E1">
        <w:rPr>
          <w:rFonts w:ascii="Arial Narrow" w:hAnsi="Arial Narrow" w:cs="Arial"/>
          <w:i/>
          <w:sz w:val="16"/>
          <w:szCs w:val="16"/>
        </w:rPr>
        <w:t>reprezentacji</w:t>
      </w:r>
      <w:r w:rsidRPr="00FC28E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0CD0" w:rsidRPr="00FC28E1" w14:paraId="7CD2331B" w14:textId="77777777" w:rsidTr="00AC708A">
        <w:tc>
          <w:tcPr>
            <w:tcW w:w="9104" w:type="dxa"/>
            <w:shd w:val="clear" w:color="auto" w:fill="D9D9D9"/>
          </w:tcPr>
          <w:p w14:paraId="161E0EA6" w14:textId="77777777" w:rsidR="00D50CD0" w:rsidRPr="00FC28E1" w:rsidRDefault="00D50CD0" w:rsidP="00AC708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C28E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A24BADE" w14:textId="77777777" w:rsidR="00D50CD0" w:rsidRPr="00FC28E1" w:rsidRDefault="00D50CD0" w:rsidP="00AC708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C28E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C28E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C28E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C28E1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C28E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C28E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0E2191D8" w14:textId="77777777" w:rsidR="00D50CD0" w:rsidRPr="00FC28E1" w:rsidRDefault="00D50CD0" w:rsidP="00AC708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8E4D1FA" w14:textId="77777777" w:rsidR="00D50CD0" w:rsidRPr="00FC28E1" w:rsidRDefault="00D50CD0" w:rsidP="00AC70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D583ABD" w14:textId="77777777" w:rsidR="00D50CD0" w:rsidRPr="00FC28E1" w:rsidRDefault="00D50CD0" w:rsidP="00AC708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C28E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FC28E1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26FF99D5" w14:textId="77777777" w:rsidR="00E50194" w:rsidRPr="00FC28E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Na potrzeby postę</w:t>
      </w:r>
      <w:r w:rsidR="008D0487" w:rsidRPr="00FC28E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C28E1">
        <w:rPr>
          <w:rFonts w:ascii="Arial Narrow" w:hAnsi="Arial Narrow" w:cs="Arial"/>
          <w:sz w:val="24"/>
          <w:szCs w:val="24"/>
        </w:rPr>
        <w:t>zamówienia publicznego</w:t>
      </w:r>
      <w:r w:rsidR="00E50194" w:rsidRPr="00FC28E1">
        <w:rPr>
          <w:rFonts w:ascii="Arial Narrow" w:hAnsi="Arial Narrow" w:cs="Arial"/>
          <w:sz w:val="24"/>
          <w:szCs w:val="24"/>
        </w:rPr>
        <w:t xml:space="preserve"> pn.:</w:t>
      </w:r>
    </w:p>
    <w:p w14:paraId="36BD4025" w14:textId="77777777" w:rsidR="00E50194" w:rsidRPr="00FC28E1" w:rsidRDefault="00D50CD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b/>
          <w:sz w:val="24"/>
          <w:szCs w:val="24"/>
        </w:rPr>
        <w:t>Dostawa produktów leczniczych w szpitalnych programach lekowych oraz chemioterapii na 24 miesiące z prawem opcji na 6 miesięcy</w:t>
      </w:r>
    </w:p>
    <w:p w14:paraId="15529506" w14:textId="77777777" w:rsidR="00F90CD1" w:rsidRPr="00FC28E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prowadzonego przez </w:t>
      </w:r>
      <w:r w:rsidR="00D50CD0" w:rsidRPr="00FC28E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C28E1">
        <w:rPr>
          <w:rFonts w:ascii="Arial Narrow" w:hAnsi="Arial Narrow" w:cs="Arial"/>
          <w:b/>
          <w:sz w:val="24"/>
          <w:szCs w:val="24"/>
        </w:rPr>
        <w:t>,</w:t>
      </w:r>
      <w:r w:rsidR="002B2AD9" w:rsidRPr="00FC28E1">
        <w:rPr>
          <w:rFonts w:ascii="Arial Narrow" w:hAnsi="Arial Narrow" w:cs="Arial"/>
          <w:sz w:val="24"/>
          <w:szCs w:val="24"/>
        </w:rPr>
        <w:t xml:space="preserve"> </w:t>
      </w:r>
      <w:r w:rsidR="00E65685" w:rsidRPr="00FC28E1">
        <w:rPr>
          <w:rFonts w:ascii="Arial Narrow" w:hAnsi="Arial Narrow" w:cs="Arial"/>
          <w:sz w:val="24"/>
          <w:szCs w:val="24"/>
        </w:rPr>
        <w:t>oświa</w:t>
      </w:r>
      <w:r w:rsidR="00825A09" w:rsidRPr="00FC28E1">
        <w:rPr>
          <w:rFonts w:ascii="Arial Narrow" w:hAnsi="Arial Narrow" w:cs="Arial"/>
          <w:sz w:val="24"/>
          <w:szCs w:val="24"/>
        </w:rPr>
        <w:t>dczam</w:t>
      </w:r>
      <w:r w:rsidR="00E65685" w:rsidRPr="00FC28E1">
        <w:rPr>
          <w:rFonts w:ascii="Arial Narrow" w:hAnsi="Arial Narrow" w:cs="Arial"/>
          <w:sz w:val="24"/>
          <w:szCs w:val="24"/>
        </w:rPr>
        <w:t>,</w:t>
      </w:r>
      <w:r w:rsidR="002B2AD9" w:rsidRPr="00FC28E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C28E1" w14:paraId="56C6B821" w14:textId="77777777" w:rsidTr="00650D6C">
        <w:tc>
          <w:tcPr>
            <w:tcW w:w="9104" w:type="dxa"/>
            <w:shd w:val="clear" w:color="auto" w:fill="D9D9D9"/>
          </w:tcPr>
          <w:p w14:paraId="1C2BC8E5" w14:textId="77777777" w:rsidR="00E50194" w:rsidRPr="00FC28E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C28E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092BA02" w14:textId="77777777" w:rsidR="0032618A" w:rsidRPr="00FC28E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C28E1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FC28E1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FC28E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C28E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C28E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C28E1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C28E1">
        <w:rPr>
          <w:rFonts w:ascii="Arial Narrow" w:hAnsi="Arial Narrow" w:cs="Arial"/>
          <w:sz w:val="24"/>
          <w:szCs w:val="24"/>
        </w:rPr>
        <w:t>.</w:t>
      </w:r>
    </w:p>
    <w:p w14:paraId="37F6A768" w14:textId="77777777" w:rsidR="0011306C" w:rsidRPr="00FC28E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C28E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C28E1">
        <w:rPr>
          <w:rFonts w:ascii="Arial Narrow" w:hAnsi="Arial Narrow" w:cs="Arial"/>
          <w:sz w:val="24"/>
          <w:szCs w:val="24"/>
        </w:rPr>
        <w:t xml:space="preserve"> (</w:t>
      </w:r>
      <w:r w:rsidR="00486223" w:rsidRPr="00FC28E1">
        <w:rPr>
          <w:rFonts w:ascii="Arial Narrow" w:hAnsi="Arial Narrow" w:cs="Arial"/>
          <w:sz w:val="24"/>
          <w:szCs w:val="24"/>
        </w:rPr>
        <w:t>t.j. Dz.U. z 2023r. poz. 1497</w:t>
      </w:r>
      <w:r w:rsidRPr="00FC28E1">
        <w:rPr>
          <w:rFonts w:ascii="Arial Narrow" w:hAnsi="Arial Narrow" w:cs="Arial"/>
          <w:sz w:val="24"/>
          <w:szCs w:val="24"/>
        </w:rPr>
        <w:t>)</w:t>
      </w:r>
      <w:r w:rsidR="0032618A" w:rsidRPr="00FC28E1">
        <w:rPr>
          <w:rFonts w:ascii="Arial Narrow" w:hAnsi="Arial Narrow" w:cs="Arial"/>
          <w:sz w:val="24"/>
          <w:szCs w:val="24"/>
        </w:rPr>
        <w:t xml:space="preserve"> </w:t>
      </w:r>
      <w:r w:rsidR="0011306C" w:rsidRPr="00FC28E1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C28E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C28E1" w14:paraId="5100CAC2" w14:textId="77777777" w:rsidTr="00CD4DD1">
        <w:tc>
          <w:tcPr>
            <w:tcW w:w="9104" w:type="dxa"/>
            <w:shd w:val="clear" w:color="auto" w:fill="D9D9D9"/>
          </w:tcPr>
          <w:p w14:paraId="0C8121F7" w14:textId="77777777" w:rsidR="0011306C" w:rsidRPr="00FC28E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6F6000" w14:textId="77777777" w:rsidR="00103D09" w:rsidRPr="00FC28E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9C2AC94" w14:textId="77777777" w:rsidR="00D2702A" w:rsidRPr="00FC28E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C28E1" w14:paraId="709C60E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75AB" w14:textId="77777777" w:rsidR="00D2702A" w:rsidRPr="00FC28E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FB08" w14:textId="77777777" w:rsidR="00D2702A" w:rsidRPr="00FC28E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50CD0" w:rsidRPr="00FC28E1" w14:paraId="44C051FF" w14:textId="77777777" w:rsidTr="00AC7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9FFD" w14:textId="77777777" w:rsidR="00D50CD0" w:rsidRPr="00FC28E1" w:rsidRDefault="00D50CD0" w:rsidP="00AC708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828E" w14:textId="77777777" w:rsidR="00D50CD0" w:rsidRPr="00FC28E1" w:rsidRDefault="00D50CD0" w:rsidP="00AC708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C794CAB" w14:textId="77777777" w:rsidR="00D50CD0" w:rsidRPr="00FC28E1" w:rsidRDefault="00D50CD0" w:rsidP="00AC708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747EEFBE" w14:textId="77777777" w:rsidR="00D50CD0" w:rsidRPr="00FC28E1" w:rsidRDefault="00D50CD0" w:rsidP="00AC708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sz w:val="24"/>
                <w:szCs w:val="24"/>
              </w:rPr>
              <w:lastRenderedPageBreak/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14:paraId="211674C9" w14:textId="77777777" w:rsidR="00122954" w:rsidRPr="00FC28E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58B11FE" w14:textId="77777777" w:rsidR="00721D87" w:rsidRPr="00FC28E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……………</w:t>
      </w:r>
      <w:r w:rsidR="00721D87" w:rsidRPr="00FC28E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33E2858" w14:textId="77777777" w:rsidR="00721D87" w:rsidRPr="00FC28E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C28E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C28E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C28E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29EA78A" w14:textId="77777777" w:rsidR="00721D87" w:rsidRPr="00FC28E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B8E1E72" w14:textId="77777777" w:rsidR="00E21BB4" w:rsidRPr="00FC28E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……………</w:t>
      </w:r>
      <w:r w:rsidR="00721D87" w:rsidRPr="00FC28E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C28E1">
        <w:rPr>
          <w:rFonts w:ascii="Arial Narrow" w:hAnsi="Arial Narrow" w:cs="Arial"/>
          <w:sz w:val="24"/>
          <w:szCs w:val="24"/>
        </w:rPr>
        <w:t>………………………….</w:t>
      </w:r>
    </w:p>
    <w:p w14:paraId="6632AF90" w14:textId="77777777" w:rsidR="00E21BB4" w:rsidRPr="00FC28E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C28E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C28E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C28E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1861156" w14:textId="77777777" w:rsidR="00334A77" w:rsidRPr="00FC28E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C28E1" w14:paraId="616797E0" w14:textId="77777777" w:rsidTr="0061040C">
        <w:tc>
          <w:tcPr>
            <w:tcW w:w="9104" w:type="dxa"/>
            <w:shd w:val="clear" w:color="auto" w:fill="D9D9D9"/>
          </w:tcPr>
          <w:p w14:paraId="4F53EAE8" w14:textId="77777777" w:rsidR="00334A77" w:rsidRPr="00FC28E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E3A6528" w14:textId="77777777" w:rsidR="00334A77" w:rsidRPr="00FC28E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147A83F" w14:textId="77777777" w:rsidR="004175AB" w:rsidRPr="00FC28E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50E1DE7" w14:textId="77777777" w:rsidR="004175AB" w:rsidRPr="00FC28E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99DF66A" w14:textId="77777777" w:rsidR="004175AB" w:rsidRPr="00FC28E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C03417F" w14:textId="77777777" w:rsidR="00334A77" w:rsidRPr="00FC28E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C28E1" w14:paraId="36D7818F" w14:textId="77777777" w:rsidTr="0061040C">
        <w:tc>
          <w:tcPr>
            <w:tcW w:w="9104" w:type="dxa"/>
            <w:shd w:val="clear" w:color="auto" w:fill="D9D9D9"/>
          </w:tcPr>
          <w:p w14:paraId="63F48677" w14:textId="77777777" w:rsidR="00C37715" w:rsidRPr="00FC28E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4922E3C" w14:textId="77777777" w:rsidR="00334A77" w:rsidRPr="00FC28E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C28E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C28E1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7045AC2" w14:textId="77777777" w:rsidR="0044648E" w:rsidRPr="00FC28E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C28E1">
        <w:rPr>
          <w:rFonts w:ascii="Arial Narrow" w:hAnsi="Arial Narrow" w:cs="Arial"/>
          <w:sz w:val="24"/>
          <w:szCs w:val="24"/>
        </w:rPr>
        <w:t>:</w:t>
      </w:r>
    </w:p>
    <w:p w14:paraId="7D1AAFB2" w14:textId="77777777" w:rsidR="0044648E" w:rsidRPr="00FC28E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3D33D2C" w14:textId="77777777" w:rsidR="0044648E" w:rsidRPr="00FC28E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9DE7E0D" w14:textId="77777777" w:rsidR="00C62F57" w:rsidRPr="00FC28E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C28E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C28E1" w14:paraId="76B80D86" w14:textId="77777777" w:rsidTr="00CD4DD1">
        <w:tc>
          <w:tcPr>
            <w:tcW w:w="9104" w:type="dxa"/>
            <w:shd w:val="clear" w:color="auto" w:fill="D9D9D9"/>
          </w:tcPr>
          <w:p w14:paraId="479693FC" w14:textId="77777777" w:rsidR="00BE6F04" w:rsidRPr="00FC28E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DEBCBDD" w14:textId="77777777" w:rsidR="00FE4E2B" w:rsidRPr="00FC28E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C28E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C28E1" w14:paraId="3F29E246" w14:textId="77777777" w:rsidTr="00847232">
        <w:tc>
          <w:tcPr>
            <w:tcW w:w="9104" w:type="dxa"/>
            <w:shd w:val="clear" w:color="auto" w:fill="D9D9D9"/>
          </w:tcPr>
          <w:p w14:paraId="29F88C44" w14:textId="77777777" w:rsidR="00E426EB" w:rsidRPr="00FC28E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28E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DA5B8A" w14:textId="77777777" w:rsidR="00E426EB" w:rsidRPr="00FC28E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7F69B3F" w14:textId="77777777" w:rsidR="00E426EB" w:rsidRPr="00FC28E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AAE78C3" w14:textId="77777777" w:rsidR="00E426EB" w:rsidRPr="00FC28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5B7F26" w14:textId="77777777" w:rsidR="00E426EB" w:rsidRPr="00FC28E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C28E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299205" w14:textId="77777777" w:rsidR="00E426EB" w:rsidRPr="00FC28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C28E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D3B305" w14:textId="77777777" w:rsidR="00E426EB" w:rsidRPr="00FC28E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C28E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8877B31" w14:textId="77777777" w:rsidR="0012157F" w:rsidRPr="00FC28E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08DDF5F" w14:textId="77777777" w:rsidR="008C60E1" w:rsidRPr="00FC28E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DBEE773" w14:textId="77777777" w:rsidR="00524951" w:rsidRPr="00FC28E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  <w:r w:rsidRPr="00FC28E1">
        <w:rPr>
          <w:rFonts w:ascii="Arial Narrow" w:hAnsi="Arial Narrow" w:cs="Arial"/>
          <w:sz w:val="20"/>
          <w:szCs w:val="20"/>
        </w:rPr>
        <w:tab/>
      </w:r>
    </w:p>
    <w:p w14:paraId="0FC1F980" w14:textId="77777777" w:rsidR="00524951" w:rsidRPr="00FC28E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F8D6B5C" w14:textId="77777777" w:rsidR="00FE4E2B" w:rsidRPr="00FC28E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C28E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C28E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0F5C6352" w14:textId="77777777" w:rsidR="00484F88" w:rsidRPr="00FC28E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FC28E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C28E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C28E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CC600" w14:textId="77777777" w:rsidR="004026D9" w:rsidRDefault="004026D9" w:rsidP="0038231F">
      <w:pPr>
        <w:spacing w:after="0" w:line="240" w:lineRule="auto"/>
      </w:pPr>
      <w:r>
        <w:separator/>
      </w:r>
    </w:p>
  </w:endnote>
  <w:endnote w:type="continuationSeparator" w:id="0">
    <w:p w14:paraId="6E17781F" w14:textId="77777777" w:rsidR="004026D9" w:rsidRDefault="004026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966B7" w14:textId="77777777" w:rsidR="00D50CD0" w:rsidRDefault="00D50C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28B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4D0A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8B6EE" w14:textId="77777777" w:rsidR="00D50CD0" w:rsidRDefault="00D50C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06F73" w14:textId="77777777" w:rsidR="004026D9" w:rsidRDefault="004026D9" w:rsidP="0038231F">
      <w:pPr>
        <w:spacing w:after="0" w:line="240" w:lineRule="auto"/>
      </w:pPr>
      <w:r>
        <w:separator/>
      </w:r>
    </w:p>
  </w:footnote>
  <w:footnote w:type="continuationSeparator" w:id="0">
    <w:p w14:paraId="43B55053" w14:textId="77777777" w:rsidR="004026D9" w:rsidRDefault="004026D9" w:rsidP="0038231F">
      <w:pPr>
        <w:spacing w:after="0" w:line="240" w:lineRule="auto"/>
      </w:pPr>
      <w:r>
        <w:continuationSeparator/>
      </w:r>
    </w:p>
  </w:footnote>
  <w:footnote w:id="1">
    <w:p w14:paraId="184CC50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430982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74A09D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68C97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5048DF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AC783D2" w14:textId="77777777" w:rsidR="0032618A" w:rsidRDefault="0032618A" w:rsidP="0032618A">
      <w:pPr>
        <w:pStyle w:val="Tekstprzypisudolnego"/>
      </w:pPr>
    </w:p>
  </w:footnote>
  <w:footnote w:id="2">
    <w:p w14:paraId="2318B42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C4241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A9841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D11E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90A0C" w14:textId="77777777" w:rsidR="00D50CD0" w:rsidRDefault="00D50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241F3" w14:textId="77777777" w:rsidR="00D50CD0" w:rsidRDefault="00D50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853F0" w14:textId="77777777" w:rsidR="00D50CD0" w:rsidRDefault="00D50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3456">
    <w:abstractNumId w:val="11"/>
  </w:num>
  <w:num w:numId="2" w16cid:durableId="1455948798">
    <w:abstractNumId w:val="0"/>
  </w:num>
  <w:num w:numId="3" w16cid:durableId="1225410775">
    <w:abstractNumId w:val="10"/>
  </w:num>
  <w:num w:numId="4" w16cid:durableId="498011271">
    <w:abstractNumId w:val="13"/>
  </w:num>
  <w:num w:numId="5" w16cid:durableId="1036736635">
    <w:abstractNumId w:val="12"/>
  </w:num>
  <w:num w:numId="6" w16cid:durableId="705721600">
    <w:abstractNumId w:val="9"/>
  </w:num>
  <w:num w:numId="7" w16cid:durableId="1472212168">
    <w:abstractNumId w:val="1"/>
  </w:num>
  <w:num w:numId="8" w16cid:durableId="1002439829">
    <w:abstractNumId w:val="6"/>
  </w:num>
  <w:num w:numId="9" w16cid:durableId="1835101551">
    <w:abstractNumId w:val="4"/>
  </w:num>
  <w:num w:numId="10" w16cid:durableId="104807554">
    <w:abstractNumId w:val="7"/>
  </w:num>
  <w:num w:numId="11" w16cid:durableId="418259434">
    <w:abstractNumId w:val="5"/>
  </w:num>
  <w:num w:numId="12" w16cid:durableId="1139033926">
    <w:abstractNumId w:val="8"/>
  </w:num>
  <w:num w:numId="13" w16cid:durableId="2131431421">
    <w:abstractNumId w:val="3"/>
  </w:num>
  <w:num w:numId="14" w16cid:durableId="275676098">
    <w:abstractNumId w:val="2"/>
  </w:num>
  <w:num w:numId="15" w16cid:durableId="2380993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6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26D9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0CD0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28E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1EB7A"/>
  <w15:docId w15:val="{5DFD9C81-D5C8-4CFD-A6F1-01346967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2024-08-02T04:57:00Z</dcterms:created>
  <dcterms:modified xsi:type="dcterms:W3CDTF">2024-08-02T04:57:00Z</dcterms:modified>
</cp:coreProperties>
</file>