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0A9BD7" w14:textId="77777777" w:rsidR="00D62E6E" w:rsidRPr="008A446D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A446D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8D3979" w:rsidRPr="008A446D">
        <w:rPr>
          <w:rFonts w:ascii="Arial Narrow" w:eastAsia="Times New Roman" w:hAnsi="Arial Narrow" w:cs="Arial"/>
          <w:bCs/>
          <w:sz w:val="24"/>
          <w:szCs w:val="20"/>
          <w:lang w:eastAsia="pl-PL"/>
        </w:rPr>
        <w:t>6</w:t>
      </w:r>
      <w:r w:rsidRPr="008A446D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8A446D" w14:paraId="6159FF3D" w14:textId="77777777" w:rsidTr="00D62E6E">
        <w:tc>
          <w:tcPr>
            <w:tcW w:w="2800" w:type="dxa"/>
            <w:shd w:val="clear" w:color="auto" w:fill="auto"/>
          </w:tcPr>
          <w:p w14:paraId="4D095D7F" w14:textId="77777777" w:rsidR="00D62E6E" w:rsidRPr="008A446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A446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A446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B54BB88" w14:textId="77777777" w:rsidR="00D62E6E" w:rsidRPr="008A446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CAB4DE8" w14:textId="77777777" w:rsidR="00D62E6E" w:rsidRPr="008A446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A446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D8C713" w14:textId="77777777" w:rsidR="00D62E6E" w:rsidRPr="008A446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A446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A446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A446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8A446D" w14:paraId="7124A007" w14:textId="77777777" w:rsidTr="00D62E6E">
        <w:tc>
          <w:tcPr>
            <w:tcW w:w="2800" w:type="dxa"/>
            <w:shd w:val="clear" w:color="auto" w:fill="auto"/>
          </w:tcPr>
          <w:p w14:paraId="54A1B11C" w14:textId="77777777" w:rsidR="00D62E6E" w:rsidRPr="008A446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A446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A1452DE" w14:textId="77777777" w:rsidR="00D62E6E" w:rsidRPr="008A446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8BBE45D" w14:textId="77777777" w:rsidR="00D62E6E" w:rsidRPr="008A446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A446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B34BC32" w14:textId="77777777" w:rsidR="00D62E6E" w:rsidRPr="008A446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A446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A446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A446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51C32E4" w14:textId="77777777" w:rsidR="00BC121E" w:rsidRPr="008A446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D3979" w:rsidRPr="008A446D" w14:paraId="0981EB88" w14:textId="77777777" w:rsidTr="00F00C6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5D92287" w14:textId="77777777" w:rsidR="008D3979" w:rsidRPr="008A446D" w:rsidRDefault="008D3979" w:rsidP="00F00C61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8A446D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60E7CBF" w14:textId="77777777" w:rsidR="008D3979" w:rsidRPr="008A446D" w:rsidRDefault="008D3979" w:rsidP="00F00C61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A446D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A446D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8A446D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8A446D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8A446D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8A446D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8A446D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64D46DD9" w14:textId="77777777" w:rsidR="008D3979" w:rsidRPr="008A446D" w:rsidRDefault="008D3979" w:rsidP="00F00C6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8A446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486FC18" w14:textId="77777777" w:rsidR="008D3979" w:rsidRPr="008A446D" w:rsidRDefault="008D3979" w:rsidP="00F00C6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58356678" w14:textId="77777777" w:rsidR="00BC121E" w:rsidRPr="008A446D" w:rsidRDefault="008D397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A446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8A446D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8A446D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8A446D" w14:paraId="1EAAFAB9" w14:textId="77777777" w:rsidTr="00D62E6E">
        <w:tc>
          <w:tcPr>
            <w:tcW w:w="2269" w:type="dxa"/>
            <w:shd w:val="clear" w:color="auto" w:fill="auto"/>
          </w:tcPr>
          <w:p w14:paraId="13A8EDED" w14:textId="77777777" w:rsidR="00D62E6E" w:rsidRPr="008A446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A44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BC58E4" w14:textId="77777777" w:rsidR="00D62E6E" w:rsidRPr="008A446D" w:rsidRDefault="008D397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A446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produktów leczniczych w szpitalnych programach lekowych oraz chemioterapii na 24 miesiące z prawem opcji na 6 miesięcy</w:t>
            </w:r>
            <w:r w:rsidR="00D62E6E" w:rsidRPr="008A446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D3979" w:rsidRPr="008A446D" w14:paraId="741A9DAA" w14:textId="77777777" w:rsidTr="00F00C61">
        <w:tc>
          <w:tcPr>
            <w:tcW w:w="2269" w:type="dxa"/>
            <w:shd w:val="clear" w:color="auto" w:fill="auto"/>
          </w:tcPr>
          <w:p w14:paraId="20614128" w14:textId="77777777" w:rsidR="008D3979" w:rsidRPr="008A446D" w:rsidRDefault="008D3979" w:rsidP="00F00C6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A44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0D6CFA" w14:textId="77777777" w:rsidR="008D3979" w:rsidRPr="008A446D" w:rsidRDefault="008D3979" w:rsidP="00F00C6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A446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97/2024</w:t>
            </w:r>
          </w:p>
        </w:tc>
      </w:tr>
    </w:tbl>
    <w:p w14:paraId="3C1F83B6" w14:textId="77777777" w:rsidR="00BC121E" w:rsidRPr="008A446D" w:rsidRDefault="008D3979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A446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8A446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8A446D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8A446D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8A446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8A446D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200CA7D3" w14:textId="77777777" w:rsidR="00BC121E" w:rsidRPr="008A446D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8A446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5DA5C7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8A446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A446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8A446D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8A446D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8A446D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8A446D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208F00CD" w14:textId="77777777" w:rsidR="00BC121E" w:rsidRPr="008A446D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A446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3BE6DBB9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8A446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A446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8A446D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8A446D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8A446D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91E8653" w14:textId="77777777" w:rsidR="00BF69A4" w:rsidRPr="008A446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A446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8A446D" w14:paraId="4CA156F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3ED6E" w14:textId="77777777" w:rsidR="00BC121E" w:rsidRPr="008A446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A44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84F2D" w14:textId="77777777" w:rsidR="00BC121E" w:rsidRPr="008A446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A44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276B8" w14:textId="77777777" w:rsidR="00BC121E" w:rsidRPr="008A446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A44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8A446D" w14:paraId="6978A91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25809" w14:textId="77777777" w:rsidR="00BC121E" w:rsidRPr="008A446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A44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83958" w14:textId="77777777" w:rsidR="00BC121E" w:rsidRPr="008A446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CCA46" w14:textId="77777777" w:rsidR="00BC121E" w:rsidRPr="008A446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8A446D" w14:paraId="79D89B5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B79AC" w14:textId="77777777" w:rsidR="00BC121E" w:rsidRPr="008A446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A44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79CAA" w14:textId="77777777" w:rsidR="00BC121E" w:rsidRPr="008A446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21626" w14:textId="77777777" w:rsidR="00BC121E" w:rsidRPr="008A446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05CBB219" w14:textId="77777777" w:rsidR="00BC121E" w:rsidRPr="008A446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8A446D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727C0EC5" w14:textId="77777777" w:rsidR="00BC121E" w:rsidRPr="008A446D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8A446D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C4F836B" w14:textId="77777777" w:rsidR="00067B62" w:rsidRPr="008A446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8A446D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8A446D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8A446D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171706C" w14:textId="77777777" w:rsidR="00067B62" w:rsidRPr="008A446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8A446D" w14:paraId="123690E0" w14:textId="77777777" w:rsidTr="00620E37">
        <w:tc>
          <w:tcPr>
            <w:tcW w:w="2660" w:type="dxa"/>
            <w:shd w:val="clear" w:color="auto" w:fill="auto"/>
          </w:tcPr>
          <w:p w14:paraId="67F29CD3" w14:textId="77777777" w:rsidR="00BC121E" w:rsidRPr="008A446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1773054" w14:textId="77777777" w:rsidR="00BC121E" w:rsidRPr="008A446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A446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485F303" w14:textId="77777777" w:rsidR="00BC121E" w:rsidRPr="008A446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A446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8A446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8A446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11C89488" w14:textId="77777777" w:rsidR="00BC121E" w:rsidRPr="008A446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6F6E219" w14:textId="77777777" w:rsidR="00BC121E" w:rsidRPr="008A446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A446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84CB7DD" w14:textId="77777777" w:rsidR="00BC121E" w:rsidRPr="008A446D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A446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D3979" w:rsidRPr="008A446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A446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A446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26090F4" w14:textId="77777777" w:rsidR="00106AC7" w:rsidRPr="008A446D" w:rsidRDefault="00106AC7" w:rsidP="00BC121E">
      <w:pPr>
        <w:rPr>
          <w:rFonts w:ascii="Arial Narrow" w:hAnsi="Arial Narrow"/>
        </w:rPr>
      </w:pPr>
    </w:p>
    <w:sectPr w:rsidR="00106AC7" w:rsidRPr="008A446D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7C6DF8" w14:textId="77777777" w:rsidR="0097419B" w:rsidRDefault="0097419B">
      <w:r>
        <w:separator/>
      </w:r>
    </w:p>
  </w:endnote>
  <w:endnote w:type="continuationSeparator" w:id="0">
    <w:p w14:paraId="35264C6E" w14:textId="77777777" w:rsidR="0097419B" w:rsidRDefault="00974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AC68F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C44C4C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63CD6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DCC60A8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D2B408A">
        <v:line id="_x0000_s1025" style="position:absolute;left:0;text-align:left;z-index:251657728" from="-3.85pt,8.7pt" to="455.15pt,8.7pt"/>
      </w:pict>
    </w:r>
  </w:p>
  <w:p w14:paraId="14A4DE42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F7C453" w14:textId="77777777" w:rsidR="008D3979" w:rsidRDefault="008D39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479E94" w14:textId="77777777" w:rsidR="0097419B" w:rsidRDefault="0097419B">
      <w:r>
        <w:separator/>
      </w:r>
    </w:p>
  </w:footnote>
  <w:footnote w:type="continuationSeparator" w:id="0">
    <w:p w14:paraId="06CB0253" w14:textId="77777777" w:rsidR="0097419B" w:rsidRDefault="00974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6C0784" w14:textId="77777777" w:rsidR="008D3979" w:rsidRDefault="008D39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9F0C6" w14:textId="77777777" w:rsidR="008D3979" w:rsidRDefault="008D39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7FE389" w14:textId="77777777" w:rsidR="008D3979" w:rsidRDefault="008D39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6023714">
    <w:abstractNumId w:val="13"/>
  </w:num>
  <w:num w:numId="2" w16cid:durableId="1994941690">
    <w:abstractNumId w:val="0"/>
  </w:num>
  <w:num w:numId="3" w16cid:durableId="700546241">
    <w:abstractNumId w:val="11"/>
  </w:num>
  <w:num w:numId="4" w16cid:durableId="977801505">
    <w:abstractNumId w:val="8"/>
  </w:num>
  <w:num w:numId="5" w16cid:durableId="1346856974">
    <w:abstractNumId w:val="7"/>
  </w:num>
  <w:num w:numId="6" w16cid:durableId="1069225750">
    <w:abstractNumId w:val="1"/>
  </w:num>
  <w:num w:numId="7" w16cid:durableId="1272398901">
    <w:abstractNumId w:val="6"/>
  </w:num>
  <w:num w:numId="8" w16cid:durableId="2005349771">
    <w:abstractNumId w:val="3"/>
  </w:num>
  <w:num w:numId="9" w16cid:durableId="1588073843">
    <w:abstractNumId w:val="2"/>
  </w:num>
  <w:num w:numId="10" w16cid:durableId="147980495">
    <w:abstractNumId w:val="5"/>
  </w:num>
  <w:num w:numId="11" w16cid:durableId="725907489">
    <w:abstractNumId w:val="10"/>
  </w:num>
  <w:num w:numId="12" w16cid:durableId="1557207749">
    <w:abstractNumId w:val="4"/>
  </w:num>
  <w:num w:numId="13" w16cid:durableId="942104018">
    <w:abstractNumId w:val="9"/>
  </w:num>
  <w:num w:numId="14" w16cid:durableId="20716855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419B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41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A446D"/>
    <w:rsid w:val="008B3C7B"/>
    <w:rsid w:val="008C2CBF"/>
    <w:rsid w:val="008D3979"/>
    <w:rsid w:val="008D4CAF"/>
    <w:rsid w:val="008E296F"/>
    <w:rsid w:val="008E370F"/>
    <w:rsid w:val="00952336"/>
    <w:rsid w:val="0097419B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C2AD98"/>
  <w15:chartTrackingRefBased/>
  <w15:docId w15:val="{CA90F981-933C-4BC1-8B1A-3DFCA0399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233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2010-01-07T09:39:00Z</cp:lastPrinted>
  <dcterms:created xsi:type="dcterms:W3CDTF">2024-08-02T05:11:00Z</dcterms:created>
  <dcterms:modified xsi:type="dcterms:W3CDTF">2024-08-02T05:11:00Z</dcterms:modified>
</cp:coreProperties>
</file>