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63A918" w14:textId="77777777" w:rsidR="00986737" w:rsidRPr="00BF5787" w:rsidRDefault="00E56B61" w:rsidP="00BF5787">
      <w:pPr>
        <w:spacing w:after="600"/>
        <w:jc w:val="right"/>
        <w:rPr>
          <w:sz w:val="24"/>
          <w:szCs w:val="24"/>
        </w:rPr>
      </w:pPr>
      <w:bookmarkStart w:id="0" w:name="_Hlk52197885"/>
      <w:r w:rsidRPr="00BF5787">
        <w:rPr>
          <w:sz w:val="24"/>
          <w:szCs w:val="24"/>
        </w:rPr>
        <w:t>Poznań</w:t>
      </w:r>
      <w:r w:rsidR="00986737" w:rsidRPr="00BF5787">
        <w:rPr>
          <w:sz w:val="24"/>
          <w:szCs w:val="24"/>
        </w:rPr>
        <w:t xml:space="preserve"> dnia: </w:t>
      </w:r>
      <w:r w:rsidRPr="00BF5787">
        <w:rPr>
          <w:sz w:val="24"/>
          <w:szCs w:val="24"/>
        </w:rPr>
        <w:t>2024-08-19</w:t>
      </w:r>
    </w:p>
    <w:p w14:paraId="545ADF93" w14:textId="77777777" w:rsidR="00E56B61" w:rsidRPr="00BF5787" w:rsidRDefault="00E56B61" w:rsidP="00BF5787">
      <w:pPr>
        <w:rPr>
          <w:b/>
          <w:bCs/>
          <w:sz w:val="24"/>
          <w:szCs w:val="24"/>
        </w:rPr>
      </w:pPr>
      <w:r w:rsidRPr="00BF5787">
        <w:rPr>
          <w:b/>
          <w:bCs/>
          <w:sz w:val="24"/>
          <w:szCs w:val="24"/>
        </w:rPr>
        <w:t>Szpital Wojewódzki w Poznaniu</w:t>
      </w:r>
    </w:p>
    <w:p w14:paraId="3D3FECC9" w14:textId="77777777" w:rsidR="00986737" w:rsidRPr="00BF5787" w:rsidRDefault="00E56B61" w:rsidP="00BF5787">
      <w:pPr>
        <w:rPr>
          <w:b/>
          <w:bCs/>
          <w:sz w:val="24"/>
          <w:szCs w:val="24"/>
        </w:rPr>
      </w:pPr>
      <w:r w:rsidRPr="00BF5787">
        <w:rPr>
          <w:b/>
          <w:bCs/>
          <w:sz w:val="24"/>
          <w:szCs w:val="24"/>
        </w:rPr>
        <w:t>Dział Zamówień Publicznych</w:t>
      </w:r>
    </w:p>
    <w:p w14:paraId="586BA173" w14:textId="77777777" w:rsidR="00986737" w:rsidRPr="00BF5787" w:rsidRDefault="00E56B61" w:rsidP="00BF5787">
      <w:pPr>
        <w:rPr>
          <w:sz w:val="24"/>
          <w:szCs w:val="24"/>
        </w:rPr>
      </w:pPr>
      <w:r w:rsidRPr="00BF5787">
        <w:rPr>
          <w:sz w:val="24"/>
          <w:szCs w:val="24"/>
        </w:rPr>
        <w:t>Juraszów</w:t>
      </w:r>
      <w:r w:rsidR="00986737" w:rsidRPr="00BF5787">
        <w:rPr>
          <w:sz w:val="24"/>
          <w:szCs w:val="24"/>
        </w:rPr>
        <w:t xml:space="preserve"> </w:t>
      </w:r>
      <w:r w:rsidRPr="00BF5787">
        <w:rPr>
          <w:sz w:val="24"/>
          <w:szCs w:val="24"/>
        </w:rPr>
        <w:t>7/19</w:t>
      </w:r>
    </w:p>
    <w:p w14:paraId="341DAF17" w14:textId="6927C207" w:rsidR="00986737" w:rsidRPr="00BF5787" w:rsidRDefault="00E56B61" w:rsidP="00BF5787">
      <w:pPr>
        <w:rPr>
          <w:sz w:val="24"/>
          <w:szCs w:val="24"/>
        </w:rPr>
      </w:pPr>
      <w:r w:rsidRPr="00BF5787">
        <w:rPr>
          <w:sz w:val="24"/>
          <w:szCs w:val="24"/>
        </w:rPr>
        <w:t>60-479</w:t>
      </w:r>
      <w:r w:rsidR="00986737" w:rsidRPr="00BF5787">
        <w:rPr>
          <w:sz w:val="24"/>
          <w:szCs w:val="24"/>
        </w:rPr>
        <w:t xml:space="preserve"> </w:t>
      </w:r>
      <w:r w:rsidRPr="00BF5787">
        <w:rPr>
          <w:sz w:val="24"/>
          <w:szCs w:val="24"/>
        </w:rPr>
        <w:t>Poznań</w:t>
      </w:r>
      <w:r w:rsidR="00BF5787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BF5787" w14:paraId="5BF923C7" w14:textId="77777777" w:rsidTr="00BF5787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CD95D1" w14:textId="77777777" w:rsidR="00986737" w:rsidRPr="00BF5787" w:rsidRDefault="00986737" w:rsidP="00BF5787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F578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FDE739D" w14:textId="77777777" w:rsidR="00986737" w:rsidRPr="00BF5787" w:rsidRDefault="00986737" w:rsidP="00BF578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F5787">
        <w:rPr>
          <w:sz w:val="24"/>
          <w:szCs w:val="24"/>
        </w:rPr>
        <w:tab/>
        <w:t xml:space="preserve"> </w:t>
      </w:r>
    </w:p>
    <w:p w14:paraId="14064493" w14:textId="77777777" w:rsidR="00986737" w:rsidRPr="00BF5787" w:rsidRDefault="00986737" w:rsidP="00BF5787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F5787">
        <w:rPr>
          <w:rFonts w:eastAsia="Calibri"/>
          <w:sz w:val="24"/>
          <w:szCs w:val="24"/>
          <w:lang w:eastAsia="en-US"/>
        </w:rPr>
        <w:t xml:space="preserve">Dotyczy </w:t>
      </w:r>
      <w:r w:rsidRPr="00BF5787">
        <w:rPr>
          <w:sz w:val="24"/>
          <w:szCs w:val="24"/>
        </w:rPr>
        <w:t>postępowania o udzielenie zamówienia publicznego</w:t>
      </w:r>
      <w:r w:rsidRPr="00BF578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F5787" w14:paraId="32CBD46B" w14:textId="77777777" w:rsidTr="005A632E">
        <w:tc>
          <w:tcPr>
            <w:tcW w:w="2269" w:type="dxa"/>
            <w:shd w:val="clear" w:color="auto" w:fill="auto"/>
          </w:tcPr>
          <w:p w14:paraId="4F817CAA" w14:textId="77777777" w:rsidR="00986737" w:rsidRPr="00BF5787" w:rsidRDefault="00986737" w:rsidP="00BF578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98679D" w14:textId="354B8207" w:rsidR="00986737" w:rsidRPr="00BF5787" w:rsidRDefault="00E56B61" w:rsidP="00BF578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F5787">
              <w:rPr>
                <w:bCs/>
                <w:sz w:val="24"/>
                <w:szCs w:val="24"/>
              </w:rPr>
              <w:t>Stały serwis eksploatacyjny oraz asysta techniczna i subskrypcja na aktualizację dla oprogramowania KS-MEDIS, KS-SOMED, KS-ASW</w:t>
            </w:r>
          </w:p>
        </w:tc>
      </w:tr>
      <w:tr w:rsidR="00E56B61" w:rsidRPr="00BF5787" w14:paraId="0D0AEE18" w14:textId="77777777" w:rsidTr="009A1D63">
        <w:tc>
          <w:tcPr>
            <w:tcW w:w="2269" w:type="dxa"/>
            <w:shd w:val="clear" w:color="auto" w:fill="auto"/>
          </w:tcPr>
          <w:p w14:paraId="50A0D34E" w14:textId="77777777" w:rsidR="00E56B61" w:rsidRPr="00BF5787" w:rsidRDefault="00E56B61" w:rsidP="00BF578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D72749" w14:textId="1591588F" w:rsidR="00E56B61" w:rsidRPr="00BF5787" w:rsidRDefault="00E56B61" w:rsidP="00BF5787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F5787">
              <w:rPr>
                <w:bCs/>
                <w:sz w:val="24"/>
                <w:szCs w:val="24"/>
              </w:rPr>
              <w:t>SZW/DZP/65/2024</w:t>
            </w:r>
            <w:r w:rsidR="00BF5787">
              <w:rPr>
                <w:bCs/>
                <w:sz w:val="24"/>
                <w:szCs w:val="24"/>
              </w:rPr>
              <w:br/>
            </w:r>
          </w:p>
        </w:tc>
      </w:tr>
    </w:tbl>
    <w:p w14:paraId="3D89FEB7" w14:textId="77777777" w:rsidR="00D665F5" w:rsidRDefault="00D665F5" w:rsidP="00BF5787">
      <w:pPr>
        <w:spacing w:before="120"/>
        <w:jc w:val="both"/>
        <w:rPr>
          <w:sz w:val="24"/>
          <w:szCs w:val="24"/>
        </w:rPr>
      </w:pPr>
      <w:r w:rsidRPr="00BF5787">
        <w:rPr>
          <w:sz w:val="24"/>
          <w:szCs w:val="24"/>
        </w:rPr>
        <w:t>Zamawiający, działając na podstawie art. 22</w:t>
      </w:r>
      <w:r w:rsidR="00FC7F5E" w:rsidRPr="00BF5787">
        <w:rPr>
          <w:sz w:val="24"/>
          <w:szCs w:val="24"/>
        </w:rPr>
        <w:t>2</w:t>
      </w:r>
      <w:r w:rsidRPr="00BF5787">
        <w:rPr>
          <w:sz w:val="24"/>
          <w:szCs w:val="24"/>
        </w:rPr>
        <w:t xml:space="preserve"> ust. 5 </w:t>
      </w:r>
      <w:r w:rsidRPr="00BF5787">
        <w:rPr>
          <w:bCs/>
          <w:sz w:val="24"/>
          <w:szCs w:val="24"/>
        </w:rPr>
        <w:t>ustawy z dnia 11 września 2019 r. Prawo zamówień publicznych</w:t>
      </w:r>
      <w:r w:rsidRPr="00BF5787">
        <w:rPr>
          <w:sz w:val="24"/>
          <w:szCs w:val="24"/>
        </w:rPr>
        <w:t xml:space="preserve"> </w:t>
      </w:r>
      <w:r w:rsidR="00E56B61" w:rsidRPr="00BF5787">
        <w:rPr>
          <w:sz w:val="24"/>
          <w:szCs w:val="24"/>
        </w:rPr>
        <w:t>(</w:t>
      </w:r>
      <w:proofErr w:type="spellStart"/>
      <w:r w:rsidR="00E56B61" w:rsidRPr="00BF5787">
        <w:rPr>
          <w:sz w:val="24"/>
          <w:szCs w:val="24"/>
        </w:rPr>
        <w:t>t.j</w:t>
      </w:r>
      <w:proofErr w:type="spellEnd"/>
      <w:r w:rsidR="00E56B61" w:rsidRPr="00BF5787">
        <w:rPr>
          <w:sz w:val="24"/>
          <w:szCs w:val="24"/>
        </w:rPr>
        <w:t>. Dz. U. z 2023r. poz. 1605)</w:t>
      </w:r>
      <w:r w:rsidR="00490DC0" w:rsidRPr="00BF5787">
        <w:rPr>
          <w:sz w:val="24"/>
          <w:szCs w:val="24"/>
        </w:rPr>
        <w:t xml:space="preserve"> </w:t>
      </w:r>
      <w:r w:rsidRPr="00BF5787">
        <w:rPr>
          <w:sz w:val="24"/>
          <w:szCs w:val="24"/>
        </w:rPr>
        <w:t>udostępnia</w:t>
      </w:r>
      <w:r w:rsidR="00F95C33" w:rsidRPr="00BF5787">
        <w:rPr>
          <w:sz w:val="24"/>
          <w:szCs w:val="24"/>
        </w:rPr>
        <w:t xml:space="preserve"> </w:t>
      </w:r>
      <w:r w:rsidR="004C7E9B" w:rsidRPr="00BF5787">
        <w:rPr>
          <w:sz w:val="24"/>
          <w:szCs w:val="24"/>
        </w:rPr>
        <w:t>informacj</w:t>
      </w:r>
      <w:r w:rsidR="00577BC6" w:rsidRPr="00BF5787">
        <w:rPr>
          <w:sz w:val="24"/>
          <w:szCs w:val="24"/>
        </w:rPr>
        <w:t>ę</w:t>
      </w:r>
      <w:r w:rsidR="00035488" w:rsidRPr="00BF5787">
        <w:rPr>
          <w:sz w:val="24"/>
          <w:szCs w:val="24"/>
        </w:rPr>
        <w:t xml:space="preserve"> z otwarcia ofert</w:t>
      </w:r>
      <w:r w:rsidR="00577BC6" w:rsidRPr="00BF5787">
        <w:rPr>
          <w:sz w:val="24"/>
          <w:szCs w:val="24"/>
        </w:rPr>
        <w:t>.</w:t>
      </w:r>
    </w:p>
    <w:p w14:paraId="365A59C6" w14:textId="55833575" w:rsidR="00BF5787" w:rsidRPr="00BF5787" w:rsidRDefault="00BF5787" w:rsidP="00BF5787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</w:r>
      <w:r w:rsidRPr="00BF5787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FC35778" w14:textId="0DBC01F0" w:rsidR="00BF5787" w:rsidRPr="00BF5787" w:rsidRDefault="00BF5787" w:rsidP="00BF5787">
      <w:pPr>
        <w:jc w:val="both"/>
        <w:rPr>
          <w:i/>
          <w:iCs/>
          <w:sz w:val="24"/>
          <w:szCs w:val="24"/>
        </w:rPr>
      </w:pPr>
      <w:r w:rsidRPr="00BF5787">
        <w:rPr>
          <w:i/>
          <w:iCs/>
          <w:sz w:val="24"/>
          <w:szCs w:val="24"/>
        </w:rPr>
        <w:t xml:space="preserve">Zadanie 1 </w:t>
      </w:r>
      <w:r w:rsidRPr="00BF5787">
        <w:rPr>
          <w:i/>
          <w:iCs/>
          <w:sz w:val="24"/>
          <w:szCs w:val="24"/>
        </w:rPr>
        <w:t xml:space="preserve">– </w:t>
      </w:r>
      <w:r w:rsidRPr="00BF5787">
        <w:rPr>
          <w:i/>
          <w:iCs/>
          <w:sz w:val="24"/>
          <w:szCs w:val="24"/>
        </w:rPr>
        <w:t>84</w:t>
      </w:r>
      <w:r w:rsidRPr="00BF5787">
        <w:rPr>
          <w:i/>
          <w:iCs/>
          <w:sz w:val="24"/>
          <w:szCs w:val="24"/>
        </w:rPr>
        <w:t xml:space="preserve"> </w:t>
      </w:r>
      <w:r w:rsidRPr="00BF5787">
        <w:rPr>
          <w:i/>
          <w:iCs/>
          <w:sz w:val="24"/>
          <w:szCs w:val="24"/>
        </w:rPr>
        <w:t>208,00 zł brutto</w:t>
      </w:r>
    </w:p>
    <w:p w14:paraId="02A9F326" w14:textId="00A31049" w:rsidR="00BF5787" w:rsidRPr="00BF5787" w:rsidRDefault="00BF5787" w:rsidP="00BF5787">
      <w:pPr>
        <w:jc w:val="both"/>
        <w:rPr>
          <w:i/>
          <w:iCs/>
          <w:sz w:val="24"/>
          <w:szCs w:val="24"/>
        </w:rPr>
      </w:pPr>
      <w:r w:rsidRPr="00BF5787">
        <w:rPr>
          <w:i/>
          <w:iCs/>
          <w:sz w:val="24"/>
          <w:szCs w:val="24"/>
        </w:rPr>
        <w:t>Zadanie 2 -135</w:t>
      </w:r>
      <w:r w:rsidRPr="00BF5787">
        <w:rPr>
          <w:i/>
          <w:iCs/>
          <w:sz w:val="24"/>
          <w:szCs w:val="24"/>
        </w:rPr>
        <w:t xml:space="preserve"> </w:t>
      </w:r>
      <w:r w:rsidRPr="00BF5787">
        <w:rPr>
          <w:i/>
          <w:iCs/>
          <w:sz w:val="24"/>
          <w:szCs w:val="24"/>
        </w:rPr>
        <w:t>792,00 zł brutto</w:t>
      </w:r>
    </w:p>
    <w:p w14:paraId="71FD82BA" w14:textId="77777777" w:rsidR="00A80738" w:rsidRPr="00BF5787" w:rsidRDefault="00D665F5" w:rsidP="00BF5787">
      <w:pPr>
        <w:spacing w:before="120" w:after="60"/>
        <w:jc w:val="both"/>
        <w:rPr>
          <w:sz w:val="24"/>
          <w:szCs w:val="24"/>
        </w:rPr>
      </w:pPr>
      <w:r w:rsidRPr="00BF5787">
        <w:rPr>
          <w:sz w:val="24"/>
          <w:szCs w:val="24"/>
        </w:rPr>
        <w:t>Podczas otwarcia ofert, mającego miejsce</w:t>
      </w:r>
      <w:r w:rsidR="00FF4AB1" w:rsidRPr="00BF5787">
        <w:rPr>
          <w:sz w:val="24"/>
          <w:szCs w:val="24"/>
        </w:rPr>
        <w:t xml:space="preserve"> w dniu </w:t>
      </w:r>
      <w:r w:rsidR="00E56B61" w:rsidRPr="00BF5787">
        <w:rPr>
          <w:sz w:val="24"/>
          <w:szCs w:val="24"/>
        </w:rPr>
        <w:t>19/08/2024</w:t>
      </w:r>
      <w:r w:rsidR="00FF4AB1" w:rsidRPr="00BF5787">
        <w:rPr>
          <w:sz w:val="24"/>
          <w:szCs w:val="24"/>
        </w:rPr>
        <w:t xml:space="preserve"> o godz. </w:t>
      </w:r>
      <w:r w:rsidR="00E56B61" w:rsidRPr="00BF5787">
        <w:rPr>
          <w:sz w:val="24"/>
          <w:szCs w:val="24"/>
        </w:rPr>
        <w:t>12:00</w:t>
      </w:r>
      <w:r w:rsidRPr="00BF578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F5787" w14:paraId="1D564161" w14:textId="77777777" w:rsidTr="005A632E">
        <w:tc>
          <w:tcPr>
            <w:tcW w:w="1276" w:type="dxa"/>
            <w:shd w:val="clear" w:color="auto" w:fill="F2F2F2"/>
            <w:vAlign w:val="center"/>
          </w:tcPr>
          <w:p w14:paraId="258D0804" w14:textId="77777777" w:rsidR="006B27ED" w:rsidRPr="00BF5787" w:rsidRDefault="00986737" w:rsidP="00BF57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Oferta n</w:t>
            </w:r>
            <w:r w:rsidR="006B27ED" w:rsidRPr="00BF5787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E795167" w14:textId="77777777" w:rsidR="006B27ED" w:rsidRPr="00BF5787" w:rsidRDefault="00986737" w:rsidP="00BF57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F34AEFC" w14:textId="77777777" w:rsidR="006B27ED" w:rsidRPr="00BF5787" w:rsidRDefault="006B27ED" w:rsidP="00BF57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32A0032" w14:textId="77777777" w:rsidR="006B27ED" w:rsidRPr="00BF5787" w:rsidRDefault="006B27ED" w:rsidP="00BF57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Cena oferty</w:t>
            </w:r>
          </w:p>
        </w:tc>
      </w:tr>
      <w:tr w:rsidR="00E56B61" w:rsidRPr="00BF5787" w14:paraId="042FB5B7" w14:textId="77777777" w:rsidTr="009A1D63">
        <w:tc>
          <w:tcPr>
            <w:tcW w:w="1276" w:type="dxa"/>
            <w:shd w:val="clear" w:color="auto" w:fill="auto"/>
            <w:vAlign w:val="center"/>
          </w:tcPr>
          <w:p w14:paraId="1116D718" w14:textId="77777777" w:rsidR="00E56B61" w:rsidRPr="00BF5787" w:rsidRDefault="00E56B61" w:rsidP="00BF57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4677AE" w14:textId="77777777" w:rsidR="00E56B61" w:rsidRPr="00BF5787" w:rsidRDefault="00E56B61" w:rsidP="00BF57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E6A1E63" w14:textId="77777777" w:rsidR="00E56B61" w:rsidRPr="00BF5787" w:rsidRDefault="00E56B61" w:rsidP="00BF5787">
            <w:pPr>
              <w:spacing w:before="80" w:after="40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KAMSOFT S.A.</w:t>
            </w:r>
          </w:p>
          <w:p w14:paraId="181C7D15" w14:textId="0471F440" w:rsidR="00E56B61" w:rsidRPr="00BF5787" w:rsidRDefault="00BF5787" w:rsidP="00BF57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56B61" w:rsidRPr="00BF5787">
              <w:rPr>
                <w:sz w:val="24"/>
                <w:szCs w:val="24"/>
              </w:rPr>
              <w:t xml:space="preserve">1 Maja 133 </w:t>
            </w:r>
          </w:p>
          <w:p w14:paraId="17F73C30" w14:textId="77777777" w:rsidR="00E56B61" w:rsidRPr="00BF5787" w:rsidRDefault="00E56B61" w:rsidP="00BF5787">
            <w:pPr>
              <w:spacing w:after="80"/>
              <w:jc w:val="both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40-235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CCC1B4" w14:textId="77777777" w:rsidR="00E56B61" w:rsidRPr="00BF5787" w:rsidRDefault="00E56B61" w:rsidP="00BF57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98 154.00 zł</w:t>
            </w:r>
          </w:p>
        </w:tc>
      </w:tr>
      <w:tr w:rsidR="00E56B61" w:rsidRPr="00BF5787" w14:paraId="5E0A9171" w14:textId="77777777" w:rsidTr="009A1D63">
        <w:tc>
          <w:tcPr>
            <w:tcW w:w="1276" w:type="dxa"/>
            <w:shd w:val="clear" w:color="auto" w:fill="auto"/>
            <w:vAlign w:val="center"/>
          </w:tcPr>
          <w:p w14:paraId="355ADE1D" w14:textId="77777777" w:rsidR="00E56B61" w:rsidRPr="00BF5787" w:rsidRDefault="00E56B61" w:rsidP="00BF57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07C495" w14:textId="77777777" w:rsidR="00E56B61" w:rsidRPr="00BF5787" w:rsidRDefault="00E56B61" w:rsidP="00BF57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70D72B8" w14:textId="77777777" w:rsidR="00E56B61" w:rsidRPr="00BF5787" w:rsidRDefault="00E56B61" w:rsidP="00BF5787">
            <w:pPr>
              <w:spacing w:before="80" w:after="40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KAMSOFT S.A.</w:t>
            </w:r>
          </w:p>
          <w:p w14:paraId="79F6ABF8" w14:textId="48BBA8E6" w:rsidR="00E56B61" w:rsidRPr="00BF5787" w:rsidRDefault="00BF5787" w:rsidP="00BF57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56B61" w:rsidRPr="00BF5787">
              <w:rPr>
                <w:sz w:val="24"/>
                <w:szCs w:val="24"/>
              </w:rPr>
              <w:t xml:space="preserve">1 Maja 133 </w:t>
            </w:r>
          </w:p>
          <w:p w14:paraId="073052F7" w14:textId="77777777" w:rsidR="00E56B61" w:rsidRPr="00BF5787" w:rsidRDefault="00E56B61" w:rsidP="00BF5787">
            <w:pPr>
              <w:spacing w:after="80"/>
              <w:jc w:val="both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40-235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EB8999" w14:textId="77777777" w:rsidR="00E56B61" w:rsidRPr="00BF5787" w:rsidRDefault="00E56B61" w:rsidP="00BF57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5787">
              <w:rPr>
                <w:sz w:val="24"/>
                <w:szCs w:val="24"/>
              </w:rPr>
              <w:t>160 146.00 zł</w:t>
            </w:r>
          </w:p>
        </w:tc>
      </w:tr>
    </w:tbl>
    <w:p w14:paraId="567A743E" w14:textId="54E29532" w:rsidR="00A80738" w:rsidRPr="00BF5787" w:rsidRDefault="00BF5787" w:rsidP="00BF5787">
      <w:pPr>
        <w:pStyle w:val="Tekstpodstawowy"/>
        <w:spacing w:before="600" w:after="480" w:line="240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</w:t>
      </w:r>
      <w:r w:rsidR="00A80738" w:rsidRPr="00BF5787">
        <w:rPr>
          <w:i/>
          <w:szCs w:val="24"/>
        </w:rPr>
        <w:t>Zamawiający</w:t>
      </w:r>
    </w:p>
    <w:bookmarkEnd w:id="0"/>
    <w:p w14:paraId="32CA4059" w14:textId="03FF2964" w:rsidR="00C236D3" w:rsidRPr="00BF5787" w:rsidRDefault="00C236D3" w:rsidP="00BF5787">
      <w:pPr>
        <w:jc w:val="right"/>
        <w:rPr>
          <w:sz w:val="22"/>
          <w:szCs w:val="22"/>
        </w:rPr>
      </w:pPr>
    </w:p>
    <w:sectPr w:rsidR="00C236D3" w:rsidRPr="00BF578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DE519" w14:textId="77777777" w:rsidR="001B1A27" w:rsidRDefault="001B1A27">
      <w:r>
        <w:separator/>
      </w:r>
    </w:p>
  </w:endnote>
  <w:endnote w:type="continuationSeparator" w:id="0">
    <w:p w14:paraId="2C135DBC" w14:textId="77777777" w:rsidR="001B1A27" w:rsidRDefault="001B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6E2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9EC1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5BE4F" w14:textId="7A275EA7" w:rsidR="00986737" w:rsidRPr="00986737" w:rsidRDefault="0079103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B63CD0" wp14:editId="488A3BD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7A876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152987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34C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AEC68C" w14:textId="77777777" w:rsidR="009F189D" w:rsidRDefault="009F189D">
    <w:pPr>
      <w:pStyle w:val="Stopka"/>
      <w:tabs>
        <w:tab w:val="clear" w:pos="4536"/>
      </w:tabs>
      <w:jc w:val="center"/>
    </w:pPr>
  </w:p>
  <w:p w14:paraId="7C03ECC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68B413" w14:textId="77777777" w:rsidR="001B1A27" w:rsidRDefault="001B1A27">
      <w:r>
        <w:separator/>
      </w:r>
    </w:p>
  </w:footnote>
  <w:footnote w:type="continuationSeparator" w:id="0">
    <w:p w14:paraId="5BB194A7" w14:textId="77777777" w:rsidR="001B1A27" w:rsidRDefault="001B1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1EA3D" w14:textId="77777777" w:rsidR="00E56B61" w:rsidRDefault="00E56B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EE468" w14:textId="77777777" w:rsidR="00E56B61" w:rsidRDefault="00E56B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3E313" w14:textId="77777777" w:rsidR="00E56B61" w:rsidRDefault="00E56B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A27"/>
    <w:rsid w:val="00007727"/>
    <w:rsid w:val="00017720"/>
    <w:rsid w:val="00035488"/>
    <w:rsid w:val="000D7F25"/>
    <w:rsid w:val="000E00E5"/>
    <w:rsid w:val="00173B20"/>
    <w:rsid w:val="001B1A27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93A66"/>
    <w:rsid w:val="006B27ED"/>
    <w:rsid w:val="00791038"/>
    <w:rsid w:val="00843263"/>
    <w:rsid w:val="00861E75"/>
    <w:rsid w:val="00986737"/>
    <w:rsid w:val="009D19BD"/>
    <w:rsid w:val="009F189D"/>
    <w:rsid w:val="00A80738"/>
    <w:rsid w:val="00BB547B"/>
    <w:rsid w:val="00BF5787"/>
    <w:rsid w:val="00C236D3"/>
    <w:rsid w:val="00C659E2"/>
    <w:rsid w:val="00C82837"/>
    <w:rsid w:val="00CA3D66"/>
    <w:rsid w:val="00CB0802"/>
    <w:rsid w:val="00D665F5"/>
    <w:rsid w:val="00D7128F"/>
    <w:rsid w:val="00E56B61"/>
    <w:rsid w:val="00EA3476"/>
    <w:rsid w:val="00F16C60"/>
    <w:rsid w:val="00F2129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66CCF"/>
  <w15:chartTrackingRefBased/>
  <w15:docId w15:val="{152EBE47-38F4-4B3A-96CD-91F532E6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59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5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29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6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4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14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161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</cp:revision>
  <dcterms:created xsi:type="dcterms:W3CDTF">2024-08-19T10:17:00Z</dcterms:created>
  <dcterms:modified xsi:type="dcterms:W3CDTF">2024-08-19T10:23:00Z</dcterms:modified>
</cp:coreProperties>
</file>