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BC4FB" w14:textId="77777777" w:rsidR="003E6519" w:rsidRPr="0054203B" w:rsidRDefault="00A85CFE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4203B">
        <w:rPr>
          <w:rFonts w:ascii="Arial Narrow" w:hAnsi="Arial Narrow" w:cs="Arial"/>
          <w:sz w:val="22"/>
          <w:szCs w:val="22"/>
        </w:rPr>
        <w:t>Bydgoszcz</w:t>
      </w:r>
      <w:r w:rsidR="003E6519" w:rsidRPr="0054203B">
        <w:rPr>
          <w:rFonts w:ascii="Arial Narrow" w:hAnsi="Arial Narrow" w:cs="Arial"/>
          <w:sz w:val="22"/>
          <w:szCs w:val="22"/>
        </w:rPr>
        <w:t xml:space="preserve"> dnia: </w:t>
      </w:r>
      <w:r w:rsidRPr="0054203B">
        <w:rPr>
          <w:rFonts w:ascii="Arial Narrow" w:hAnsi="Arial Narrow" w:cs="Arial"/>
          <w:sz w:val="22"/>
          <w:szCs w:val="22"/>
        </w:rPr>
        <w:t>2024-08-20</w:t>
      </w:r>
    </w:p>
    <w:p w14:paraId="35E098BE" w14:textId="77777777" w:rsidR="003E6519" w:rsidRPr="0054203B" w:rsidRDefault="00A85CFE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4203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4507669" w14:textId="77777777" w:rsidR="003E6519" w:rsidRPr="0054203B" w:rsidRDefault="00A85CFE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4203B">
        <w:rPr>
          <w:rFonts w:ascii="Arial Narrow" w:hAnsi="Arial Narrow" w:cs="Arial"/>
          <w:sz w:val="22"/>
          <w:szCs w:val="22"/>
        </w:rPr>
        <w:t>Powstańców Warszawy</w:t>
      </w:r>
      <w:r w:rsidR="003E6519" w:rsidRPr="0054203B">
        <w:rPr>
          <w:rFonts w:ascii="Arial Narrow" w:hAnsi="Arial Narrow" w:cs="Arial"/>
          <w:sz w:val="22"/>
          <w:szCs w:val="22"/>
        </w:rPr>
        <w:t xml:space="preserve"> </w:t>
      </w:r>
      <w:r w:rsidRPr="0054203B">
        <w:rPr>
          <w:rFonts w:ascii="Arial Narrow" w:hAnsi="Arial Narrow" w:cs="Arial"/>
          <w:sz w:val="22"/>
          <w:szCs w:val="22"/>
        </w:rPr>
        <w:t>5</w:t>
      </w:r>
    </w:p>
    <w:p w14:paraId="1DDB5544" w14:textId="77777777" w:rsidR="003E6519" w:rsidRPr="0054203B" w:rsidRDefault="00A85CFE" w:rsidP="003E6519">
      <w:pPr>
        <w:rPr>
          <w:rFonts w:ascii="Arial Narrow" w:hAnsi="Arial Narrow" w:cs="Arial"/>
          <w:sz w:val="22"/>
          <w:szCs w:val="22"/>
        </w:rPr>
      </w:pPr>
      <w:r w:rsidRPr="0054203B">
        <w:rPr>
          <w:rFonts w:ascii="Arial Narrow" w:hAnsi="Arial Narrow" w:cs="Arial"/>
          <w:sz w:val="22"/>
          <w:szCs w:val="22"/>
        </w:rPr>
        <w:t>85-681</w:t>
      </w:r>
      <w:r w:rsidR="003E6519" w:rsidRPr="0054203B">
        <w:rPr>
          <w:rFonts w:ascii="Arial Narrow" w:hAnsi="Arial Narrow" w:cs="Arial"/>
          <w:sz w:val="22"/>
          <w:szCs w:val="22"/>
        </w:rPr>
        <w:t xml:space="preserve"> </w:t>
      </w:r>
      <w:r w:rsidRPr="0054203B">
        <w:rPr>
          <w:rFonts w:ascii="Arial Narrow" w:hAnsi="Arial Narrow" w:cs="Arial"/>
          <w:sz w:val="22"/>
          <w:szCs w:val="22"/>
        </w:rPr>
        <w:t>Bydgoszcz</w:t>
      </w:r>
    </w:p>
    <w:p w14:paraId="0262D13F" w14:textId="77777777" w:rsidR="003E6519" w:rsidRPr="0054203B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54203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4021290" w14:textId="77777777" w:rsidR="003E6519" w:rsidRPr="0054203B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54203B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4203B" w14:paraId="0BA6B5F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8EEC63" w14:textId="77777777" w:rsidR="003E6519" w:rsidRPr="0054203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4203B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C0F8D26" w14:textId="77777777" w:rsidR="003E6519" w:rsidRPr="0054203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54203B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159F58F7" w14:textId="77777777" w:rsidR="003E6519" w:rsidRPr="0054203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4203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D24B0DB" w14:textId="77777777" w:rsidR="003E6519" w:rsidRPr="0054203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4203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4203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4203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4203B" w14:paraId="3E03F419" w14:textId="77777777" w:rsidTr="001A0FA2">
        <w:tc>
          <w:tcPr>
            <w:tcW w:w="2269" w:type="dxa"/>
            <w:shd w:val="clear" w:color="auto" w:fill="auto"/>
          </w:tcPr>
          <w:p w14:paraId="23A19315" w14:textId="77777777" w:rsidR="003E6519" w:rsidRPr="0054203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203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945816" w14:textId="77777777" w:rsidR="003E6519" w:rsidRPr="0054203B" w:rsidRDefault="00A85CF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203B">
              <w:rPr>
                <w:rFonts w:ascii="Arial Narrow" w:hAnsi="Arial Narrow" w:cs="Arial"/>
                <w:b/>
                <w:sz w:val="22"/>
                <w:szCs w:val="22"/>
              </w:rPr>
              <w:t>Dostawy sukcesywne preparatów do dezynfekcji powierzchni oraz dezynfekcji maszynowej na okres 24 miesięcy</w:t>
            </w:r>
            <w:r w:rsidR="003E6519" w:rsidRPr="0054203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A85CFE" w:rsidRPr="0054203B" w14:paraId="2914B7D2" w14:textId="77777777" w:rsidTr="00B21D51">
        <w:tc>
          <w:tcPr>
            <w:tcW w:w="2269" w:type="dxa"/>
            <w:shd w:val="clear" w:color="auto" w:fill="auto"/>
          </w:tcPr>
          <w:p w14:paraId="38B82E16" w14:textId="77777777" w:rsidR="00A85CFE" w:rsidRPr="0054203B" w:rsidRDefault="00A85CFE" w:rsidP="00B21D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203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CCD504" w14:textId="77777777" w:rsidR="00A85CFE" w:rsidRPr="0054203B" w:rsidRDefault="00A85CFE" w:rsidP="00B21D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203B">
              <w:rPr>
                <w:rFonts w:ascii="Arial Narrow" w:hAnsi="Arial Narrow" w:cs="Arial"/>
                <w:b/>
                <w:sz w:val="22"/>
                <w:szCs w:val="22"/>
              </w:rPr>
              <w:t>93/2024</w:t>
            </w:r>
          </w:p>
        </w:tc>
      </w:tr>
    </w:tbl>
    <w:p w14:paraId="1ADCC410" w14:textId="77777777" w:rsidR="00890B92" w:rsidRPr="0054203B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4203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4203B">
        <w:rPr>
          <w:rFonts w:ascii="Arial Narrow" w:hAnsi="Arial Narrow" w:cs="Arial"/>
          <w:sz w:val="22"/>
          <w:szCs w:val="22"/>
        </w:rPr>
        <w:t>22</w:t>
      </w:r>
      <w:r w:rsidR="0049054E" w:rsidRPr="0054203B">
        <w:rPr>
          <w:rFonts w:ascii="Arial Narrow" w:hAnsi="Arial Narrow" w:cs="Arial"/>
          <w:sz w:val="22"/>
          <w:szCs w:val="22"/>
        </w:rPr>
        <w:t>2</w:t>
      </w:r>
      <w:r w:rsidRPr="0054203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4203B">
        <w:rPr>
          <w:rFonts w:ascii="Arial Narrow" w:hAnsi="Arial Narrow" w:cs="Arial"/>
          <w:sz w:val="22"/>
          <w:szCs w:val="22"/>
        </w:rPr>
        <w:t>4</w:t>
      </w:r>
      <w:r w:rsidRPr="0054203B">
        <w:rPr>
          <w:rFonts w:ascii="Arial Narrow" w:hAnsi="Arial Narrow" w:cs="Arial"/>
          <w:sz w:val="22"/>
          <w:szCs w:val="22"/>
        </w:rPr>
        <w:t xml:space="preserve"> </w:t>
      </w:r>
      <w:r w:rsidR="00890B92" w:rsidRPr="0054203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4203B">
        <w:rPr>
          <w:rFonts w:ascii="Arial Narrow" w:hAnsi="Arial Narrow" w:cs="Arial"/>
          <w:sz w:val="22"/>
          <w:szCs w:val="22"/>
        </w:rPr>
        <w:t xml:space="preserve"> </w:t>
      </w:r>
      <w:r w:rsidR="00A85CFE" w:rsidRPr="0054203B">
        <w:rPr>
          <w:rFonts w:ascii="Arial Narrow" w:hAnsi="Arial Narrow" w:cs="Arial"/>
          <w:sz w:val="22"/>
          <w:szCs w:val="22"/>
        </w:rPr>
        <w:t>(</w:t>
      </w:r>
      <w:proofErr w:type="spellStart"/>
      <w:r w:rsidR="00A85CFE" w:rsidRPr="0054203B">
        <w:rPr>
          <w:rFonts w:ascii="Arial Narrow" w:hAnsi="Arial Narrow" w:cs="Arial"/>
          <w:sz w:val="22"/>
          <w:szCs w:val="22"/>
        </w:rPr>
        <w:t>t.j</w:t>
      </w:r>
      <w:proofErr w:type="spellEnd"/>
      <w:r w:rsidR="00A85CFE" w:rsidRPr="0054203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54203B">
        <w:rPr>
          <w:rFonts w:ascii="Arial Narrow" w:hAnsi="Arial Narrow" w:cs="Arial"/>
          <w:sz w:val="22"/>
          <w:szCs w:val="22"/>
        </w:rPr>
        <w:t xml:space="preserve"> </w:t>
      </w:r>
      <w:r w:rsidR="00890B92" w:rsidRPr="0054203B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54203B">
        <w:rPr>
          <w:rFonts w:ascii="Arial Narrow" w:hAnsi="Arial Narrow" w:cs="Arial"/>
          <w:sz w:val="22"/>
          <w:szCs w:val="22"/>
        </w:rPr>
        <w:t xml:space="preserve"> dla</w:t>
      </w:r>
      <w:r w:rsidR="00890B92" w:rsidRPr="0054203B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85CFE" w:rsidRPr="0054203B" w14:paraId="01F9EC05" w14:textId="77777777" w:rsidTr="00B21D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5A6C50" w14:textId="77777777" w:rsidR="00A85CFE" w:rsidRPr="0054203B" w:rsidRDefault="00A85CFE" w:rsidP="0054203B">
            <w:pPr>
              <w:spacing w:before="40" w:line="360" w:lineRule="auto"/>
              <w:ind w:left="426" w:right="108"/>
              <w:rPr>
                <w:rFonts w:ascii="Arial Narrow" w:hAnsi="Arial Narrow" w:cs="Arial"/>
                <w:sz w:val="22"/>
                <w:szCs w:val="22"/>
              </w:rPr>
            </w:pPr>
            <w:r w:rsidRPr="0054203B">
              <w:rPr>
                <w:rFonts w:ascii="Arial Narrow" w:hAnsi="Arial Narrow" w:cs="Arial"/>
                <w:sz w:val="22"/>
                <w:szCs w:val="22"/>
              </w:rPr>
              <w:t>części 1 zamówienia w wysokości 31 320.00 zł brutto;</w:t>
            </w:r>
          </w:p>
        </w:tc>
      </w:tr>
      <w:tr w:rsidR="00A85CFE" w:rsidRPr="0054203B" w14:paraId="0FBA41FF" w14:textId="77777777" w:rsidTr="00B21D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E01CB5" w14:textId="77777777" w:rsidR="00A85CFE" w:rsidRPr="0054203B" w:rsidRDefault="00A85CFE" w:rsidP="0054203B">
            <w:pPr>
              <w:spacing w:before="40" w:line="360" w:lineRule="auto"/>
              <w:ind w:left="426" w:right="108"/>
              <w:rPr>
                <w:rFonts w:ascii="Arial Narrow" w:hAnsi="Arial Narrow" w:cs="Arial"/>
                <w:sz w:val="22"/>
                <w:szCs w:val="22"/>
              </w:rPr>
            </w:pPr>
            <w:r w:rsidRPr="0054203B">
              <w:rPr>
                <w:rFonts w:ascii="Arial Narrow" w:hAnsi="Arial Narrow" w:cs="Arial"/>
                <w:sz w:val="22"/>
                <w:szCs w:val="22"/>
              </w:rPr>
              <w:t>części 2 zamówienia w wysokości 38 178.00 zł brutto;</w:t>
            </w:r>
          </w:p>
        </w:tc>
      </w:tr>
      <w:tr w:rsidR="00A85CFE" w:rsidRPr="0054203B" w14:paraId="66D965F2" w14:textId="77777777" w:rsidTr="00B21D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828FF3" w14:textId="77777777" w:rsidR="00A85CFE" w:rsidRPr="0054203B" w:rsidRDefault="00A85CFE" w:rsidP="0054203B">
            <w:pPr>
              <w:spacing w:before="40" w:line="360" w:lineRule="auto"/>
              <w:ind w:left="426" w:right="108"/>
              <w:rPr>
                <w:rFonts w:ascii="Arial Narrow" w:hAnsi="Arial Narrow" w:cs="Arial"/>
                <w:sz w:val="22"/>
                <w:szCs w:val="22"/>
              </w:rPr>
            </w:pPr>
            <w:r w:rsidRPr="0054203B">
              <w:rPr>
                <w:rFonts w:ascii="Arial Narrow" w:hAnsi="Arial Narrow" w:cs="Arial"/>
                <w:sz w:val="22"/>
                <w:szCs w:val="22"/>
              </w:rPr>
              <w:t>części 3 zamówienia w wysokości 9 504.00 zł brutto;</w:t>
            </w:r>
          </w:p>
        </w:tc>
      </w:tr>
      <w:tr w:rsidR="00A85CFE" w:rsidRPr="0054203B" w14:paraId="635C7F17" w14:textId="77777777" w:rsidTr="00B21D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28DABE" w14:textId="77777777" w:rsidR="00A85CFE" w:rsidRPr="0054203B" w:rsidRDefault="00A85CFE" w:rsidP="0054203B">
            <w:pPr>
              <w:spacing w:before="40" w:line="360" w:lineRule="auto"/>
              <w:ind w:left="426" w:right="108"/>
              <w:rPr>
                <w:rFonts w:ascii="Arial Narrow" w:hAnsi="Arial Narrow" w:cs="Arial"/>
                <w:sz w:val="22"/>
                <w:szCs w:val="22"/>
              </w:rPr>
            </w:pPr>
            <w:r w:rsidRPr="0054203B">
              <w:rPr>
                <w:rFonts w:ascii="Arial Narrow" w:hAnsi="Arial Narrow" w:cs="Arial"/>
                <w:sz w:val="22"/>
                <w:szCs w:val="22"/>
              </w:rPr>
              <w:t>części 4 zamówienia w wysokości 10 368.00 zł brutto;</w:t>
            </w:r>
          </w:p>
        </w:tc>
      </w:tr>
      <w:tr w:rsidR="00A85CFE" w:rsidRPr="0054203B" w14:paraId="6E452DCF" w14:textId="77777777" w:rsidTr="00B21D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848DEA" w14:textId="77777777" w:rsidR="00A85CFE" w:rsidRPr="0054203B" w:rsidRDefault="00A85CFE" w:rsidP="0054203B">
            <w:pPr>
              <w:spacing w:before="40" w:line="360" w:lineRule="auto"/>
              <w:ind w:left="426" w:right="108"/>
              <w:rPr>
                <w:rFonts w:ascii="Arial Narrow" w:hAnsi="Arial Narrow" w:cs="Arial"/>
                <w:sz w:val="22"/>
                <w:szCs w:val="22"/>
              </w:rPr>
            </w:pPr>
            <w:r w:rsidRPr="0054203B">
              <w:rPr>
                <w:rFonts w:ascii="Arial Narrow" w:hAnsi="Arial Narrow" w:cs="Arial"/>
                <w:sz w:val="22"/>
                <w:szCs w:val="22"/>
              </w:rPr>
              <w:t>części 5 zamówienia w wysokości 72 787.68 zł brutto;</w:t>
            </w:r>
          </w:p>
        </w:tc>
      </w:tr>
      <w:tr w:rsidR="00A85CFE" w:rsidRPr="0054203B" w14:paraId="3C10EAC9" w14:textId="77777777" w:rsidTr="00B21D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FB5C4D" w14:textId="77777777" w:rsidR="00A85CFE" w:rsidRPr="0054203B" w:rsidRDefault="00A85CFE" w:rsidP="0054203B">
            <w:pPr>
              <w:spacing w:before="40" w:line="360" w:lineRule="auto"/>
              <w:ind w:left="426" w:right="108"/>
              <w:rPr>
                <w:rFonts w:ascii="Arial Narrow" w:hAnsi="Arial Narrow" w:cs="Arial"/>
                <w:sz w:val="22"/>
                <w:szCs w:val="22"/>
              </w:rPr>
            </w:pPr>
            <w:r w:rsidRPr="0054203B">
              <w:rPr>
                <w:rFonts w:ascii="Arial Narrow" w:hAnsi="Arial Narrow" w:cs="Arial"/>
                <w:sz w:val="22"/>
                <w:szCs w:val="22"/>
              </w:rPr>
              <w:t>części 6 zamówienia w wysokości 92 579.76 zł brutto;</w:t>
            </w:r>
          </w:p>
        </w:tc>
      </w:tr>
      <w:tr w:rsidR="00A85CFE" w:rsidRPr="0054203B" w14:paraId="17AC0FB3" w14:textId="77777777" w:rsidTr="00B21D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0C01C0" w14:textId="77777777" w:rsidR="00A85CFE" w:rsidRPr="0054203B" w:rsidRDefault="00A85CFE" w:rsidP="0054203B">
            <w:pPr>
              <w:spacing w:before="40" w:line="360" w:lineRule="auto"/>
              <w:ind w:left="426" w:right="108"/>
              <w:rPr>
                <w:rFonts w:ascii="Arial Narrow" w:hAnsi="Arial Narrow" w:cs="Arial"/>
                <w:sz w:val="22"/>
                <w:szCs w:val="22"/>
              </w:rPr>
            </w:pPr>
            <w:r w:rsidRPr="0054203B">
              <w:rPr>
                <w:rFonts w:ascii="Arial Narrow" w:hAnsi="Arial Narrow" w:cs="Arial"/>
                <w:sz w:val="22"/>
                <w:szCs w:val="22"/>
              </w:rPr>
              <w:t>części 7 zamówienia w wysokości 13 089.60 zł brutto;</w:t>
            </w:r>
          </w:p>
        </w:tc>
      </w:tr>
    </w:tbl>
    <w:p w14:paraId="3EE2FDB3" w14:textId="77777777" w:rsidR="00890B92" w:rsidRPr="0054203B" w:rsidRDefault="00890B92" w:rsidP="0054203B">
      <w:pPr>
        <w:spacing w:before="120" w:after="120"/>
        <w:ind w:left="426"/>
        <w:jc w:val="both"/>
        <w:rPr>
          <w:rFonts w:ascii="Arial Narrow" w:hAnsi="Arial Narrow" w:cs="Arial"/>
        </w:rPr>
      </w:pPr>
    </w:p>
    <w:p w14:paraId="252B944B" w14:textId="77777777" w:rsidR="00510EC8" w:rsidRPr="0054203B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13E4DA0A" w14:textId="50FAC98D" w:rsidR="00A80738" w:rsidRPr="0054203B" w:rsidRDefault="0054203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4203B">
        <w:rPr>
          <w:rFonts w:ascii="Arial Narrow" w:hAnsi="Arial Narrow" w:cs="Arial"/>
          <w:i/>
          <w:sz w:val="22"/>
          <w:szCs w:val="22"/>
        </w:rPr>
        <w:t>ZAMAWIAJĄCY</w:t>
      </w:r>
    </w:p>
    <w:p w14:paraId="51D3C830" w14:textId="77777777" w:rsidR="0054203B" w:rsidRDefault="0054203B" w:rsidP="005420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  <w:bookmarkStart w:id="0" w:name="_Hlk155848857"/>
    </w:p>
    <w:p w14:paraId="759467E4" w14:textId="77777777" w:rsidR="0054203B" w:rsidRDefault="0054203B" w:rsidP="005420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</w:p>
    <w:p w14:paraId="36E5F9DC" w14:textId="77777777" w:rsidR="0054203B" w:rsidRDefault="0054203B" w:rsidP="005420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</w:p>
    <w:p w14:paraId="40221652" w14:textId="77777777" w:rsidR="0054203B" w:rsidRDefault="0054203B" w:rsidP="005420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CA13BEE" w14:textId="77777777" w:rsidR="0054203B" w:rsidRDefault="0054203B" w:rsidP="005420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BB3DFF2" w14:textId="50648DD0" w:rsidR="0054203B" w:rsidRPr="00681E50" w:rsidRDefault="0054203B" w:rsidP="005420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ark.</w:t>
      </w:r>
    </w:p>
    <w:p w14:paraId="7EA32BD7" w14:textId="77777777" w:rsidR="0054203B" w:rsidRPr="00681E50" w:rsidRDefault="0054203B" w:rsidP="005420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54D5CAA5" w14:textId="77777777" w:rsidR="0054203B" w:rsidRPr="00681E50" w:rsidRDefault="0054203B" w:rsidP="0054203B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4D8D6E79" w14:textId="3E178B37" w:rsidR="00C236D3" w:rsidRPr="0054203B" w:rsidRDefault="0054203B" w:rsidP="0054203B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bookmarkEnd w:id="0"/>
      <w:r>
        <w:rPr>
          <w:rFonts w:ascii="Arial Narrow" w:hAnsi="Arial Narrow"/>
          <w:i/>
          <w:iCs/>
          <w:sz w:val="18"/>
        </w:rPr>
        <w:t>20.08.2024 r.</w:t>
      </w:r>
    </w:p>
    <w:sectPr w:rsidR="00C236D3" w:rsidRPr="0054203B" w:rsidSect="005420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109E40" w14:textId="77777777" w:rsidR="009555C7" w:rsidRDefault="009555C7">
      <w:r>
        <w:separator/>
      </w:r>
    </w:p>
  </w:endnote>
  <w:endnote w:type="continuationSeparator" w:id="0">
    <w:p w14:paraId="5F1EA06F" w14:textId="77777777" w:rsidR="009555C7" w:rsidRDefault="00955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BC1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F153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F261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F51A4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9A6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E43034" w14:textId="77777777" w:rsidR="009F189D" w:rsidRDefault="009F189D">
    <w:pPr>
      <w:pStyle w:val="Stopka"/>
      <w:tabs>
        <w:tab w:val="clear" w:pos="4536"/>
      </w:tabs>
      <w:jc w:val="center"/>
    </w:pPr>
  </w:p>
  <w:p w14:paraId="3E19F7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000747" w14:textId="77777777" w:rsidR="009555C7" w:rsidRDefault="009555C7">
      <w:r>
        <w:separator/>
      </w:r>
    </w:p>
  </w:footnote>
  <w:footnote w:type="continuationSeparator" w:id="0">
    <w:p w14:paraId="6AEF612C" w14:textId="77777777" w:rsidR="009555C7" w:rsidRDefault="00955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570931" w14:textId="77777777" w:rsidR="00A85CFE" w:rsidRDefault="00A85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77805" w14:textId="77777777" w:rsidR="00A85CFE" w:rsidRDefault="00A85C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17207" w14:textId="77777777" w:rsidR="00A85CFE" w:rsidRDefault="00A85C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55C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4203B"/>
    <w:rsid w:val="0069085C"/>
    <w:rsid w:val="00804A9B"/>
    <w:rsid w:val="00843263"/>
    <w:rsid w:val="00861E75"/>
    <w:rsid w:val="00890B92"/>
    <w:rsid w:val="009555C7"/>
    <w:rsid w:val="009D19BD"/>
    <w:rsid w:val="009F189D"/>
    <w:rsid w:val="00A47FF6"/>
    <w:rsid w:val="00A80738"/>
    <w:rsid w:val="00A85CFE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D7C3E4"/>
  <w15:chartTrackingRefBased/>
  <w15:docId w15:val="{876C256D-5C8E-40E4-8FA5-B742CECB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4203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4203B"/>
    <w:rPr>
      <w:b/>
      <w:bCs/>
    </w:rPr>
  </w:style>
  <w:style w:type="character" w:styleId="Hipercze">
    <w:name w:val="Hyperlink"/>
    <w:uiPriority w:val="99"/>
    <w:unhideWhenUsed/>
    <w:rsid w:val="005420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2024-08-20T05:11:00Z</cp:lastPrinted>
  <dcterms:created xsi:type="dcterms:W3CDTF">2024-08-20T05:10:00Z</dcterms:created>
  <dcterms:modified xsi:type="dcterms:W3CDTF">2024-08-20T05:12:00Z</dcterms:modified>
</cp:coreProperties>
</file>