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D1D1E" w:rsidRPr="004D1D1E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4D1D1E" w:rsidRPr="004D1D1E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4D1D1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1D1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implantów do stymulacji szpiku kostnego  oraz przyrządów do przetaczań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D1D1E" w:rsidRPr="00A2540E" w:rsidTr="00D56B3B">
        <w:tc>
          <w:tcPr>
            <w:tcW w:w="2269" w:type="dxa"/>
            <w:shd w:val="clear" w:color="auto" w:fill="auto"/>
          </w:tcPr>
          <w:p w:rsidR="004D1D1E" w:rsidRPr="00A2540E" w:rsidRDefault="004D1D1E" w:rsidP="00D56B3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D1D1E" w:rsidRPr="00A2540E" w:rsidRDefault="004D1D1E" w:rsidP="00D56B3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1D1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NZ-26-2024-56-D-P-AC</w:t>
            </w:r>
          </w:p>
        </w:tc>
      </w:tr>
    </w:tbl>
    <w:p w:rsidR="00DC652A" w:rsidRPr="00053927" w:rsidRDefault="004D1D1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D1D1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D1D1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5A8D" w:rsidRDefault="00535A8D" w:rsidP="00025386">
      <w:pPr>
        <w:spacing w:after="0" w:line="240" w:lineRule="auto"/>
      </w:pPr>
      <w:r>
        <w:separator/>
      </w:r>
    </w:p>
  </w:endnote>
  <w:endnote w:type="continuationSeparator" w:id="0">
    <w:p w:rsidR="00535A8D" w:rsidRDefault="00535A8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D1E" w:rsidRDefault="004D1D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1D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1D1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D1E" w:rsidRDefault="004D1D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5A8D" w:rsidRDefault="00535A8D" w:rsidP="00025386">
      <w:pPr>
        <w:spacing w:after="0" w:line="240" w:lineRule="auto"/>
      </w:pPr>
      <w:r>
        <w:separator/>
      </w:r>
    </w:p>
  </w:footnote>
  <w:footnote w:type="continuationSeparator" w:id="0">
    <w:p w:rsidR="00535A8D" w:rsidRDefault="00535A8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D1E" w:rsidRDefault="004D1D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D1E" w:rsidRDefault="004D1D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D1E" w:rsidRDefault="004D1D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5A8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D1D1E"/>
    <w:rsid w:val="004E27D7"/>
    <w:rsid w:val="00535A8D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17DA717-2D17-4913-9F71-69EFB0198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2024-08-19T06:38:00Z</dcterms:created>
  <dcterms:modified xsi:type="dcterms:W3CDTF">2024-08-19T06:38:00Z</dcterms:modified>
</cp:coreProperties>
</file>