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A1931" w:rsidRPr="00DA1931">
        <w:rPr>
          <w:rFonts w:ascii="Tahoma" w:hAnsi="Tahoma" w:cs="Tahoma"/>
          <w:bCs/>
          <w:sz w:val="20"/>
        </w:rPr>
        <w:t>NZ-26-2024-56-D-P-AC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A1931" w:rsidRPr="00DA1931">
        <w:rPr>
          <w:rFonts w:ascii="Tahoma" w:hAnsi="Tahoma" w:cs="Tahoma"/>
          <w:b/>
          <w:bCs/>
          <w:sz w:val="18"/>
        </w:rPr>
        <w:t>Dostawy implantów do stymulacji szpiku kostnego  oraz przyrządów do przetaczań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2D2501">
        <w:rPr>
          <w:rFonts w:ascii="Georgia" w:hAnsi="Georgia"/>
        </w:rPr>
        <w:t>Implanty do stymulacji szpiku kostnego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2D2501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 Przyrządy do przetaczań</w:t>
      </w:r>
      <w:r w:rsidR="000D4867">
        <w:rPr>
          <w:rFonts w:ascii="Georgia" w:hAnsi="Georgia"/>
        </w:rPr>
        <w:t xml:space="preserve">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E2033" w:rsidRDefault="007E2033" w:rsidP="000D4867">
      <w:pPr>
        <w:spacing w:line="480" w:lineRule="auto"/>
        <w:rPr>
          <w:rFonts w:ascii="Georgia" w:hAnsi="Georgia"/>
          <w:sz w:val="20"/>
        </w:rPr>
      </w:pPr>
    </w:p>
    <w:p w:rsidR="007E2033" w:rsidRDefault="007E2033" w:rsidP="007E2033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 dla zadania nr ____       ______ (min 6 miesięcy, max 24 miesiące *)</w:t>
      </w:r>
    </w:p>
    <w:p w:rsidR="007E2033" w:rsidRDefault="007E2033" w:rsidP="007E2033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7E2033" w:rsidRDefault="007E2033" w:rsidP="007E203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E2033" w:rsidRDefault="007E2033" w:rsidP="007E203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7E2033" w:rsidRDefault="007E2033" w:rsidP="007E203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7E2033" w:rsidRDefault="007E2033" w:rsidP="007E2033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7E2033" w:rsidRDefault="007E2033" w:rsidP="007E203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7E2033" w:rsidRDefault="007E2033" w:rsidP="007E203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7E2033" w:rsidTr="00D56B3B">
        <w:trPr>
          <w:trHeight w:val="360"/>
        </w:trPr>
        <w:tc>
          <w:tcPr>
            <w:tcW w:w="2755" w:type="dxa"/>
          </w:tcPr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E2033" w:rsidRDefault="007E2033" w:rsidP="00D56B3B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7E2033" w:rsidRDefault="007E2033" w:rsidP="00D56B3B">
            <w:pPr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575" w:type="dxa"/>
            <w:hideMark/>
          </w:tcPr>
          <w:p w:rsidR="0066302F" w:rsidRDefault="0066302F" w:rsidP="00D56B3B">
            <w:pPr>
              <w:rPr>
                <w:sz w:val="20"/>
                <w:szCs w:val="20"/>
              </w:rPr>
            </w:pPr>
          </w:p>
          <w:p w:rsidR="0066302F" w:rsidRPr="0066302F" w:rsidRDefault="0066302F" w:rsidP="0066302F">
            <w:pPr>
              <w:rPr>
                <w:sz w:val="20"/>
                <w:szCs w:val="20"/>
              </w:rPr>
            </w:pPr>
          </w:p>
          <w:p w:rsidR="0066302F" w:rsidRPr="0066302F" w:rsidRDefault="0066302F" w:rsidP="0066302F">
            <w:pPr>
              <w:rPr>
                <w:sz w:val="20"/>
                <w:szCs w:val="20"/>
              </w:rPr>
            </w:pPr>
          </w:p>
          <w:p w:rsidR="0066302F" w:rsidRDefault="0066302F" w:rsidP="0066302F">
            <w:pPr>
              <w:rPr>
                <w:sz w:val="20"/>
                <w:szCs w:val="20"/>
              </w:rPr>
            </w:pPr>
          </w:p>
          <w:p w:rsidR="007E2033" w:rsidRPr="0066302F" w:rsidRDefault="0066302F" w:rsidP="0066302F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7E2033" w:rsidTr="00D56B3B">
        <w:trPr>
          <w:trHeight w:val="80"/>
        </w:trPr>
        <w:tc>
          <w:tcPr>
            <w:tcW w:w="2755" w:type="dxa"/>
            <w:hideMark/>
          </w:tcPr>
          <w:p w:rsidR="007E2033" w:rsidRDefault="007E2033" w:rsidP="00D56B3B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7E2033" w:rsidRDefault="007E2033" w:rsidP="00D56B3B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7E2033" w:rsidRDefault="007E2033" w:rsidP="00D56B3B">
            <w:pPr>
              <w:rPr>
                <w:sz w:val="20"/>
                <w:szCs w:val="20"/>
              </w:rPr>
            </w:pPr>
          </w:p>
        </w:tc>
      </w:tr>
      <w:tr w:rsidR="007E2033" w:rsidTr="00D56B3B">
        <w:trPr>
          <w:trHeight w:val="80"/>
        </w:trPr>
        <w:tc>
          <w:tcPr>
            <w:tcW w:w="2755" w:type="dxa"/>
          </w:tcPr>
          <w:p w:rsidR="007E2033" w:rsidRDefault="007E2033" w:rsidP="00D56B3B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7E2033" w:rsidRDefault="007E2033" w:rsidP="00D56B3B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7E2033" w:rsidRDefault="007E2033" w:rsidP="00D56B3B">
            <w:pPr>
              <w:rPr>
                <w:sz w:val="20"/>
                <w:szCs w:val="20"/>
              </w:rPr>
            </w:pPr>
          </w:p>
        </w:tc>
      </w:tr>
      <w:tr w:rsidR="007E2033" w:rsidTr="00D56B3B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2033" w:rsidRDefault="007E2033" w:rsidP="00D56B3B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7E2033" w:rsidTr="00D56B3B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7E2033" w:rsidTr="00D56B3B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033" w:rsidRDefault="007E2033" w:rsidP="00D56B3B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7E2033" w:rsidTr="00D56B3B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033" w:rsidRDefault="007E2033" w:rsidP="00D56B3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7E2033" w:rsidTr="00D56B3B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E2033" w:rsidRDefault="007E2033" w:rsidP="00D56B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033" w:rsidRDefault="007E2033" w:rsidP="00D56B3B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7E2033" w:rsidRDefault="007E2033" w:rsidP="007E203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7E2033" w:rsidRDefault="007E2033" w:rsidP="007E203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7E2033" w:rsidRDefault="007E2033" w:rsidP="007E203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7E2033" w:rsidRDefault="007E2033" w:rsidP="007E203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7E2033" w:rsidRDefault="007E2033" w:rsidP="007E203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7E2033" w:rsidRDefault="007E2033" w:rsidP="007E203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7E2033" w:rsidRDefault="007E2033" w:rsidP="007E203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7E2033" w:rsidRDefault="007E2033" w:rsidP="007E203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7E2033" w:rsidRDefault="007E2033" w:rsidP="007E203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7E2033" w:rsidRDefault="007E2033" w:rsidP="007E203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7E2033" w:rsidRPr="00965DBB" w:rsidRDefault="007E2033" w:rsidP="007E2033">
      <w:pPr>
        <w:rPr>
          <w:rFonts w:eastAsia="MS Mincho"/>
        </w:rPr>
      </w:pPr>
    </w:p>
    <w:p w:rsidR="007E2033" w:rsidRDefault="007E2033" w:rsidP="007E2033"/>
    <w:p w:rsidR="007E2033" w:rsidRPr="00BD2BBB" w:rsidRDefault="007E2033" w:rsidP="007E2033"/>
    <w:p w:rsidR="007E2033" w:rsidRPr="00BD2BBB" w:rsidRDefault="007E2033" w:rsidP="007E2033"/>
    <w:p w:rsidR="007E2033" w:rsidRDefault="007E2033" w:rsidP="007E2033"/>
    <w:p w:rsidR="007E2033" w:rsidRPr="00BD2BBB" w:rsidRDefault="007E2033" w:rsidP="007E203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7E2033" w:rsidRDefault="007E2033" w:rsidP="007E203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7E2033" w:rsidRDefault="007E2033" w:rsidP="007E203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7E2033" w:rsidRPr="00BD2BBB" w:rsidRDefault="007E2033" w:rsidP="007E203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655" w:rsidRDefault="00CE1655">
      <w:r>
        <w:separator/>
      </w:r>
    </w:p>
  </w:endnote>
  <w:endnote w:type="continuationSeparator" w:id="0">
    <w:p w:rsidR="00CE1655" w:rsidRDefault="00CE1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655" w:rsidRDefault="00CE1655">
      <w:r>
        <w:separator/>
      </w:r>
    </w:p>
  </w:footnote>
  <w:footnote w:type="continuationSeparator" w:id="0">
    <w:p w:rsidR="00CE1655" w:rsidRDefault="00CE1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655"/>
    <w:rsid w:val="00020F7D"/>
    <w:rsid w:val="000867FD"/>
    <w:rsid w:val="000D1806"/>
    <w:rsid w:val="000D4867"/>
    <w:rsid w:val="00101BF2"/>
    <w:rsid w:val="00156BE1"/>
    <w:rsid w:val="00203C73"/>
    <w:rsid w:val="002346CB"/>
    <w:rsid w:val="002827B1"/>
    <w:rsid w:val="002D2501"/>
    <w:rsid w:val="003F5AA9"/>
    <w:rsid w:val="00446A72"/>
    <w:rsid w:val="00460999"/>
    <w:rsid w:val="00606FAB"/>
    <w:rsid w:val="0066302F"/>
    <w:rsid w:val="00741AC8"/>
    <w:rsid w:val="007E2033"/>
    <w:rsid w:val="009200B1"/>
    <w:rsid w:val="009C19AD"/>
    <w:rsid w:val="00A02D66"/>
    <w:rsid w:val="00C446A2"/>
    <w:rsid w:val="00C8648B"/>
    <w:rsid w:val="00CE1655"/>
    <w:rsid w:val="00D3160B"/>
    <w:rsid w:val="00DA1931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6803C-6F73-4F2B-AC9F-ED4E277B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659</Words>
  <Characters>7578</Characters>
  <Application>Microsoft Office Word</Application>
  <DocSecurity>0</DocSecurity>
  <Lines>63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NZ-26-2024-56-D-P-AC</vt:lpstr>
      <vt:lpstr>    FORMULARZ OFERTOWY</vt:lpstr>
    </vt:vector>
  </TitlesOfParts>
  <Company>Szpital Powiatowy w Limanowej</Company>
  <LinksUpToDate>false</LinksUpToDate>
  <CharactersWithSpaces>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5</cp:revision>
  <cp:lastPrinted>2001-01-24T12:21:00Z</cp:lastPrinted>
  <dcterms:created xsi:type="dcterms:W3CDTF">2024-08-19T06:40:00Z</dcterms:created>
  <dcterms:modified xsi:type="dcterms:W3CDTF">2024-08-19T06:45:00Z</dcterms:modified>
</cp:coreProperties>
</file>