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9D8AE" w14:textId="2E95D661" w:rsidR="00B048DA" w:rsidRPr="00BB6C91" w:rsidRDefault="00006205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BB6C91">
        <w:rPr>
          <w:rFonts w:ascii="Arial Narrow" w:hAnsi="Arial Narrow" w:cs="Arial"/>
        </w:rPr>
        <w:t>Bydgoszcz</w:t>
      </w:r>
      <w:r w:rsidR="00B048DA" w:rsidRPr="00BB6C91">
        <w:rPr>
          <w:rFonts w:ascii="Arial Narrow" w:hAnsi="Arial Narrow" w:cs="Arial"/>
        </w:rPr>
        <w:t xml:space="preserve"> dnia: </w:t>
      </w:r>
      <w:r w:rsidRPr="00BB6C91">
        <w:rPr>
          <w:rFonts w:ascii="Arial Narrow" w:hAnsi="Arial Narrow" w:cs="Arial"/>
        </w:rPr>
        <w:t>2024-08-</w:t>
      </w:r>
      <w:r w:rsidR="00BF5B24">
        <w:rPr>
          <w:rFonts w:ascii="Arial Narrow" w:hAnsi="Arial Narrow" w:cs="Arial"/>
        </w:rPr>
        <w:t>20</w:t>
      </w:r>
    </w:p>
    <w:p w14:paraId="1BBA7623" w14:textId="77777777" w:rsidR="00B048DA" w:rsidRPr="00BB6C91" w:rsidRDefault="0000620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BB6C91">
        <w:rPr>
          <w:rFonts w:ascii="Arial Narrow" w:hAnsi="Arial Narrow" w:cs="Arial"/>
          <w:b/>
          <w:bCs/>
        </w:rPr>
        <w:t>10WSzKzP SPZOZ</w:t>
      </w:r>
    </w:p>
    <w:p w14:paraId="5B52D7E8" w14:textId="77777777" w:rsidR="00B048DA" w:rsidRPr="00BB6C91" w:rsidRDefault="00006205" w:rsidP="00B048DA">
      <w:pPr>
        <w:spacing w:line="360" w:lineRule="auto"/>
        <w:ind w:right="3969"/>
        <w:rPr>
          <w:rFonts w:ascii="Arial Narrow" w:hAnsi="Arial Narrow" w:cs="Arial"/>
        </w:rPr>
      </w:pPr>
      <w:r w:rsidRPr="00BB6C91">
        <w:rPr>
          <w:rFonts w:ascii="Arial Narrow" w:hAnsi="Arial Narrow" w:cs="Arial"/>
        </w:rPr>
        <w:t>Powstańców Warszawy</w:t>
      </w:r>
      <w:r w:rsidR="00B048DA" w:rsidRPr="00BB6C91">
        <w:rPr>
          <w:rFonts w:ascii="Arial Narrow" w:hAnsi="Arial Narrow" w:cs="Arial"/>
        </w:rPr>
        <w:t xml:space="preserve"> </w:t>
      </w:r>
      <w:r w:rsidRPr="00BB6C91">
        <w:rPr>
          <w:rFonts w:ascii="Arial Narrow" w:hAnsi="Arial Narrow" w:cs="Arial"/>
        </w:rPr>
        <w:t>5</w:t>
      </w:r>
    </w:p>
    <w:p w14:paraId="1431CC28" w14:textId="77777777" w:rsidR="00B048DA" w:rsidRPr="00BB6C91" w:rsidRDefault="00006205" w:rsidP="00B048DA">
      <w:pPr>
        <w:ind w:right="3969"/>
        <w:rPr>
          <w:rFonts w:ascii="Arial Narrow" w:hAnsi="Arial Narrow" w:cs="Arial"/>
        </w:rPr>
      </w:pPr>
      <w:r w:rsidRPr="00BB6C91">
        <w:rPr>
          <w:rFonts w:ascii="Arial Narrow" w:hAnsi="Arial Narrow" w:cs="Arial"/>
        </w:rPr>
        <w:t>85-681</w:t>
      </w:r>
      <w:r w:rsidR="00B048DA" w:rsidRPr="00BB6C91">
        <w:rPr>
          <w:rFonts w:ascii="Arial Narrow" w:hAnsi="Arial Narrow" w:cs="Arial"/>
        </w:rPr>
        <w:t xml:space="preserve"> </w:t>
      </w:r>
      <w:r w:rsidRPr="00BB6C91">
        <w:rPr>
          <w:rFonts w:ascii="Arial Narrow" w:hAnsi="Arial Narrow" w:cs="Arial"/>
        </w:rPr>
        <w:t>Bydgoszcz</w:t>
      </w:r>
    </w:p>
    <w:p w14:paraId="5571CB15" w14:textId="77777777" w:rsidR="00B048DA" w:rsidRPr="00BB6C91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C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988D972" w14:textId="77777777" w:rsidR="00B048DA" w:rsidRPr="00BB6C9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C9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20AA4B5" w14:textId="77777777" w:rsidR="00B048DA" w:rsidRPr="00BB6C9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BB6C91" w14:paraId="0AC8F382" w14:textId="77777777" w:rsidTr="00B048DA">
        <w:tc>
          <w:tcPr>
            <w:tcW w:w="9498" w:type="dxa"/>
            <w:shd w:val="clear" w:color="auto" w:fill="F2F2F2"/>
            <w:hideMark/>
          </w:tcPr>
          <w:p w14:paraId="4D5D99BB" w14:textId="5DDDB9CF" w:rsidR="00B048DA" w:rsidRPr="00BB6C91" w:rsidRDefault="00F2146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ADF7CF1" w14:textId="77777777" w:rsidR="00B048DA" w:rsidRPr="00BB6C9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B6C9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A32806A" w14:textId="77777777" w:rsidR="00B048DA" w:rsidRPr="00BB6C91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E755991" w14:textId="77777777" w:rsidR="00B048DA" w:rsidRPr="00BB6C9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B6C91">
        <w:rPr>
          <w:rFonts w:ascii="Arial Narrow" w:eastAsia="Calibri" w:hAnsi="Arial Narrow" w:cs="Arial"/>
          <w:lang w:eastAsia="en-US"/>
        </w:rPr>
        <w:t xml:space="preserve">Dotyczy </w:t>
      </w:r>
      <w:r w:rsidRPr="00BB6C91">
        <w:rPr>
          <w:rFonts w:ascii="Arial Narrow" w:hAnsi="Arial Narrow" w:cs="Arial"/>
        </w:rPr>
        <w:t>postępowania o udzielenie zamówienia publicznego</w:t>
      </w:r>
      <w:r w:rsidRPr="00BB6C91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BB6C91" w14:paraId="353A206B" w14:textId="77777777" w:rsidTr="00B048DA">
        <w:tc>
          <w:tcPr>
            <w:tcW w:w="2269" w:type="dxa"/>
            <w:shd w:val="clear" w:color="auto" w:fill="auto"/>
          </w:tcPr>
          <w:p w14:paraId="56FA0191" w14:textId="77777777" w:rsidR="00B048DA" w:rsidRPr="00BB6C9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01AF51C" w14:textId="77777777" w:rsidR="00B048DA" w:rsidRPr="00BB6C91" w:rsidRDefault="0000620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</w:p>
        </w:tc>
      </w:tr>
      <w:tr w:rsidR="00006205" w:rsidRPr="00BB6C91" w14:paraId="6E27F92C" w14:textId="77777777" w:rsidTr="008977F8">
        <w:tc>
          <w:tcPr>
            <w:tcW w:w="2269" w:type="dxa"/>
            <w:shd w:val="clear" w:color="auto" w:fill="auto"/>
          </w:tcPr>
          <w:p w14:paraId="11FA7C45" w14:textId="77777777" w:rsidR="00006205" w:rsidRPr="00BB6C91" w:rsidRDefault="00006205" w:rsidP="008977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17E1CE9" w14:textId="77777777" w:rsidR="00006205" w:rsidRPr="00BB6C91" w:rsidRDefault="00006205" w:rsidP="008977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72/2024</w:t>
            </w:r>
          </w:p>
        </w:tc>
      </w:tr>
    </w:tbl>
    <w:p w14:paraId="0E8F07B8" w14:textId="77777777" w:rsidR="00B048DA" w:rsidRPr="00BB6C9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2027E5B4" w14:textId="77777777" w:rsidR="008642B3" w:rsidRPr="00BB6C9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BB6C91">
        <w:rPr>
          <w:rFonts w:ascii="Arial Narrow" w:hAnsi="Arial Narrow" w:cs="Arial"/>
        </w:rPr>
        <w:t xml:space="preserve">Zamawiający, </w:t>
      </w:r>
      <w:r w:rsidR="00006205" w:rsidRPr="00BB6C91">
        <w:rPr>
          <w:rFonts w:ascii="Arial Narrow" w:hAnsi="Arial Narrow" w:cs="Arial"/>
          <w:b/>
        </w:rPr>
        <w:t>10WSzKzP SPZOZ</w:t>
      </w:r>
      <w:r w:rsidRPr="00BB6C91">
        <w:rPr>
          <w:rFonts w:ascii="Arial Narrow" w:hAnsi="Arial Narrow" w:cs="Arial"/>
        </w:rPr>
        <w:t xml:space="preserve">, działając </w:t>
      </w:r>
      <w:r w:rsidR="00C65E53" w:rsidRPr="00BB6C91">
        <w:rPr>
          <w:rFonts w:ascii="Arial Narrow" w:hAnsi="Arial Narrow" w:cs="Arial"/>
        </w:rPr>
        <w:t>na podstawie art. 253 ust. 1</w:t>
      </w:r>
      <w:r w:rsidR="00836DAF" w:rsidRPr="00BB6C91">
        <w:rPr>
          <w:rFonts w:ascii="Arial Narrow" w:hAnsi="Arial Narrow" w:cs="Arial"/>
        </w:rPr>
        <w:t xml:space="preserve"> pkt. 1 i ust. 2</w:t>
      </w:r>
      <w:r w:rsidR="00C65E53" w:rsidRPr="00BB6C91">
        <w:rPr>
          <w:rFonts w:ascii="Arial Narrow" w:hAnsi="Arial Narrow" w:cs="Arial"/>
        </w:rPr>
        <w:t xml:space="preserve"> ustawy z dnia 11 września 2019r. Prawo zamówień publicznych </w:t>
      </w:r>
      <w:r w:rsidR="00006205" w:rsidRPr="00BB6C91">
        <w:rPr>
          <w:rFonts w:ascii="Arial Narrow" w:hAnsi="Arial Narrow" w:cs="Arial"/>
        </w:rPr>
        <w:t>(</w:t>
      </w:r>
      <w:proofErr w:type="spellStart"/>
      <w:r w:rsidR="00006205" w:rsidRPr="00BB6C91">
        <w:rPr>
          <w:rFonts w:ascii="Arial Narrow" w:hAnsi="Arial Narrow" w:cs="Arial"/>
        </w:rPr>
        <w:t>t.j</w:t>
      </w:r>
      <w:proofErr w:type="spellEnd"/>
      <w:r w:rsidR="00006205" w:rsidRPr="00BB6C91">
        <w:rPr>
          <w:rFonts w:ascii="Arial Narrow" w:hAnsi="Arial Narrow" w:cs="Arial"/>
        </w:rPr>
        <w:t>. Dz. U. z 2023r. poz. 1605)</w:t>
      </w:r>
      <w:r w:rsidR="00C65E53" w:rsidRPr="00BB6C91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BB6C91">
        <w:rPr>
          <w:rFonts w:ascii="Arial Narrow" w:hAnsi="Arial Narrow" w:cs="Arial"/>
        </w:rPr>
        <w:t>Pzp</w:t>
      </w:r>
      <w:proofErr w:type="spellEnd"/>
      <w:r w:rsidR="00C65E53" w:rsidRPr="00BB6C91">
        <w:rPr>
          <w:rFonts w:ascii="Arial Narrow" w:hAnsi="Arial Narrow" w:cs="Arial"/>
        </w:rPr>
        <w:t>”</w:t>
      </w:r>
      <w:r w:rsidR="00D26ED6" w:rsidRPr="00BB6C91">
        <w:rPr>
          <w:rFonts w:ascii="Arial Narrow" w:hAnsi="Arial Narrow" w:cs="Arial"/>
        </w:rPr>
        <w:t xml:space="preserve">, </w:t>
      </w:r>
      <w:r w:rsidR="00C65E53" w:rsidRPr="00BB6C91">
        <w:rPr>
          <w:rFonts w:ascii="Arial Narrow" w:hAnsi="Arial Narrow" w:cs="Arial"/>
        </w:rPr>
        <w:t>informuje</w:t>
      </w:r>
      <w:r w:rsidR="00D26ED6" w:rsidRPr="00BB6C91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BB6C91">
        <w:rPr>
          <w:rFonts w:ascii="Arial Narrow" w:hAnsi="Arial Narrow" w:cs="Arial"/>
        </w:rPr>
        <w:t>najkorzystniejsz</w:t>
      </w:r>
      <w:r w:rsidR="00D26ED6" w:rsidRPr="00BB6C91">
        <w:rPr>
          <w:rFonts w:ascii="Arial Narrow" w:hAnsi="Arial Narrow" w:cs="Arial"/>
        </w:rPr>
        <w:t xml:space="preserve">a wybrana została </w:t>
      </w:r>
      <w:r w:rsidR="00756CDA" w:rsidRPr="00BB6C91">
        <w:rPr>
          <w:rFonts w:ascii="Arial Narrow" w:hAnsi="Arial Narrow" w:cs="Arial"/>
        </w:rPr>
        <w:t>ofer</w:t>
      </w:r>
      <w:r w:rsidR="00D26ED6" w:rsidRPr="00BB6C91">
        <w:rPr>
          <w:rFonts w:ascii="Arial Narrow" w:hAnsi="Arial Narrow" w:cs="Arial"/>
        </w:rPr>
        <w:t>t</w:t>
      </w:r>
      <w:r w:rsidR="009F0E5C" w:rsidRPr="00BB6C91">
        <w:rPr>
          <w:rFonts w:ascii="Arial Narrow" w:hAnsi="Arial Narrow" w:cs="Arial"/>
        </w:rPr>
        <w:t>a</w:t>
      </w:r>
      <w:r w:rsidRPr="00BB6C91">
        <w:rPr>
          <w:rFonts w:ascii="Arial Narrow" w:hAnsi="Arial Narrow" w:cs="Arial"/>
        </w:rPr>
        <w:t xml:space="preserve"> złożona przez wykonawcę</w:t>
      </w:r>
      <w:r w:rsidR="00D26ED6" w:rsidRPr="00BB6C91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06205" w:rsidRPr="00BB6C91" w14:paraId="477B7C19" w14:textId="77777777" w:rsidTr="008977F8">
        <w:trPr>
          <w:cantSplit/>
        </w:trPr>
        <w:tc>
          <w:tcPr>
            <w:tcW w:w="9498" w:type="dxa"/>
          </w:tcPr>
          <w:p w14:paraId="35A3E549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Aceton/Ksylen</w:t>
            </w:r>
          </w:p>
          <w:p w14:paraId="6B9FF284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14:paraId="7227995A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ul. Zabierzowska 11  </w:t>
            </w:r>
          </w:p>
          <w:p w14:paraId="74330502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32-005 Niepołomice</w:t>
            </w:r>
          </w:p>
          <w:p w14:paraId="64540C8B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20 428.20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07722337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40BDABFA" w14:textId="29485737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1DE37819" w14:textId="77777777" w:rsidTr="008977F8">
        <w:trPr>
          <w:cantSplit/>
        </w:trPr>
        <w:tc>
          <w:tcPr>
            <w:tcW w:w="9498" w:type="dxa"/>
          </w:tcPr>
          <w:p w14:paraId="6754A299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2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Parafina</w:t>
            </w:r>
          </w:p>
          <w:p w14:paraId="34EEA76B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>-Tech Sp. z o.o.</w:t>
            </w:r>
          </w:p>
          <w:p w14:paraId="4299738F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AL. KEN 36 /U211 </w:t>
            </w:r>
          </w:p>
          <w:p w14:paraId="13F31DED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02-797 WARSZAWA</w:t>
            </w:r>
          </w:p>
          <w:p w14:paraId="70CFD2EE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43 524.00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6FDBD963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602F9E94" w14:textId="4B80F3E7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0FAF230A" w14:textId="77777777" w:rsidTr="008977F8">
        <w:trPr>
          <w:cantSplit/>
        </w:trPr>
        <w:tc>
          <w:tcPr>
            <w:tcW w:w="9498" w:type="dxa"/>
          </w:tcPr>
          <w:p w14:paraId="3A8312E0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3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Formaldehyd</w:t>
            </w:r>
          </w:p>
          <w:p w14:paraId="5177F344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14:paraId="01BC5405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ul. Zabierzowska 11  </w:t>
            </w:r>
          </w:p>
          <w:p w14:paraId="30EFEEE7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32-005 Niepołomice</w:t>
            </w:r>
          </w:p>
          <w:p w14:paraId="7FACD867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17 768.58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24F6D903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2CF009A7" w14:textId="52B7679E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370F6BDB" w14:textId="77777777" w:rsidTr="008977F8">
        <w:trPr>
          <w:cantSplit/>
        </w:trPr>
        <w:tc>
          <w:tcPr>
            <w:tcW w:w="9498" w:type="dxa"/>
          </w:tcPr>
          <w:p w14:paraId="4CDFE22A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5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Odczynniki do barwienia preparatów metodą HE</w:t>
            </w:r>
          </w:p>
          <w:p w14:paraId="43F4538D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>-Tech Sp. z o.o.</w:t>
            </w:r>
          </w:p>
          <w:p w14:paraId="0F363074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AL. KEN 36 /U211 </w:t>
            </w:r>
          </w:p>
          <w:p w14:paraId="2CED78A8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02-797 WARSZAWA</w:t>
            </w:r>
          </w:p>
          <w:p w14:paraId="2D3A8672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4 008.53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39448CD8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15DC149C" w14:textId="17332B88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47B75927" w14:textId="77777777" w:rsidTr="008977F8">
        <w:trPr>
          <w:cantSplit/>
        </w:trPr>
        <w:tc>
          <w:tcPr>
            <w:tcW w:w="9498" w:type="dxa"/>
          </w:tcPr>
          <w:p w14:paraId="65A97976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6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Odczynniki do barwienia preparatów cytologii ginekologicznej</w:t>
            </w:r>
          </w:p>
          <w:p w14:paraId="31A599F5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>-Tech Sp. z o.o.</w:t>
            </w:r>
          </w:p>
          <w:p w14:paraId="391009AC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AL. KEN 36 /U211 </w:t>
            </w:r>
          </w:p>
          <w:p w14:paraId="374FD1C5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02-797 WARSZAWA</w:t>
            </w:r>
          </w:p>
          <w:p w14:paraId="0C2F3495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2 818.91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0A00EC95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6080C94C" w14:textId="72CBCEA0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0BE433E6" w14:textId="77777777" w:rsidTr="008977F8">
        <w:trPr>
          <w:cantSplit/>
        </w:trPr>
        <w:tc>
          <w:tcPr>
            <w:tcW w:w="9498" w:type="dxa"/>
          </w:tcPr>
          <w:p w14:paraId="5FE40043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7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Odczynniki wykorzystywane w cytologii i histologii</w:t>
            </w:r>
          </w:p>
          <w:p w14:paraId="48EAF50A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14:paraId="78C74D48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ul. Zabierzowska 11  </w:t>
            </w:r>
          </w:p>
          <w:p w14:paraId="10ECBC65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32-005 Niepołomice</w:t>
            </w:r>
          </w:p>
          <w:p w14:paraId="65041E45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12 788.40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6A0A2404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22149D53" w14:textId="3B440BCA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2C5EC012" w14:textId="77777777" w:rsidTr="008977F8">
        <w:trPr>
          <w:cantSplit/>
        </w:trPr>
        <w:tc>
          <w:tcPr>
            <w:tcW w:w="9498" w:type="dxa"/>
          </w:tcPr>
          <w:p w14:paraId="4CA7C19D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8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Zestaw do testów do badań w Patomorfologii</w:t>
            </w:r>
          </w:p>
          <w:p w14:paraId="5ABB93AD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>-Tech Sp. z o.o.</w:t>
            </w:r>
          </w:p>
          <w:p w14:paraId="691D4669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AL. KEN 36 /U211 </w:t>
            </w:r>
          </w:p>
          <w:p w14:paraId="23231FEF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02-797 WARSZAWA</w:t>
            </w:r>
          </w:p>
          <w:p w14:paraId="158CDBFC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5 717.52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57E002F3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47DE0B27" w14:textId="5907EC56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11DA9DF1" w14:textId="77777777" w:rsidTr="008977F8">
        <w:trPr>
          <w:cantSplit/>
        </w:trPr>
        <w:tc>
          <w:tcPr>
            <w:tcW w:w="9498" w:type="dxa"/>
          </w:tcPr>
          <w:p w14:paraId="49FB3167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10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 xml:space="preserve">Odczynniki do barwienia preparatów na </w:t>
            </w:r>
            <w:proofErr w:type="spellStart"/>
            <w:r w:rsidRPr="00BB6C91">
              <w:rPr>
                <w:rFonts w:ascii="Arial Narrow" w:hAnsi="Arial Narrow" w:cs="Arial"/>
                <w:color w:val="000000"/>
              </w:rPr>
              <w:t>Helicobacter</w:t>
            </w:r>
            <w:proofErr w:type="spellEnd"/>
            <w:r w:rsidRPr="00BB6C91">
              <w:rPr>
                <w:rFonts w:ascii="Arial Narrow" w:hAnsi="Arial Narrow" w:cs="Arial"/>
                <w:color w:val="000000"/>
              </w:rPr>
              <w:t xml:space="preserve"> </w:t>
            </w:r>
            <w:proofErr w:type="spellStart"/>
            <w:r w:rsidRPr="00BB6C91">
              <w:rPr>
                <w:rFonts w:ascii="Arial Narrow" w:hAnsi="Arial Narrow" w:cs="Arial"/>
                <w:color w:val="000000"/>
              </w:rPr>
              <w:t>pylori</w:t>
            </w:r>
            <w:proofErr w:type="spellEnd"/>
          </w:p>
          <w:p w14:paraId="44A32578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>-Tech Sp. z o.o.</w:t>
            </w:r>
          </w:p>
          <w:p w14:paraId="41E13965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AL. KEN 36 /U211 </w:t>
            </w:r>
          </w:p>
          <w:p w14:paraId="7863B87F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02-797 WARSZAWA</w:t>
            </w:r>
          </w:p>
          <w:p w14:paraId="24A9D40E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1 559.52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2238D090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78A5F5FB" w14:textId="1B6A3B1A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647932D2" w14:textId="77777777" w:rsidTr="008977F8">
        <w:trPr>
          <w:cantSplit/>
        </w:trPr>
        <w:tc>
          <w:tcPr>
            <w:tcW w:w="9498" w:type="dxa"/>
          </w:tcPr>
          <w:p w14:paraId="0AE9CE7E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14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B6C91">
              <w:rPr>
                <w:rFonts w:ascii="Arial Narrow" w:hAnsi="Arial Narrow" w:cs="Arial"/>
                <w:color w:val="000000"/>
              </w:rPr>
              <w:t>Hematognost</w:t>
            </w:r>
            <w:proofErr w:type="spellEnd"/>
          </w:p>
          <w:p w14:paraId="46A36422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Life Science Sp. z o.o.</w:t>
            </w:r>
          </w:p>
          <w:p w14:paraId="05453436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Szelągowska 30  </w:t>
            </w:r>
          </w:p>
          <w:p w14:paraId="4AF0B683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61-626 Poznań</w:t>
            </w:r>
          </w:p>
          <w:p w14:paraId="0F969097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519.48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1E35B1E5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0CF66B25" w14:textId="63C6ABFA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38664ED0" w14:textId="77777777" w:rsidTr="008977F8">
        <w:trPr>
          <w:cantSplit/>
        </w:trPr>
        <w:tc>
          <w:tcPr>
            <w:tcW w:w="9498" w:type="dxa"/>
          </w:tcPr>
          <w:p w14:paraId="189F8DF7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15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Odczynniki do biologii molekularnej</w:t>
            </w:r>
          </w:p>
          <w:p w14:paraId="3C15F0E2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Life Science Sp. z o.o.</w:t>
            </w:r>
          </w:p>
          <w:p w14:paraId="30C6D1C3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Szelągowska 30  </w:t>
            </w:r>
          </w:p>
          <w:p w14:paraId="566A0081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61-626 Poznań</w:t>
            </w:r>
          </w:p>
          <w:p w14:paraId="3BA22676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4 797.00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56AA4F4A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5EB09C3A" w14:textId="0EF83C02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42EF6CB7" w14:textId="77777777" w:rsidTr="008977F8">
        <w:trPr>
          <w:cantSplit/>
        </w:trPr>
        <w:tc>
          <w:tcPr>
            <w:tcW w:w="9498" w:type="dxa"/>
          </w:tcPr>
          <w:p w14:paraId="47EA5110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16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Bufor PBS</w:t>
            </w:r>
          </w:p>
          <w:p w14:paraId="0334A1F1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153546D6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Przyrodników 3  </w:t>
            </w:r>
          </w:p>
          <w:p w14:paraId="37EB40A2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80-297 Gdańsk</w:t>
            </w:r>
          </w:p>
          <w:p w14:paraId="571B5CDE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701.10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4FC69E91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11BE0C6D" w14:textId="24266DE7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71E62FBB" w14:textId="77777777" w:rsidTr="008977F8">
        <w:trPr>
          <w:cantSplit/>
        </w:trPr>
        <w:tc>
          <w:tcPr>
            <w:tcW w:w="9498" w:type="dxa"/>
          </w:tcPr>
          <w:p w14:paraId="762A8E61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18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Woda do biologii molekularnej</w:t>
            </w:r>
          </w:p>
          <w:p w14:paraId="59A520A3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B6C91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BB6C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2EE201BB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Przyrodników 3  </w:t>
            </w:r>
          </w:p>
          <w:p w14:paraId="2F6927B8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80-297 Gdańsk</w:t>
            </w:r>
          </w:p>
          <w:p w14:paraId="70258DF1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332.10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6BC3370E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3B24127E" w14:textId="19102729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006205" w:rsidRPr="00BB6C91" w14:paraId="4DEF6672" w14:textId="77777777" w:rsidTr="008977F8">
        <w:trPr>
          <w:cantSplit/>
        </w:trPr>
        <w:tc>
          <w:tcPr>
            <w:tcW w:w="9498" w:type="dxa"/>
          </w:tcPr>
          <w:p w14:paraId="26C20F79" w14:textId="77777777" w:rsidR="00006205" w:rsidRPr="00BB6C91" w:rsidRDefault="00006205" w:rsidP="008977F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B6C91">
              <w:rPr>
                <w:rFonts w:ascii="Arial Narrow" w:hAnsi="Arial Narrow" w:cs="Arial"/>
                <w:b/>
                <w:bCs/>
                <w:color w:val="000000"/>
              </w:rPr>
              <w:t>26</w:t>
            </w:r>
            <w:r w:rsidRPr="00BB6C91">
              <w:rPr>
                <w:rFonts w:ascii="Arial Narrow" w:hAnsi="Arial Narrow" w:cs="Arial"/>
              </w:rPr>
              <w:t xml:space="preserve">: </w:t>
            </w:r>
            <w:r w:rsidRPr="00BB6C91">
              <w:rPr>
                <w:rFonts w:ascii="Arial Narrow" w:hAnsi="Arial Narrow" w:cs="Arial"/>
                <w:color w:val="000000"/>
              </w:rPr>
              <w:t>Utensylia apteczne</w:t>
            </w:r>
          </w:p>
          <w:p w14:paraId="7DD85637" w14:textId="77777777" w:rsidR="00006205" w:rsidRPr="00BB6C91" w:rsidRDefault="00006205" w:rsidP="008977F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B6C91">
              <w:rPr>
                <w:rFonts w:ascii="Arial Narrow" w:hAnsi="Arial Narrow" w:cs="Arial"/>
                <w:b/>
              </w:rPr>
              <w:t>Firma Handlowo-Usługowa "VITO"</w:t>
            </w:r>
          </w:p>
          <w:p w14:paraId="6F708433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 xml:space="preserve">K. Makuszyńskiego 15  </w:t>
            </w:r>
          </w:p>
          <w:p w14:paraId="4A8C7B0F" w14:textId="77777777" w:rsidR="00006205" w:rsidRPr="00BB6C91" w:rsidRDefault="00006205" w:rsidP="008977F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31-752 Kraków</w:t>
            </w:r>
          </w:p>
          <w:p w14:paraId="0A59C2E6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>za cenę wykonania przedmiotu zamówienia w wysokości</w:t>
            </w:r>
            <w:r w:rsidRPr="00BB6C91">
              <w:rPr>
                <w:rFonts w:ascii="Arial Narrow" w:hAnsi="Arial Narrow" w:cs="Arial"/>
                <w:b/>
              </w:rPr>
              <w:t xml:space="preserve"> 40 651.50 zł brutto</w:t>
            </w:r>
            <w:r w:rsidRPr="00BB6C91">
              <w:rPr>
                <w:rFonts w:ascii="Arial Narrow" w:hAnsi="Arial Narrow" w:cs="Arial"/>
                <w:bCs/>
              </w:rPr>
              <w:t>.</w:t>
            </w:r>
          </w:p>
          <w:p w14:paraId="309699DE" w14:textId="77777777" w:rsidR="00006205" w:rsidRPr="00BB6C91" w:rsidRDefault="00006205" w:rsidP="008977F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  <w:u w:val="single"/>
              </w:rPr>
              <w:t>Uzasadnienie wyboru</w:t>
            </w:r>
            <w:r w:rsidRPr="00BB6C91">
              <w:rPr>
                <w:rFonts w:ascii="Arial Narrow" w:hAnsi="Arial Narrow" w:cs="Arial"/>
              </w:rPr>
              <w:t>:</w:t>
            </w:r>
          </w:p>
          <w:p w14:paraId="1C99A8DA" w14:textId="74FAF173" w:rsidR="00006205" w:rsidRPr="00BB6C91" w:rsidRDefault="00006205" w:rsidP="008977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B6C91">
              <w:rPr>
                <w:rFonts w:ascii="Arial Narrow" w:hAnsi="Arial Narrow" w:cs="Arial"/>
              </w:rPr>
              <w:t xml:space="preserve">Wybrana oferta nie podlega </w:t>
            </w:r>
            <w:r w:rsidR="00BB6C91" w:rsidRPr="00BB6C91">
              <w:rPr>
                <w:rFonts w:ascii="Arial Narrow" w:hAnsi="Arial Narrow" w:cs="Arial"/>
              </w:rPr>
              <w:t>wykluczeniu</w:t>
            </w:r>
            <w:r w:rsidRPr="00BB6C91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93D8360" w14:textId="77777777" w:rsidR="005738EE" w:rsidRDefault="005738EE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14:paraId="14D89D99" w14:textId="77777777" w:rsidR="005738EE" w:rsidRDefault="005738EE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14:paraId="743A068B" w14:textId="07E5C58E" w:rsidR="00992FF5" w:rsidRPr="00BB6C9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BB6C91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BB6C91" w14:paraId="369C98E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19E83F" w14:textId="77777777" w:rsidR="00992FF5" w:rsidRPr="00BB6C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B6C9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EFAC81" w14:textId="77777777" w:rsidR="00992FF5" w:rsidRPr="00BB6C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BB6C9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B98ED4" w14:textId="77777777" w:rsidR="00992FF5" w:rsidRPr="00BB6C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B6C9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A93D2C" w14:textId="77777777" w:rsidR="00992FF5" w:rsidRPr="00BB6C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B6C9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006205" w:rsidRPr="00BB6C91" w14:paraId="5015D461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A5B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2262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6A59F472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1803BA5E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72C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26D12D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6DB7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35269B7E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715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0A39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0422EAAD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4A91AAA4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2D7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27930E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05BB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6B9A6291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125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0D64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6C9265E1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475B5D8D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CAF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016DF9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5B60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475B32E0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35B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4349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651B1BE3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5C09C188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781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FD5E39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924F2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58EA5DC5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A8D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4EC6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395FAF69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26D932CD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AC4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7A3F66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F317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2C0A5863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330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1D16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506BCB01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5257C280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79E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- 42.58</w:t>
            </w:r>
          </w:p>
          <w:p w14:paraId="64C943E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608A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82,58</w:t>
            </w:r>
          </w:p>
        </w:tc>
      </w:tr>
      <w:tr w:rsidR="00006205" w:rsidRPr="00BB6C91" w14:paraId="69668A12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A80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FB1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03D5A14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3599633C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B5F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D25F6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0BD4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68,00</w:t>
            </w:r>
          </w:p>
        </w:tc>
      </w:tr>
      <w:tr w:rsidR="00006205" w:rsidRPr="00BB6C91" w14:paraId="131AD888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CE6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F9B0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094FB35A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51A03213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DED7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- 49.07</w:t>
            </w:r>
          </w:p>
          <w:p w14:paraId="707B39D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61A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57,07</w:t>
            </w:r>
          </w:p>
        </w:tc>
      </w:tr>
      <w:tr w:rsidR="00006205" w:rsidRPr="00BB6C91" w14:paraId="60DC5E58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931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210A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2EF1593F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7BF98CD7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D14D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- 20.89</w:t>
            </w:r>
          </w:p>
          <w:p w14:paraId="38350B9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76E0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30,89</w:t>
            </w:r>
          </w:p>
        </w:tc>
      </w:tr>
      <w:tr w:rsidR="00006205" w:rsidRPr="00BB6C91" w14:paraId="64E6A63E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303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493A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6212FAD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0D2E7F29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10B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E7B785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F04D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34C04F69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846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EC4B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31EDB09F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069D8028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417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2BD6DC2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7FE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03790300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33E5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8F96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44702A42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1E120BBB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8D20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B7E799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52E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5E78D81B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D39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2C37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5F980F52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6790B8B8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B555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BD4E28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8100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0C4D474F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6E5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lastRenderedPageBreak/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7E24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7CF0DFD3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3FC79D10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341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59963C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8CF4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56755FF6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4CF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3F3F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7268263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208F972D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68F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473DBB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2C6F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B7F5BF5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3EB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4D2B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25AE3314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26EA528B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74E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02A12D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7F6D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75B21D42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73E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77EED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2D3D218A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1D3C8400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B7D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1B868C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49D4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56FDEB75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659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FC98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7DF634C6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69537CCC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9B7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- 50.05</w:t>
            </w:r>
          </w:p>
          <w:p w14:paraId="4A43F9A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31D8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90,05</w:t>
            </w:r>
          </w:p>
        </w:tc>
      </w:tr>
      <w:tr w:rsidR="00006205" w:rsidRPr="00BB6C91" w14:paraId="0C8C12DC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C5F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E56A0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1F8DF831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24772EE4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B86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605C7A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F36B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68,00</w:t>
            </w:r>
          </w:p>
        </w:tc>
      </w:tr>
      <w:tr w:rsidR="00006205" w:rsidRPr="00BB6C91" w14:paraId="7C2872B2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443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821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1096AE50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7FA9FED0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63E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- 58.12</w:t>
            </w:r>
          </w:p>
          <w:p w14:paraId="458275F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CDB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66,12</w:t>
            </w:r>
          </w:p>
        </w:tc>
      </w:tr>
      <w:tr w:rsidR="00006205" w:rsidRPr="00BB6C91" w14:paraId="52B63EFF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08D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8C81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30A80DA0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3A1F8805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F9F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4CE490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470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26E490F5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B99D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9F22C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0B7C61BF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3DBE951C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19E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ECD9EB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A11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4CE19DE1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9BC0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2FA5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12C07628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7C818C4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B4D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09D69E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F181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78CA1BD4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AD8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30B7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35F1D56A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199523F1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A5A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D2EB322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E82E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7A438CF8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7C2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43A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32233DC2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0D050343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D54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BB466D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6D51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7F7026C4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106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71F9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77FF3186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141BDA3E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3A0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70F705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AA38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52F09405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3A2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6A8A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50C72CD0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040F0AFF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58D8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BB3A3C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D491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2C943638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5962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lastRenderedPageBreak/>
              <w:t>7 - Odczynniki wykorzystywane w cytologii i histologii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EF14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0AF08A17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48EE543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0D2B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8407412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BC5E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33E5D81B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D48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8 - Zestaw do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95F0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5382EFED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613B4BD6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2A6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83DA80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2915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4C3C9740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569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8 - Zestaw do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4723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42E0C07D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14:paraId="43454CC8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788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- 49.40</w:t>
            </w:r>
          </w:p>
          <w:p w14:paraId="04DFFE7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7EF1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57,40</w:t>
            </w:r>
          </w:p>
        </w:tc>
      </w:tr>
      <w:tr w:rsidR="00006205" w:rsidRPr="00BB6C91" w14:paraId="618A55A7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58D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8 - Zestaw do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8A0C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02039759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14:paraId="5ED1F285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B33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- 37.28</w:t>
            </w:r>
          </w:p>
          <w:p w14:paraId="5454CF6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390C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45,28</w:t>
            </w:r>
          </w:p>
        </w:tc>
      </w:tr>
      <w:tr w:rsidR="00006205" w:rsidRPr="00BB6C91" w14:paraId="5D2E0AA9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EC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9 - Substancje chemiczne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3302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701AAC97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4A5C0707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803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DF1B4A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D32D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EBFC156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E0C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A435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160A5967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AL. KEN 36/U211</w:t>
            </w:r>
          </w:p>
          <w:p w14:paraId="26147739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02-797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E7F06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CC07A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A941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7F7F1CD3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C5D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2338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4A03122E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14:paraId="72DD4BD8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953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A6FCFE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5704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A9F9B74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CBE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437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50C22C2A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4425169B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1FD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09015D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8CB3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216E08D0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5E3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11 - Odczynniki dla Zakładu Analityki Lekarskiej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7E10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67200A4C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5337E15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BED3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7583C6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45E9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38E624B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CF22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13 - Zestaw do szybkiego barwienia rozmazów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0E56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6481E1EA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65C4C4C4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D8F95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B3A350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1F91A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74D71332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D96D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14 -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Hematognost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157E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2C470F6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3D273A10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488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49951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7D56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7CE5FDCA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65E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15 - Odczynniki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B811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54572EB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2FA88B8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D05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0D0A85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ECB0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4D4164F2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6374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15 - Odczynniki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733E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1328B9D7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1C6E15F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C982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376666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C9B7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054FEDA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6E4E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16 -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90BC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E1B5371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14:paraId="195CD30C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214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41EFAF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6CFD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70AED699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BBFA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lastRenderedPageBreak/>
              <w:t>16 -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23EF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335077EB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5E00D5A3" w14:textId="77777777" w:rsidR="00006205" w:rsidRDefault="00006205" w:rsidP="008977F8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  <w:p w14:paraId="31154205" w14:textId="77777777" w:rsidR="00BB6C91" w:rsidRPr="00BB6C91" w:rsidRDefault="00BB6C91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296E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DB3002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94D15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06807CBE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9FB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16 -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B44AB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53E5FA1C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38B8E189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1BB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07FFD63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9F9F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1D7340BB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40AC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17 - Spirytus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3AA14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6BE07F74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Szelągowska 30</w:t>
            </w:r>
          </w:p>
          <w:p w14:paraId="1E867C34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A27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501A02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C778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596E8C77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FC41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17 - Spirytus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3DE6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57BB9D29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53890A6E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2045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A4C4F8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8993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7E05F84F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96B0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18 - Woda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48F2A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5C52511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14:paraId="772B9DD7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48C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1CB88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63D6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4B9DE8E7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DA5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BB6C91">
              <w:rPr>
                <w:rFonts w:ascii="Arial Narrow" w:hAnsi="Arial Narrow" w:cs="Arial"/>
                <w:sz w:val="22"/>
                <w:szCs w:val="22"/>
              </w:rPr>
              <w:t>Metacholina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491B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4CDA3513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Zawroty 1</w:t>
            </w:r>
          </w:p>
          <w:p w14:paraId="6A32F072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14-300 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2E64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5E37829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A1D3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06205" w:rsidRPr="00BB6C91" w14:paraId="615BAAA1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CA2D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21 - Surowce farmaceutyczne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D52D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LogFarma</w:t>
            </w:r>
            <w:proofErr w:type="spellEnd"/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CD2D4FF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Komandosów 1/1</w:t>
            </w:r>
          </w:p>
          <w:p w14:paraId="4F421693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32-085 Modlniczka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8DA5F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28E479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B7A8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6205" w:rsidRPr="00BB6C91" w14:paraId="1CCE4FEE" w14:textId="77777777" w:rsidTr="008977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D368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26 - Utensylia apteczne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40C5A" w14:textId="77777777" w:rsidR="00006205" w:rsidRPr="00BB6C91" w:rsidRDefault="00006205" w:rsidP="008977F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b/>
                <w:bCs/>
                <w:sz w:val="22"/>
                <w:szCs w:val="22"/>
              </w:rPr>
              <w:t>Firma Handlowo-Usługowa "VITO"</w:t>
            </w:r>
          </w:p>
          <w:p w14:paraId="29AAD527" w14:textId="77777777" w:rsidR="00006205" w:rsidRPr="00BB6C91" w:rsidRDefault="00006205" w:rsidP="008977F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K. Makuszyńskiego 15</w:t>
            </w:r>
          </w:p>
          <w:p w14:paraId="19C007C5" w14:textId="77777777" w:rsidR="00006205" w:rsidRPr="00BB6C91" w:rsidRDefault="00006205" w:rsidP="008977F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31-752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6D8CB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6E7E7D7" w14:textId="77777777" w:rsidR="00006205" w:rsidRPr="00BB6C91" w:rsidRDefault="00006205" w:rsidP="008977F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2C4D" w14:textId="77777777" w:rsidR="00006205" w:rsidRPr="00BB6C91" w:rsidRDefault="00006205" w:rsidP="008977F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C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1DD1BA7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BB6C91">
        <w:rPr>
          <w:rFonts w:ascii="Arial Narrow" w:hAnsi="Arial Narrow" w:cs="Arial"/>
          <w:i/>
        </w:rPr>
        <w:t>Zamawiający</w:t>
      </w:r>
    </w:p>
    <w:p w14:paraId="353D992F" w14:textId="77777777" w:rsidR="00BB6C91" w:rsidRDefault="00BB6C91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57732C1E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0BC2820E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769C070C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2DE130C4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5B184D0D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0CE2E98A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64CA2C80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70A3C996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09E6124D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199DC753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423BF187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713F003A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</w:p>
    <w:p w14:paraId="792BCF80" w14:textId="6E584718" w:rsidR="00BB6C91" w:rsidRPr="00B9724A" w:rsidRDefault="00BB6C91" w:rsidP="00BB6C9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5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20C46706" w14:textId="77777777" w:rsidR="00BB6C91" w:rsidRDefault="00BB6C91" w:rsidP="00BB6C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9B11F08" w14:textId="77777777" w:rsidR="00BB6C91" w:rsidRPr="00B9724A" w:rsidRDefault="00BB6C91" w:rsidP="00BB6C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B00452F" w14:textId="35C1330A" w:rsidR="00BB6C91" w:rsidRDefault="00BB6C91" w:rsidP="00BB6C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 w:rsidR="00BF5B24">
        <w:rPr>
          <w:rFonts w:ascii="Arial Narrow" w:hAnsi="Arial Narrow"/>
          <w:sz w:val="18"/>
          <w:szCs w:val="18"/>
        </w:rPr>
        <w:t>20</w:t>
      </w:r>
      <w:r>
        <w:rPr>
          <w:rFonts w:ascii="Arial Narrow" w:hAnsi="Arial Narrow"/>
          <w:sz w:val="18"/>
          <w:szCs w:val="18"/>
        </w:rPr>
        <w:t>.08.2024 r.</w:t>
      </w:r>
    </w:p>
    <w:bookmarkEnd w:id="0"/>
    <w:sectPr w:rsidR="00BB6C9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8301E" w14:textId="77777777" w:rsidR="00443392" w:rsidRDefault="00443392">
      <w:r>
        <w:separator/>
      </w:r>
    </w:p>
  </w:endnote>
  <w:endnote w:type="continuationSeparator" w:id="0">
    <w:p w14:paraId="3905A2E4" w14:textId="77777777" w:rsidR="00443392" w:rsidRDefault="00443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D4773" w14:textId="77777777" w:rsidR="00006205" w:rsidRDefault="000062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BB37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6C0093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02E2C9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8CA83" w14:textId="77777777" w:rsidR="00006205" w:rsidRDefault="000062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4AC65" w14:textId="77777777" w:rsidR="00443392" w:rsidRDefault="00443392">
      <w:r>
        <w:separator/>
      </w:r>
    </w:p>
  </w:footnote>
  <w:footnote w:type="continuationSeparator" w:id="0">
    <w:p w14:paraId="35AB4D9C" w14:textId="77777777" w:rsidR="00443392" w:rsidRDefault="00443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0AE18" w14:textId="77777777" w:rsidR="00006205" w:rsidRDefault="00006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1AC25" w14:textId="77777777" w:rsidR="00006205" w:rsidRDefault="00006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E162B" w14:textId="77777777" w:rsidR="00006205" w:rsidRDefault="00006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392"/>
    <w:rsid w:val="0000620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43392"/>
    <w:rsid w:val="004657DA"/>
    <w:rsid w:val="004830FD"/>
    <w:rsid w:val="004B2665"/>
    <w:rsid w:val="004B39D8"/>
    <w:rsid w:val="004C3459"/>
    <w:rsid w:val="004E324A"/>
    <w:rsid w:val="004E7234"/>
    <w:rsid w:val="00514919"/>
    <w:rsid w:val="0054734E"/>
    <w:rsid w:val="005738EE"/>
    <w:rsid w:val="00575136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04BDF"/>
    <w:rsid w:val="00B32D12"/>
    <w:rsid w:val="00B464D3"/>
    <w:rsid w:val="00B51A2B"/>
    <w:rsid w:val="00B8185B"/>
    <w:rsid w:val="00BB6C91"/>
    <w:rsid w:val="00BC6F7F"/>
    <w:rsid w:val="00BD2174"/>
    <w:rsid w:val="00BF5B24"/>
    <w:rsid w:val="00C03A02"/>
    <w:rsid w:val="00C423DD"/>
    <w:rsid w:val="00C46092"/>
    <w:rsid w:val="00C60D7B"/>
    <w:rsid w:val="00C65E53"/>
    <w:rsid w:val="00CA0B33"/>
    <w:rsid w:val="00CA3511"/>
    <w:rsid w:val="00D01E5B"/>
    <w:rsid w:val="00D04203"/>
    <w:rsid w:val="00D168A0"/>
    <w:rsid w:val="00D1741B"/>
    <w:rsid w:val="00D26ED6"/>
    <w:rsid w:val="00D42C90"/>
    <w:rsid w:val="00D8427E"/>
    <w:rsid w:val="00E30B2D"/>
    <w:rsid w:val="00E62859"/>
    <w:rsid w:val="00E85D70"/>
    <w:rsid w:val="00F2146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F3ED1"/>
  <w15:chartTrackingRefBased/>
  <w15:docId w15:val="{7378BF3B-0D90-4FF9-BBDF-B29196B5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2174</Words>
  <Characters>11492</Characters>
  <Application>Microsoft Office Word</Application>
  <DocSecurity>0</DocSecurity>
  <Lines>95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2024-08-20T07:55:00Z</cp:lastPrinted>
  <dcterms:created xsi:type="dcterms:W3CDTF">2024-08-20T07:56:00Z</dcterms:created>
  <dcterms:modified xsi:type="dcterms:W3CDTF">2024-08-20T07:56:00Z</dcterms:modified>
</cp:coreProperties>
</file>