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179BB1" w14:textId="4C965AF4" w:rsidR="00D34297" w:rsidRPr="00E94AB8" w:rsidRDefault="009B3202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E94AB8">
        <w:rPr>
          <w:rFonts w:ascii="Arial Narrow" w:hAnsi="Arial Narrow" w:cs="Arial"/>
          <w:sz w:val="24"/>
          <w:szCs w:val="24"/>
        </w:rPr>
        <w:t>Bydgoszcz</w:t>
      </w:r>
      <w:r w:rsidR="00D34297" w:rsidRPr="00E94AB8">
        <w:rPr>
          <w:rFonts w:ascii="Arial Narrow" w:hAnsi="Arial Narrow" w:cs="Arial"/>
          <w:sz w:val="24"/>
          <w:szCs w:val="24"/>
        </w:rPr>
        <w:t xml:space="preserve"> dnia: </w:t>
      </w:r>
      <w:r w:rsidRPr="00E94AB8">
        <w:rPr>
          <w:rFonts w:ascii="Arial Narrow" w:hAnsi="Arial Narrow" w:cs="Arial"/>
          <w:sz w:val="24"/>
          <w:szCs w:val="24"/>
        </w:rPr>
        <w:t>2024-08-</w:t>
      </w:r>
      <w:r w:rsidR="00510E55">
        <w:rPr>
          <w:rFonts w:ascii="Arial Narrow" w:hAnsi="Arial Narrow" w:cs="Arial"/>
          <w:sz w:val="24"/>
          <w:szCs w:val="24"/>
        </w:rPr>
        <w:t>20</w:t>
      </w:r>
    </w:p>
    <w:p w14:paraId="5EBC8E2B" w14:textId="77777777" w:rsidR="00D34297" w:rsidRPr="00E94AB8" w:rsidRDefault="009B3202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E94AB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02A702A9" w14:textId="77777777" w:rsidR="00D34297" w:rsidRPr="00E94AB8" w:rsidRDefault="009B3202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E94AB8">
        <w:rPr>
          <w:rFonts w:ascii="Arial Narrow" w:hAnsi="Arial Narrow" w:cs="Arial"/>
          <w:sz w:val="24"/>
          <w:szCs w:val="24"/>
        </w:rPr>
        <w:t>Powstańców Warszawy</w:t>
      </w:r>
      <w:r w:rsidR="00D34297" w:rsidRPr="00E94AB8">
        <w:rPr>
          <w:rFonts w:ascii="Arial Narrow" w:hAnsi="Arial Narrow" w:cs="Arial"/>
          <w:sz w:val="24"/>
          <w:szCs w:val="24"/>
        </w:rPr>
        <w:t xml:space="preserve"> </w:t>
      </w:r>
      <w:r w:rsidRPr="00E94AB8">
        <w:rPr>
          <w:rFonts w:ascii="Arial Narrow" w:hAnsi="Arial Narrow" w:cs="Arial"/>
          <w:sz w:val="24"/>
          <w:szCs w:val="24"/>
        </w:rPr>
        <w:t>5</w:t>
      </w:r>
    </w:p>
    <w:p w14:paraId="5C1DBB40" w14:textId="77777777" w:rsidR="00D34297" w:rsidRPr="00E94AB8" w:rsidRDefault="009B3202" w:rsidP="00D34297">
      <w:pPr>
        <w:rPr>
          <w:rFonts w:ascii="Arial Narrow" w:hAnsi="Arial Narrow" w:cs="Arial"/>
          <w:sz w:val="24"/>
          <w:szCs w:val="24"/>
        </w:rPr>
      </w:pPr>
      <w:r w:rsidRPr="00E94AB8">
        <w:rPr>
          <w:rFonts w:ascii="Arial Narrow" w:hAnsi="Arial Narrow" w:cs="Arial"/>
          <w:sz w:val="24"/>
          <w:szCs w:val="24"/>
        </w:rPr>
        <w:t>85-681</w:t>
      </w:r>
      <w:r w:rsidR="00D34297" w:rsidRPr="00E94AB8">
        <w:rPr>
          <w:rFonts w:ascii="Arial Narrow" w:hAnsi="Arial Narrow" w:cs="Arial"/>
          <w:sz w:val="24"/>
          <w:szCs w:val="24"/>
        </w:rPr>
        <w:t xml:space="preserve"> </w:t>
      </w:r>
      <w:r w:rsidRPr="00E94AB8">
        <w:rPr>
          <w:rFonts w:ascii="Arial Narrow" w:hAnsi="Arial Narrow" w:cs="Arial"/>
          <w:sz w:val="24"/>
          <w:szCs w:val="24"/>
        </w:rPr>
        <w:t>Bydgoszcz</w:t>
      </w:r>
    </w:p>
    <w:p w14:paraId="7BA56662" w14:textId="77777777" w:rsidR="00D34297" w:rsidRPr="00E94AB8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E94AB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355B02C" w14:textId="77777777" w:rsidR="00D34297" w:rsidRPr="00E94AB8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E94AB8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1B3BC636" w14:textId="330CE460" w:rsidR="00E94AB8" w:rsidRPr="00E94AB8" w:rsidRDefault="00E94AB8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E94AB8">
        <w:rPr>
          <w:rFonts w:ascii="Arial Narrow" w:hAnsi="Arial Narrow" w:cs="Arial"/>
          <w:b/>
          <w:sz w:val="22"/>
          <w:szCs w:val="22"/>
        </w:rPr>
        <w:t xml:space="preserve">Pismo nr </w:t>
      </w:r>
      <w:r w:rsidR="00510E55">
        <w:rPr>
          <w:rFonts w:ascii="Arial Narrow" w:hAnsi="Arial Narrow" w:cs="Arial"/>
          <w:b/>
          <w:sz w:val="22"/>
          <w:szCs w:val="22"/>
        </w:rPr>
        <w:t>6446</w:t>
      </w:r>
      <w:r w:rsidRPr="00E94AB8">
        <w:rPr>
          <w:rFonts w:ascii="Arial Narrow" w:hAnsi="Arial Narrow" w:cs="Arial"/>
          <w:b/>
          <w:sz w:val="22"/>
          <w:szCs w:val="22"/>
        </w:rPr>
        <w:t>/24</w:t>
      </w:r>
    </w:p>
    <w:p w14:paraId="5954311E" w14:textId="77777777" w:rsidR="00D34297" w:rsidRPr="00E94AB8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E94AB8">
        <w:rPr>
          <w:rFonts w:ascii="Arial Narrow" w:hAnsi="Arial Narrow" w:cs="Arial"/>
          <w:b/>
          <w:sz w:val="24"/>
          <w:szCs w:val="24"/>
        </w:rPr>
        <w:t>WYKONAWCY</w:t>
      </w:r>
    </w:p>
    <w:p w14:paraId="0DED4164" w14:textId="77777777" w:rsidR="00D34297" w:rsidRPr="00E94AB8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E94AB8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E94AB8" w14:paraId="19113B1D" w14:textId="77777777" w:rsidTr="00D34297">
        <w:tc>
          <w:tcPr>
            <w:tcW w:w="9180" w:type="dxa"/>
            <w:shd w:val="clear" w:color="auto" w:fill="F2F2F2"/>
            <w:hideMark/>
          </w:tcPr>
          <w:p w14:paraId="61F2459C" w14:textId="77777777" w:rsidR="00D34297" w:rsidRPr="00E94AB8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E94AB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266558ED" w14:textId="77777777" w:rsidR="00D34297" w:rsidRPr="00E94AB8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E94AB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45159828" w14:textId="77777777" w:rsidR="00D34297" w:rsidRPr="00E94AB8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687B2174" w14:textId="77777777" w:rsidR="00D34297" w:rsidRPr="00E94AB8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94AB8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E94AB8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E94AB8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E94AB8" w14:paraId="67A333AF" w14:textId="77777777" w:rsidTr="00310284">
        <w:tc>
          <w:tcPr>
            <w:tcW w:w="2269" w:type="dxa"/>
            <w:shd w:val="clear" w:color="auto" w:fill="auto"/>
          </w:tcPr>
          <w:p w14:paraId="56BF40B2" w14:textId="77777777" w:rsidR="00D34297" w:rsidRPr="00E94AB8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221D98A" w14:textId="77777777" w:rsidR="00D34297" w:rsidRPr="00E94AB8" w:rsidRDefault="009B3202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bCs/>
                <w:sz w:val="24"/>
                <w:szCs w:val="24"/>
              </w:rPr>
              <w:t>Dostawy sukcesywne odczynników chemicznych, substancji recepturowych i utensyliów aptecznych na okres 12 miesięcy</w:t>
            </w:r>
          </w:p>
        </w:tc>
      </w:tr>
      <w:tr w:rsidR="009B3202" w:rsidRPr="00E94AB8" w14:paraId="346D6D1D" w14:textId="77777777" w:rsidTr="00DD7AC9">
        <w:tc>
          <w:tcPr>
            <w:tcW w:w="2269" w:type="dxa"/>
            <w:shd w:val="clear" w:color="auto" w:fill="auto"/>
          </w:tcPr>
          <w:p w14:paraId="7B02B563" w14:textId="77777777" w:rsidR="009B3202" w:rsidRPr="00E94AB8" w:rsidRDefault="009B3202" w:rsidP="00DD7AC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1F58EA0" w14:textId="77777777" w:rsidR="009B3202" w:rsidRPr="00E94AB8" w:rsidRDefault="009B3202" w:rsidP="00DD7AC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bCs/>
                <w:sz w:val="24"/>
                <w:szCs w:val="24"/>
              </w:rPr>
              <w:t>72/2024</w:t>
            </w:r>
          </w:p>
        </w:tc>
      </w:tr>
    </w:tbl>
    <w:p w14:paraId="64FFB4F8" w14:textId="77777777" w:rsidR="00010B31" w:rsidRPr="00E94AB8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14:paraId="40CE7A37" w14:textId="2CEA6232" w:rsidR="00010B31" w:rsidRPr="00E94AB8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E94AB8">
        <w:rPr>
          <w:rFonts w:ascii="Arial Narrow" w:hAnsi="Arial Narrow" w:cs="Arial"/>
          <w:sz w:val="24"/>
          <w:szCs w:val="24"/>
        </w:rPr>
        <w:t xml:space="preserve">Zamawiający, </w:t>
      </w:r>
      <w:r w:rsidR="009B3202" w:rsidRPr="00E94AB8">
        <w:rPr>
          <w:rFonts w:ascii="Arial Narrow" w:hAnsi="Arial Narrow" w:cs="Arial"/>
          <w:b/>
          <w:sz w:val="24"/>
          <w:szCs w:val="24"/>
        </w:rPr>
        <w:t>10WSzKzP SPZOZ</w:t>
      </w:r>
      <w:r w:rsidRPr="00E94AB8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9B3202" w:rsidRPr="00E94AB8">
        <w:rPr>
          <w:rFonts w:ascii="Arial Narrow" w:hAnsi="Arial Narrow" w:cs="Arial"/>
          <w:sz w:val="24"/>
          <w:szCs w:val="24"/>
        </w:rPr>
        <w:t>(</w:t>
      </w:r>
      <w:proofErr w:type="spellStart"/>
      <w:r w:rsidR="009B3202" w:rsidRPr="00E94AB8">
        <w:rPr>
          <w:rFonts w:ascii="Arial Narrow" w:hAnsi="Arial Narrow" w:cs="Arial"/>
          <w:sz w:val="24"/>
          <w:szCs w:val="24"/>
        </w:rPr>
        <w:t>t.j</w:t>
      </w:r>
      <w:proofErr w:type="spellEnd"/>
      <w:r w:rsidR="009B3202" w:rsidRPr="00E94AB8">
        <w:rPr>
          <w:rFonts w:ascii="Arial Narrow" w:hAnsi="Arial Narrow" w:cs="Arial"/>
          <w:sz w:val="24"/>
          <w:szCs w:val="24"/>
        </w:rPr>
        <w:t>. Dz. U. z 2023r. poz. 1605)</w:t>
      </w:r>
      <w:r w:rsidRPr="00E94AB8">
        <w:rPr>
          <w:rFonts w:ascii="Arial Narrow" w:hAnsi="Arial Narrow" w:cs="Arial"/>
          <w:sz w:val="24"/>
          <w:szCs w:val="24"/>
        </w:rPr>
        <w:t xml:space="preserve">, zwanej dalej „ustawą </w:t>
      </w:r>
      <w:proofErr w:type="spellStart"/>
      <w:r w:rsidRPr="00E94AB8">
        <w:rPr>
          <w:rFonts w:ascii="Arial Narrow" w:hAnsi="Arial Narrow" w:cs="Arial"/>
          <w:sz w:val="24"/>
          <w:szCs w:val="24"/>
        </w:rPr>
        <w:t>Pzp</w:t>
      </w:r>
      <w:proofErr w:type="spellEnd"/>
      <w:r w:rsidRPr="00E94AB8">
        <w:rPr>
          <w:rFonts w:ascii="Arial Narrow" w:hAnsi="Arial Narrow" w:cs="Arial"/>
          <w:sz w:val="24"/>
          <w:szCs w:val="24"/>
        </w:rPr>
        <w:t xml:space="preserve">”, </w:t>
      </w:r>
      <w:r w:rsidR="00E94AB8" w:rsidRPr="00E94AB8">
        <w:rPr>
          <w:rFonts w:ascii="Arial Narrow" w:hAnsi="Arial Narrow" w:cs="Arial"/>
          <w:sz w:val="24"/>
          <w:szCs w:val="24"/>
        </w:rPr>
        <w:t>zawiadamia,</w:t>
      </w:r>
      <w:r w:rsidRPr="00E94AB8">
        <w:rPr>
          <w:rFonts w:ascii="Arial Narrow" w:hAnsi="Arial Narrow" w:cs="Arial"/>
          <w:sz w:val="24"/>
          <w:szCs w:val="24"/>
        </w:rPr>
        <w:t xml:space="preserve"> że unieważnia postępowanie o udzielenie zamówienia publicznego </w:t>
      </w:r>
      <w:r w:rsidR="00010B31" w:rsidRPr="00E94AB8">
        <w:rPr>
          <w:rFonts w:ascii="Arial Narrow" w:hAnsi="Arial Narrow" w:cs="Arial"/>
          <w:sz w:val="24"/>
          <w:szCs w:val="24"/>
        </w:rPr>
        <w:t>na</w:t>
      </w:r>
      <w:r w:rsidRPr="00E94AB8">
        <w:rPr>
          <w:rFonts w:ascii="Arial Narrow" w:hAnsi="Arial Narrow" w:cs="Arial"/>
          <w:sz w:val="24"/>
          <w:szCs w:val="24"/>
        </w:rPr>
        <w:t xml:space="preserve"> </w:t>
      </w:r>
      <w:r w:rsidR="00D8293D" w:rsidRPr="00E94AB8">
        <w:rPr>
          <w:rFonts w:ascii="Arial Narrow" w:hAnsi="Arial Narrow" w:cs="Arial"/>
          <w:sz w:val="24"/>
          <w:szCs w:val="24"/>
        </w:rPr>
        <w:t>na</w:t>
      </w:r>
      <w:r w:rsidR="00010B31" w:rsidRPr="00E94AB8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E94AB8" w14:paraId="435597DB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36DF1" w14:textId="77777777" w:rsidR="00D44D12" w:rsidRPr="00E94AB8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D87D8" w14:textId="77777777" w:rsidR="00D44D12" w:rsidRPr="00E94AB8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14:paraId="5E216CBE" w14:textId="77777777" w:rsidR="00D44D12" w:rsidRPr="00E94AB8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9B3202" w:rsidRPr="00E94AB8" w14:paraId="49E4274F" w14:textId="77777777" w:rsidTr="00DD7AC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F7670" w14:textId="77777777" w:rsidR="009B3202" w:rsidRPr="00E94AB8" w:rsidRDefault="009B3202" w:rsidP="00DD7AC9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F8445" w14:textId="77777777" w:rsidR="009B3202" w:rsidRPr="00E94AB8" w:rsidRDefault="009B3202" w:rsidP="00DD7AC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b/>
                <w:sz w:val="24"/>
                <w:szCs w:val="24"/>
              </w:rPr>
              <w:t>Alkohol etylowy</w:t>
            </w:r>
          </w:p>
          <w:p w14:paraId="26624640" w14:textId="77777777" w:rsidR="009B3202" w:rsidRPr="00E94AB8" w:rsidRDefault="009B3202" w:rsidP="00DD7AC9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E94AB8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232DD068" w14:textId="77777777" w:rsidR="009B3202" w:rsidRPr="00E94AB8" w:rsidRDefault="009B3202" w:rsidP="00DD7AC9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E94AB8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E94AB8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2FA0E060" w14:textId="77777777" w:rsidR="009B3202" w:rsidRPr="00E94AB8" w:rsidRDefault="009B3202" w:rsidP="00DD7AC9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E94AB8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5CE236D8" w14:textId="77777777" w:rsidR="009B3202" w:rsidRDefault="009B3202" w:rsidP="00DD7AC9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  <w:p w14:paraId="49CC9E5D" w14:textId="77777777" w:rsidR="00E94AB8" w:rsidRPr="00E94AB8" w:rsidRDefault="00E94AB8" w:rsidP="00DD7AC9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9B3202" w:rsidRPr="00E94AB8" w14:paraId="388E7B38" w14:textId="77777777" w:rsidTr="00DD7AC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4CD27" w14:textId="77777777" w:rsidR="009B3202" w:rsidRPr="00E94AB8" w:rsidRDefault="009B3202" w:rsidP="00DD7AC9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lastRenderedPageBreak/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F27A3" w14:textId="77777777" w:rsidR="009B3202" w:rsidRPr="00E94AB8" w:rsidRDefault="009B3202" w:rsidP="00DD7AC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b/>
                <w:sz w:val="24"/>
                <w:szCs w:val="24"/>
              </w:rPr>
              <w:t>Substancje chemiczne</w:t>
            </w:r>
          </w:p>
          <w:p w14:paraId="5FA06337" w14:textId="77777777" w:rsidR="009B3202" w:rsidRPr="00E94AB8" w:rsidRDefault="009B3202" w:rsidP="00DD7AC9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E94AB8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270B2E5E" w14:textId="77777777" w:rsidR="009B3202" w:rsidRPr="00E94AB8" w:rsidRDefault="009B3202" w:rsidP="00DD7AC9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E94AB8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E94AB8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72FE8983" w14:textId="77777777" w:rsidR="009B3202" w:rsidRPr="00E94AB8" w:rsidRDefault="009B3202" w:rsidP="00DD7AC9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E94AB8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29EE5DBA" w14:textId="77777777" w:rsidR="009B3202" w:rsidRPr="00E94AB8" w:rsidRDefault="009B3202" w:rsidP="00DD7AC9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  <w:tr w:rsidR="009B3202" w:rsidRPr="00E94AB8" w14:paraId="45C4E3CB" w14:textId="77777777" w:rsidTr="00DD7AC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9D43B" w14:textId="77777777" w:rsidR="009B3202" w:rsidRPr="00E94AB8" w:rsidRDefault="009B3202" w:rsidP="00DD7AC9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FC0CF" w14:textId="77777777" w:rsidR="009B3202" w:rsidRPr="00E94AB8" w:rsidRDefault="009B3202" w:rsidP="00DD7AC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b/>
                <w:sz w:val="24"/>
                <w:szCs w:val="24"/>
              </w:rPr>
              <w:t>Odczynniki dla Zakładu Analityki Lekarskiej I</w:t>
            </w:r>
          </w:p>
          <w:p w14:paraId="72C4BC2F" w14:textId="77777777" w:rsidR="009B3202" w:rsidRPr="00E94AB8" w:rsidRDefault="009B3202" w:rsidP="00DD7AC9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E94AB8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00744200" w14:textId="77777777" w:rsidR="009B3202" w:rsidRPr="00E94AB8" w:rsidRDefault="009B3202" w:rsidP="00DD7AC9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E94AB8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E94AB8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0714B546" w14:textId="77777777" w:rsidR="009B3202" w:rsidRPr="00E94AB8" w:rsidRDefault="009B3202" w:rsidP="00DD7AC9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E94AB8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407AE58B" w14:textId="77777777" w:rsidR="009B3202" w:rsidRPr="00E94AB8" w:rsidRDefault="009B3202" w:rsidP="00DD7AC9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  <w:tr w:rsidR="009B3202" w:rsidRPr="00E94AB8" w14:paraId="34B11A77" w14:textId="77777777" w:rsidTr="00DD7AC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3C042" w14:textId="77777777" w:rsidR="009B3202" w:rsidRPr="00E94AB8" w:rsidRDefault="009B3202" w:rsidP="00DD7AC9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371D3" w14:textId="77777777" w:rsidR="009B3202" w:rsidRPr="00E94AB8" w:rsidRDefault="009B3202" w:rsidP="00DD7AC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b/>
                <w:sz w:val="24"/>
                <w:szCs w:val="24"/>
              </w:rPr>
              <w:t>Odczynniki dla Zakładu Analityki Lekarskiej II</w:t>
            </w:r>
          </w:p>
          <w:p w14:paraId="58C2A14A" w14:textId="77777777" w:rsidR="009B3202" w:rsidRPr="00E94AB8" w:rsidRDefault="009B3202" w:rsidP="00DD7AC9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E94AB8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3DB27477" w14:textId="77777777" w:rsidR="009B3202" w:rsidRPr="00E94AB8" w:rsidRDefault="009B3202" w:rsidP="00DD7AC9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E94AB8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E94AB8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022AD83E" w14:textId="77777777" w:rsidR="009B3202" w:rsidRPr="00E94AB8" w:rsidRDefault="009B3202" w:rsidP="00DD7AC9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E94AB8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40B6824A" w14:textId="77777777" w:rsidR="009B3202" w:rsidRPr="00E94AB8" w:rsidRDefault="009B3202" w:rsidP="00DD7AC9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  <w:tr w:rsidR="00E94AB8" w:rsidRPr="00E94AB8" w14:paraId="5E3E3878" w14:textId="77777777" w:rsidTr="00DD7AC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3FDD0" w14:textId="50C8D0E4" w:rsidR="00E94AB8" w:rsidRPr="00E94AB8" w:rsidRDefault="00E94AB8" w:rsidP="00DD7AC9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BD033" w14:textId="77777777" w:rsidR="00E94AB8" w:rsidRPr="00E94AB8" w:rsidRDefault="00E94AB8" w:rsidP="00E94AB8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b/>
                <w:sz w:val="24"/>
                <w:szCs w:val="24"/>
              </w:rPr>
              <w:t>Zestaw do szybkiego barwienia rozmazów</w:t>
            </w:r>
          </w:p>
          <w:p w14:paraId="1E3F2393" w14:textId="77777777" w:rsidR="00E94AB8" w:rsidRPr="00E94AB8" w:rsidRDefault="00E94AB8" w:rsidP="00E94AB8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E94AB8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77447938" w14:textId="77777777" w:rsidR="00E94AB8" w:rsidRPr="00E94AB8" w:rsidRDefault="00E94AB8" w:rsidP="00E94AB8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 xml:space="preserve">Art. 255 pkt. 2 ustawy </w:t>
            </w:r>
            <w:proofErr w:type="spellStart"/>
            <w:r w:rsidRPr="00E94AB8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E94AB8">
              <w:rPr>
                <w:rFonts w:ascii="Arial Narrow" w:hAnsi="Arial Narrow" w:cs="Arial"/>
                <w:sz w:val="24"/>
                <w:szCs w:val="24"/>
              </w:rPr>
              <w:t xml:space="preserve"> - wszystkie złożone wnioski o dopuszczenie do udziału w postępowaniu albo oferty podlegały odrzuceniu.</w:t>
            </w:r>
          </w:p>
          <w:p w14:paraId="18EB49BD" w14:textId="77777777" w:rsidR="00E94AB8" w:rsidRPr="00E94AB8" w:rsidRDefault="00E94AB8" w:rsidP="00E94AB8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E94AB8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70DCB5FA" w14:textId="15789CD2" w:rsidR="00E94AB8" w:rsidRPr="00E94AB8" w:rsidRDefault="00E94AB8" w:rsidP="00E94AB8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>Na przedmiotowe zadanie jedyna złożona oferta podlega odrzuceniu.</w:t>
            </w:r>
          </w:p>
        </w:tc>
      </w:tr>
      <w:tr w:rsidR="00E94AB8" w:rsidRPr="00E94AB8" w14:paraId="21AA93BC" w14:textId="77777777" w:rsidTr="00DD7AC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F7CD3" w14:textId="7578C881" w:rsidR="00E94AB8" w:rsidRDefault="00E94AB8" w:rsidP="00DD7AC9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20E0" w14:textId="77777777" w:rsidR="00E94AB8" w:rsidRPr="00E94AB8" w:rsidRDefault="00E94AB8" w:rsidP="00E94AB8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b/>
                <w:sz w:val="24"/>
                <w:szCs w:val="24"/>
              </w:rPr>
              <w:t>Spirytus do biologii molekularnej</w:t>
            </w:r>
          </w:p>
          <w:p w14:paraId="04B6F50A" w14:textId="77777777" w:rsidR="00E94AB8" w:rsidRPr="00E94AB8" w:rsidRDefault="00E94AB8" w:rsidP="00E94AB8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E94AB8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79E334EE" w14:textId="77777777" w:rsidR="00E94AB8" w:rsidRPr="00E94AB8" w:rsidRDefault="00E94AB8" w:rsidP="00E94AB8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 xml:space="preserve">Art. 255 pkt. 2 ustawy </w:t>
            </w:r>
            <w:proofErr w:type="spellStart"/>
            <w:r w:rsidRPr="00E94AB8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E94AB8">
              <w:rPr>
                <w:rFonts w:ascii="Arial Narrow" w:hAnsi="Arial Narrow" w:cs="Arial"/>
                <w:sz w:val="24"/>
                <w:szCs w:val="24"/>
              </w:rPr>
              <w:t xml:space="preserve"> - wszystkie złożone wnioski o dopuszczenie do udziału w postępowaniu albo oferty podlegały odrzuceniu.</w:t>
            </w:r>
          </w:p>
          <w:p w14:paraId="1C72866C" w14:textId="77777777" w:rsidR="00E94AB8" w:rsidRPr="00E94AB8" w:rsidRDefault="00E94AB8" w:rsidP="00E94AB8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E94AB8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5DE47D5F" w14:textId="60E7F8CB" w:rsidR="00E94AB8" w:rsidRPr="00E94AB8" w:rsidRDefault="00E94AB8" w:rsidP="00E94AB8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>Na przedmiotowe zadanie jedyna złożona oferta podlegała odrzuceniu.</w:t>
            </w:r>
          </w:p>
        </w:tc>
      </w:tr>
      <w:tr w:rsidR="009B3202" w:rsidRPr="00E94AB8" w14:paraId="4FC0A0B0" w14:textId="77777777" w:rsidTr="00DD7AC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11FF3" w14:textId="77777777" w:rsidR="009B3202" w:rsidRPr="00E94AB8" w:rsidRDefault="009B3202" w:rsidP="00DD7AC9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lastRenderedPageBreak/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36328" w14:textId="77777777" w:rsidR="009B3202" w:rsidRPr="00E94AB8" w:rsidRDefault="009B3202" w:rsidP="00DD7AC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b/>
                <w:sz w:val="24"/>
                <w:szCs w:val="24"/>
              </w:rPr>
              <w:t>Preparaty stomatologiczne</w:t>
            </w:r>
          </w:p>
          <w:p w14:paraId="1C3F99A6" w14:textId="77777777" w:rsidR="009B3202" w:rsidRPr="00E94AB8" w:rsidRDefault="009B3202" w:rsidP="00DD7AC9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E94AB8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4EF63DE9" w14:textId="77777777" w:rsidR="009B3202" w:rsidRPr="00E94AB8" w:rsidRDefault="009B3202" w:rsidP="00DD7AC9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E94AB8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E94AB8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57B1EDDB" w14:textId="77777777" w:rsidR="009B3202" w:rsidRPr="00E94AB8" w:rsidRDefault="009B3202" w:rsidP="00DD7AC9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E94AB8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5FFEDF12" w14:textId="77777777" w:rsidR="009B3202" w:rsidRPr="00E94AB8" w:rsidRDefault="009B3202" w:rsidP="00DD7AC9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  <w:tr w:rsidR="009B3202" w:rsidRPr="00E94AB8" w14:paraId="48EC38CD" w14:textId="77777777" w:rsidTr="00DD7AC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1500A" w14:textId="77777777" w:rsidR="009B3202" w:rsidRPr="00E94AB8" w:rsidRDefault="009B3202" w:rsidP="00DD7AC9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849C6" w14:textId="77777777" w:rsidR="009B3202" w:rsidRPr="00E94AB8" w:rsidRDefault="009B3202" w:rsidP="00DD7AC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proofErr w:type="spellStart"/>
            <w:r w:rsidRPr="00E94AB8">
              <w:rPr>
                <w:rFonts w:ascii="Arial Narrow" w:hAnsi="Arial Narrow" w:cs="Arial"/>
                <w:b/>
                <w:sz w:val="24"/>
                <w:szCs w:val="24"/>
              </w:rPr>
              <w:t>Metacholina</w:t>
            </w:r>
            <w:proofErr w:type="spellEnd"/>
          </w:p>
          <w:p w14:paraId="07C32F56" w14:textId="77777777" w:rsidR="009B3202" w:rsidRPr="00E94AB8" w:rsidRDefault="009B3202" w:rsidP="00DD7AC9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E94AB8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65FBBA33" w14:textId="77777777" w:rsidR="009B3202" w:rsidRPr="00E94AB8" w:rsidRDefault="009B3202" w:rsidP="00DD7AC9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E94AB8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E94AB8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05232D11" w14:textId="77777777" w:rsidR="009B3202" w:rsidRPr="00E94AB8" w:rsidRDefault="009B3202" w:rsidP="00DD7AC9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E94AB8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3184A64A" w14:textId="77777777" w:rsidR="009B3202" w:rsidRPr="00E94AB8" w:rsidRDefault="009B3202" w:rsidP="00DD7AC9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  <w:tr w:rsidR="009B3202" w:rsidRPr="00E94AB8" w14:paraId="10560CA9" w14:textId="77777777" w:rsidTr="00DD7AC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FB19" w14:textId="77777777" w:rsidR="009B3202" w:rsidRPr="00E94AB8" w:rsidRDefault="009B3202" w:rsidP="00DD7AC9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CB3C3" w14:textId="77777777" w:rsidR="009B3202" w:rsidRPr="00E94AB8" w:rsidRDefault="009B3202" w:rsidP="00DD7AC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b/>
                <w:sz w:val="24"/>
                <w:szCs w:val="24"/>
              </w:rPr>
              <w:t>Prokaina</w:t>
            </w:r>
          </w:p>
          <w:p w14:paraId="2DB93D32" w14:textId="77777777" w:rsidR="009B3202" w:rsidRPr="00E94AB8" w:rsidRDefault="009B3202" w:rsidP="00DD7AC9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E94AB8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366D7C95" w14:textId="77777777" w:rsidR="009B3202" w:rsidRPr="00E94AB8" w:rsidRDefault="009B3202" w:rsidP="00DD7AC9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E94AB8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E94AB8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21513CAB" w14:textId="77777777" w:rsidR="009B3202" w:rsidRPr="00E94AB8" w:rsidRDefault="009B3202" w:rsidP="00DD7AC9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E94AB8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44912C1C" w14:textId="77777777" w:rsidR="009B3202" w:rsidRPr="00E94AB8" w:rsidRDefault="009B3202" w:rsidP="00DD7AC9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  <w:tr w:rsidR="009B3202" w:rsidRPr="00E94AB8" w14:paraId="6E620407" w14:textId="77777777" w:rsidTr="00DD7AC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064BE" w14:textId="77777777" w:rsidR="009B3202" w:rsidRPr="00E94AB8" w:rsidRDefault="009B3202" w:rsidP="00DD7AC9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5B373" w14:textId="77777777" w:rsidR="009B3202" w:rsidRPr="00E94AB8" w:rsidRDefault="009B3202" w:rsidP="00DD7AC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b/>
                <w:sz w:val="24"/>
                <w:szCs w:val="24"/>
              </w:rPr>
              <w:t>Woda utleniona produkt leczniczy</w:t>
            </w:r>
          </w:p>
          <w:p w14:paraId="6912283A" w14:textId="77777777" w:rsidR="009B3202" w:rsidRPr="00E94AB8" w:rsidRDefault="009B3202" w:rsidP="00DD7AC9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E94AB8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789E372C" w14:textId="77777777" w:rsidR="009B3202" w:rsidRPr="00E94AB8" w:rsidRDefault="009B3202" w:rsidP="00DD7AC9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E94AB8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E94AB8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68B787B8" w14:textId="77777777" w:rsidR="009B3202" w:rsidRPr="00E94AB8" w:rsidRDefault="009B3202" w:rsidP="00DD7AC9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E94AB8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63DE9E0B" w14:textId="77777777" w:rsidR="009B3202" w:rsidRPr="00E94AB8" w:rsidRDefault="009B3202" w:rsidP="00DD7AC9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  <w:tr w:rsidR="009B3202" w:rsidRPr="00E94AB8" w14:paraId="40F88CF4" w14:textId="77777777" w:rsidTr="00DD7AC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1804C" w14:textId="77777777" w:rsidR="009B3202" w:rsidRPr="00E94AB8" w:rsidRDefault="009B3202" w:rsidP="00DD7AC9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3B1EA" w14:textId="77777777" w:rsidR="009B3202" w:rsidRPr="00E94AB8" w:rsidRDefault="009B3202" w:rsidP="00DD7AC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proofErr w:type="spellStart"/>
            <w:r w:rsidRPr="00E94AB8">
              <w:rPr>
                <w:rFonts w:ascii="Arial Narrow" w:hAnsi="Arial Narrow" w:cs="Arial"/>
                <w:b/>
                <w:sz w:val="24"/>
                <w:szCs w:val="24"/>
              </w:rPr>
              <w:t>Calcium</w:t>
            </w:r>
            <w:proofErr w:type="spellEnd"/>
            <w:r w:rsidRPr="00E94AB8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proofErr w:type="spellStart"/>
            <w:r w:rsidRPr="00E94AB8">
              <w:rPr>
                <w:rFonts w:ascii="Arial Narrow" w:hAnsi="Arial Narrow" w:cs="Arial"/>
                <w:b/>
                <w:sz w:val="24"/>
                <w:szCs w:val="24"/>
              </w:rPr>
              <w:t>chloratum</w:t>
            </w:r>
            <w:proofErr w:type="spellEnd"/>
          </w:p>
          <w:p w14:paraId="222D0A5E" w14:textId="77777777" w:rsidR="009B3202" w:rsidRPr="00E94AB8" w:rsidRDefault="009B3202" w:rsidP="00DD7AC9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E94AB8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34F38001" w14:textId="77777777" w:rsidR="009B3202" w:rsidRPr="00E94AB8" w:rsidRDefault="009B3202" w:rsidP="00DD7AC9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E94AB8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E94AB8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7C82879E" w14:textId="77777777" w:rsidR="009B3202" w:rsidRPr="00E94AB8" w:rsidRDefault="009B3202" w:rsidP="00DD7AC9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E94AB8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3699AFC3" w14:textId="77777777" w:rsidR="009B3202" w:rsidRPr="00E94AB8" w:rsidRDefault="009B3202" w:rsidP="00DD7AC9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  <w:tr w:rsidR="009B3202" w:rsidRPr="00E94AB8" w14:paraId="5C418E0E" w14:textId="77777777" w:rsidTr="00DD7AC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44090" w14:textId="77777777" w:rsidR="009B3202" w:rsidRPr="00E94AB8" w:rsidRDefault="009B3202" w:rsidP="00DD7AC9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lastRenderedPageBreak/>
              <w:t>25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D9892" w14:textId="46593792" w:rsidR="009B3202" w:rsidRPr="00E94AB8" w:rsidRDefault="009B3202" w:rsidP="00DD7AC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proofErr w:type="spellStart"/>
            <w:r w:rsidRPr="00E94AB8">
              <w:rPr>
                <w:rFonts w:ascii="Arial Narrow" w:hAnsi="Arial Narrow" w:cs="Arial"/>
                <w:b/>
                <w:sz w:val="24"/>
                <w:szCs w:val="24"/>
              </w:rPr>
              <w:t>Hydrogenium</w:t>
            </w:r>
            <w:proofErr w:type="spellEnd"/>
            <w:r w:rsidRPr="00E94AB8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proofErr w:type="spellStart"/>
            <w:r w:rsidRPr="00E94AB8">
              <w:rPr>
                <w:rFonts w:ascii="Arial Narrow" w:hAnsi="Arial Narrow" w:cs="Arial"/>
                <w:b/>
                <w:sz w:val="24"/>
                <w:szCs w:val="24"/>
              </w:rPr>
              <w:t>peroxydatum</w:t>
            </w:r>
            <w:proofErr w:type="spellEnd"/>
            <w:r w:rsidRPr="00E94AB8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="00E94AB8" w:rsidRPr="00E94AB8">
              <w:rPr>
                <w:rFonts w:ascii="Arial Narrow" w:hAnsi="Arial Narrow" w:cs="Arial"/>
                <w:b/>
                <w:sz w:val="24"/>
                <w:szCs w:val="24"/>
              </w:rPr>
              <w:t>30, %</w:t>
            </w:r>
          </w:p>
          <w:p w14:paraId="52830516" w14:textId="77777777" w:rsidR="009B3202" w:rsidRPr="00E94AB8" w:rsidRDefault="009B3202" w:rsidP="00DD7AC9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E94AB8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0766F3FD" w14:textId="77777777" w:rsidR="009B3202" w:rsidRPr="00E94AB8" w:rsidRDefault="009B3202" w:rsidP="00DD7AC9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E94AB8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E94AB8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13AADFF8" w14:textId="77777777" w:rsidR="009B3202" w:rsidRPr="00E94AB8" w:rsidRDefault="009B3202" w:rsidP="00DD7AC9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E94AB8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1D5EE345" w14:textId="77777777" w:rsidR="009B3202" w:rsidRPr="00E94AB8" w:rsidRDefault="009B3202" w:rsidP="00DD7AC9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4AB8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</w:tbl>
    <w:p w14:paraId="03AAE2C2" w14:textId="77777777"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E94AB8">
        <w:rPr>
          <w:rFonts w:ascii="Arial Narrow" w:hAnsi="Arial Narrow" w:cs="Arial"/>
          <w:i/>
          <w:szCs w:val="24"/>
        </w:rPr>
        <w:t>Zamawiający</w:t>
      </w:r>
    </w:p>
    <w:p w14:paraId="55930557" w14:textId="77777777" w:rsidR="00E94AB8" w:rsidRDefault="00E94AB8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45735BC1" w14:textId="77777777" w:rsidR="00E94AB8" w:rsidRDefault="00E94AB8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11510645" w14:textId="77777777" w:rsidR="00E94AB8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34BBF39" w14:textId="77777777" w:rsidR="00E94AB8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4A23BDC" w14:textId="77777777" w:rsidR="00E94AB8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0048CBA" w14:textId="77777777" w:rsidR="00E94AB8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73A6F99" w14:textId="77777777" w:rsidR="00E94AB8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09E4D6F" w14:textId="77777777" w:rsidR="00E94AB8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462D1C7" w14:textId="77777777" w:rsidR="00E94AB8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D9CC87C" w14:textId="77777777" w:rsidR="00E94AB8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1F4D618" w14:textId="77777777" w:rsidR="00E94AB8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4F43EA0" w14:textId="77777777" w:rsidR="00E94AB8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3448EE0" w14:textId="77777777" w:rsidR="00E94AB8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A5B9C3E" w14:textId="77777777" w:rsidR="00E94AB8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A09474C" w14:textId="77777777" w:rsidR="00E94AB8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29C33B3" w14:textId="77777777" w:rsidR="00E94AB8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16302C4" w14:textId="77777777" w:rsidR="00E94AB8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EF1720D" w14:textId="77777777" w:rsidR="00E94AB8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C1CA8C5" w14:textId="77777777" w:rsidR="00E94AB8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5EC34EA" w14:textId="77777777" w:rsidR="00E94AB8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7958CC7" w14:textId="77777777" w:rsidR="00E94AB8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20C1911" w14:textId="77777777" w:rsidR="00E94AB8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576EB65" w14:textId="77777777" w:rsidR="00E94AB8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BD8455E" w14:textId="77777777" w:rsidR="00E94AB8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A22CE64" w14:textId="77777777" w:rsidR="00E94AB8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2A7F967" w14:textId="77777777" w:rsidR="00E94AB8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41EFBDA" w14:textId="77777777" w:rsidR="00E94AB8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B738066" w14:textId="77777777" w:rsidR="00E94AB8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7775C46" w14:textId="77777777" w:rsidR="00E94AB8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8AC04E9" w14:textId="77777777" w:rsidR="00E94AB8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E3E2B95" w14:textId="77777777" w:rsidR="00E94AB8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3FA9408" w14:textId="77777777" w:rsidR="00E94AB8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05314F5" w14:textId="77777777" w:rsidR="00E94AB8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2F566F9" w14:textId="0FDD44C7" w:rsidR="00E94AB8" w:rsidRPr="00CA7892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2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6B7C220A" w14:textId="77777777" w:rsidR="00E94AB8" w:rsidRPr="00510E55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510E55">
        <w:rPr>
          <w:rFonts w:ascii="Arial Narrow" w:hAnsi="Arial Narrow"/>
          <w:sz w:val="18"/>
          <w:szCs w:val="20"/>
        </w:rPr>
        <w:t xml:space="preserve">Egz. 1 – a/a kancelaria  </w:t>
      </w:r>
    </w:p>
    <w:p w14:paraId="1432D3B2" w14:textId="77777777" w:rsidR="00E94AB8" w:rsidRPr="00510E55" w:rsidRDefault="00E94AB8" w:rsidP="00E94A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510E55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510E55">
        <w:rPr>
          <w:rFonts w:ascii="Arial Narrow" w:hAnsi="Arial Narrow"/>
          <w:sz w:val="18"/>
          <w:szCs w:val="20"/>
        </w:rPr>
        <w:t>int</w:t>
      </w:r>
      <w:proofErr w:type="spellEnd"/>
      <w:r w:rsidRPr="00510E55">
        <w:rPr>
          <w:rFonts w:ascii="Arial Narrow" w:hAnsi="Arial Narrow"/>
          <w:sz w:val="18"/>
          <w:szCs w:val="20"/>
        </w:rPr>
        <w:t xml:space="preserve">. 10wsk.mil.pl i e-propublico.pl; </w:t>
      </w:r>
      <w:r w:rsidRPr="00510E55">
        <w:rPr>
          <w:rFonts w:ascii="Arial Narrow" w:hAnsi="Arial Narrow"/>
          <w:sz w:val="18"/>
          <w:szCs w:val="18"/>
        </w:rPr>
        <w:t>SZPubl. T2612 B5</w:t>
      </w:r>
    </w:p>
    <w:p w14:paraId="7CF00317" w14:textId="77777777" w:rsidR="00E94AB8" w:rsidRPr="00B9724A" w:rsidRDefault="00E94AB8" w:rsidP="00E94AB8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1EB388BC" w14:textId="5213704A" w:rsidR="00E94AB8" w:rsidRDefault="00E94AB8" w:rsidP="00E94AB8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 w:rsidR="00510E55">
        <w:rPr>
          <w:rFonts w:ascii="Arial Narrow" w:hAnsi="Arial Narrow"/>
          <w:sz w:val="18"/>
        </w:rPr>
        <w:t>20</w:t>
      </w:r>
      <w:r>
        <w:rPr>
          <w:rFonts w:ascii="Arial Narrow" w:hAnsi="Arial Narrow"/>
          <w:sz w:val="18"/>
        </w:rPr>
        <w:t>.08.2024 r.</w:t>
      </w:r>
    </w:p>
    <w:sectPr w:rsidR="00E94AB8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32AEA7" w14:textId="77777777" w:rsidR="00463251" w:rsidRDefault="00463251" w:rsidP="00D34297">
      <w:r>
        <w:separator/>
      </w:r>
    </w:p>
  </w:endnote>
  <w:endnote w:type="continuationSeparator" w:id="0">
    <w:p w14:paraId="6E243940" w14:textId="77777777" w:rsidR="00463251" w:rsidRDefault="00463251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C5288D" w14:textId="77777777" w:rsidR="009B3202" w:rsidRDefault="009B32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59C9A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FC56E9F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CEFA09" w14:textId="77777777" w:rsidR="009B3202" w:rsidRDefault="009B32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EE0C70" w14:textId="77777777" w:rsidR="00463251" w:rsidRDefault="00463251" w:rsidP="00D34297">
      <w:r>
        <w:separator/>
      </w:r>
    </w:p>
  </w:footnote>
  <w:footnote w:type="continuationSeparator" w:id="0">
    <w:p w14:paraId="51F3BB61" w14:textId="77777777" w:rsidR="00463251" w:rsidRDefault="00463251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C175C9" w14:textId="77777777" w:rsidR="009B3202" w:rsidRDefault="009B32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3F465" w14:textId="77777777" w:rsidR="009B3202" w:rsidRDefault="009B32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0C6FD2" w14:textId="77777777" w:rsidR="009B3202" w:rsidRDefault="009B32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3251"/>
    <w:rsid w:val="00010B31"/>
    <w:rsid w:val="00104963"/>
    <w:rsid w:val="00150F65"/>
    <w:rsid w:val="002A7DFF"/>
    <w:rsid w:val="00310284"/>
    <w:rsid w:val="003B07FC"/>
    <w:rsid w:val="00463251"/>
    <w:rsid w:val="00480553"/>
    <w:rsid w:val="004E2226"/>
    <w:rsid w:val="00510E55"/>
    <w:rsid w:val="005464E2"/>
    <w:rsid w:val="007506F0"/>
    <w:rsid w:val="00823326"/>
    <w:rsid w:val="00856A3E"/>
    <w:rsid w:val="00894412"/>
    <w:rsid w:val="009462DF"/>
    <w:rsid w:val="009500EB"/>
    <w:rsid w:val="00993EFC"/>
    <w:rsid w:val="009B3202"/>
    <w:rsid w:val="00AB3E72"/>
    <w:rsid w:val="00AC1A4B"/>
    <w:rsid w:val="00B304E2"/>
    <w:rsid w:val="00B6179E"/>
    <w:rsid w:val="00B90356"/>
    <w:rsid w:val="00D34297"/>
    <w:rsid w:val="00D41670"/>
    <w:rsid w:val="00D44D12"/>
    <w:rsid w:val="00D81286"/>
    <w:rsid w:val="00D8293D"/>
    <w:rsid w:val="00E403D2"/>
    <w:rsid w:val="00E742E3"/>
    <w:rsid w:val="00E94AB8"/>
    <w:rsid w:val="00EB1359"/>
    <w:rsid w:val="00FE6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80E334"/>
  <w15:chartTrackingRefBased/>
  <w15:docId w15:val="{E6E6492C-071A-4E13-8FC8-50F5F079D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E94AB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94A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566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2024-08-20T07:57:00Z</cp:lastPrinted>
  <dcterms:created xsi:type="dcterms:W3CDTF">2024-08-20T07:58:00Z</dcterms:created>
  <dcterms:modified xsi:type="dcterms:W3CDTF">2024-08-20T07:58:00Z</dcterms:modified>
</cp:coreProperties>
</file>