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AC70C6" w14:textId="77777777" w:rsidR="00986737" w:rsidRPr="00017D3D" w:rsidRDefault="000A2877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17D3D">
        <w:rPr>
          <w:rFonts w:ascii="Arial Narrow" w:hAnsi="Arial Narrow" w:cs="Arial"/>
          <w:sz w:val="22"/>
          <w:szCs w:val="22"/>
        </w:rPr>
        <w:t>Bydgoszcz</w:t>
      </w:r>
      <w:r w:rsidR="00986737" w:rsidRPr="00017D3D">
        <w:rPr>
          <w:rFonts w:ascii="Arial Narrow" w:hAnsi="Arial Narrow" w:cs="Arial"/>
          <w:sz w:val="22"/>
          <w:szCs w:val="22"/>
        </w:rPr>
        <w:t xml:space="preserve"> dnia: </w:t>
      </w:r>
      <w:r w:rsidRPr="00017D3D">
        <w:rPr>
          <w:rFonts w:ascii="Arial Narrow" w:hAnsi="Arial Narrow" w:cs="Arial"/>
          <w:sz w:val="22"/>
          <w:szCs w:val="22"/>
        </w:rPr>
        <w:t>2024-08-20</w:t>
      </w:r>
    </w:p>
    <w:p w14:paraId="2D6F4FC5" w14:textId="77777777" w:rsidR="00986737" w:rsidRPr="00017D3D" w:rsidRDefault="000A2877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17D3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2540B84" w14:textId="77777777" w:rsidR="00986737" w:rsidRPr="00017D3D" w:rsidRDefault="000A2877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17D3D">
        <w:rPr>
          <w:rFonts w:ascii="Arial Narrow" w:hAnsi="Arial Narrow" w:cs="Arial"/>
          <w:sz w:val="22"/>
          <w:szCs w:val="22"/>
        </w:rPr>
        <w:t>Powstańców Warszawy</w:t>
      </w:r>
      <w:r w:rsidR="00986737" w:rsidRPr="00017D3D">
        <w:rPr>
          <w:rFonts w:ascii="Arial Narrow" w:hAnsi="Arial Narrow" w:cs="Arial"/>
          <w:sz w:val="22"/>
          <w:szCs w:val="22"/>
        </w:rPr>
        <w:t xml:space="preserve"> </w:t>
      </w:r>
      <w:r w:rsidRPr="00017D3D">
        <w:rPr>
          <w:rFonts w:ascii="Arial Narrow" w:hAnsi="Arial Narrow" w:cs="Arial"/>
          <w:sz w:val="22"/>
          <w:szCs w:val="22"/>
        </w:rPr>
        <w:t>5</w:t>
      </w:r>
    </w:p>
    <w:p w14:paraId="0D4A7D5B" w14:textId="77777777" w:rsidR="00986737" w:rsidRPr="00017D3D" w:rsidRDefault="000A2877" w:rsidP="00986737">
      <w:pPr>
        <w:rPr>
          <w:rFonts w:ascii="Arial Narrow" w:hAnsi="Arial Narrow" w:cs="Arial"/>
          <w:sz w:val="22"/>
          <w:szCs w:val="22"/>
        </w:rPr>
      </w:pPr>
      <w:r w:rsidRPr="00017D3D">
        <w:rPr>
          <w:rFonts w:ascii="Arial Narrow" w:hAnsi="Arial Narrow" w:cs="Arial"/>
          <w:sz w:val="22"/>
          <w:szCs w:val="22"/>
        </w:rPr>
        <w:t>85-681</w:t>
      </w:r>
      <w:r w:rsidR="00986737" w:rsidRPr="00017D3D">
        <w:rPr>
          <w:rFonts w:ascii="Arial Narrow" w:hAnsi="Arial Narrow" w:cs="Arial"/>
          <w:sz w:val="22"/>
          <w:szCs w:val="22"/>
        </w:rPr>
        <w:t xml:space="preserve"> </w:t>
      </w:r>
      <w:r w:rsidRPr="00017D3D">
        <w:rPr>
          <w:rFonts w:ascii="Arial Narrow" w:hAnsi="Arial Narrow" w:cs="Arial"/>
          <w:sz w:val="22"/>
          <w:szCs w:val="22"/>
        </w:rPr>
        <w:t>Bydgoszcz</w:t>
      </w:r>
    </w:p>
    <w:p w14:paraId="7DB7BA96" w14:textId="77777777" w:rsidR="00986737" w:rsidRPr="00017D3D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017D3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C7E04FB" w14:textId="77777777" w:rsidR="00986737" w:rsidRPr="00017D3D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017D3D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17D3D" w14:paraId="48A553E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91C7A8" w14:textId="77777777" w:rsidR="00986737" w:rsidRPr="00017D3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017D3D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9904632" w14:textId="77777777" w:rsidR="00986737" w:rsidRPr="00017D3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17D3D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EE1A302" w14:textId="77777777" w:rsidR="00986737" w:rsidRPr="00017D3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17D3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17D3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17D3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17D3D" w14:paraId="6DE672CC" w14:textId="77777777" w:rsidTr="005A632E">
        <w:tc>
          <w:tcPr>
            <w:tcW w:w="2269" w:type="dxa"/>
            <w:shd w:val="clear" w:color="auto" w:fill="auto"/>
          </w:tcPr>
          <w:p w14:paraId="3137826E" w14:textId="77777777" w:rsidR="00986737" w:rsidRPr="00017D3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9395CC" w14:textId="77777777" w:rsidR="00986737" w:rsidRPr="00017D3D" w:rsidRDefault="000A287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b/>
                <w:sz w:val="22"/>
                <w:szCs w:val="22"/>
              </w:rPr>
              <w:t>Dostawy sukcesywne preparatów do dezynfekcji powierzchni oraz dezynfekcji maszynowej na okres 24 miesięcy</w:t>
            </w:r>
            <w:r w:rsidR="00986737" w:rsidRPr="00017D3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0A2877" w:rsidRPr="00017D3D" w14:paraId="2B0E5D74" w14:textId="77777777" w:rsidTr="003E0920">
        <w:tc>
          <w:tcPr>
            <w:tcW w:w="2269" w:type="dxa"/>
            <w:shd w:val="clear" w:color="auto" w:fill="auto"/>
          </w:tcPr>
          <w:p w14:paraId="3CCEE516" w14:textId="77777777" w:rsidR="000A2877" w:rsidRPr="00017D3D" w:rsidRDefault="000A2877" w:rsidP="003E09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3742E6" w14:textId="77777777" w:rsidR="000A2877" w:rsidRPr="00017D3D" w:rsidRDefault="000A2877" w:rsidP="003E09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b/>
                <w:sz w:val="22"/>
                <w:szCs w:val="22"/>
              </w:rPr>
              <w:t>93/2024</w:t>
            </w:r>
          </w:p>
        </w:tc>
      </w:tr>
    </w:tbl>
    <w:p w14:paraId="6123F432" w14:textId="77777777" w:rsidR="00A80738" w:rsidRPr="00017D3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3B5BFFD3" w14:textId="77777777" w:rsidR="00D665F5" w:rsidRPr="00017D3D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17D3D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17D3D">
        <w:rPr>
          <w:rFonts w:ascii="Arial Narrow" w:hAnsi="Arial Narrow" w:cs="Arial"/>
          <w:sz w:val="22"/>
          <w:szCs w:val="22"/>
        </w:rPr>
        <w:t>2</w:t>
      </w:r>
      <w:r w:rsidRPr="00017D3D">
        <w:rPr>
          <w:rFonts w:ascii="Arial Narrow" w:hAnsi="Arial Narrow" w:cs="Arial"/>
          <w:sz w:val="22"/>
          <w:szCs w:val="22"/>
        </w:rPr>
        <w:t xml:space="preserve"> ust. 5 </w:t>
      </w:r>
      <w:r w:rsidRPr="00017D3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17D3D">
        <w:rPr>
          <w:rFonts w:ascii="Arial Narrow" w:hAnsi="Arial Narrow" w:cs="Arial"/>
          <w:sz w:val="22"/>
          <w:szCs w:val="22"/>
        </w:rPr>
        <w:t xml:space="preserve"> </w:t>
      </w:r>
      <w:r w:rsidR="000A2877" w:rsidRPr="00017D3D">
        <w:rPr>
          <w:rFonts w:ascii="Arial Narrow" w:hAnsi="Arial Narrow" w:cs="Arial"/>
          <w:sz w:val="22"/>
          <w:szCs w:val="22"/>
        </w:rPr>
        <w:t>(</w:t>
      </w:r>
      <w:proofErr w:type="spellStart"/>
      <w:r w:rsidR="000A2877" w:rsidRPr="00017D3D">
        <w:rPr>
          <w:rFonts w:ascii="Arial Narrow" w:hAnsi="Arial Narrow" w:cs="Arial"/>
          <w:sz w:val="22"/>
          <w:szCs w:val="22"/>
        </w:rPr>
        <w:t>t.j</w:t>
      </w:r>
      <w:proofErr w:type="spellEnd"/>
      <w:r w:rsidR="000A2877" w:rsidRPr="00017D3D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017D3D">
        <w:rPr>
          <w:rFonts w:ascii="Arial Narrow" w:hAnsi="Arial Narrow" w:cs="Arial"/>
          <w:sz w:val="22"/>
          <w:szCs w:val="22"/>
        </w:rPr>
        <w:t xml:space="preserve"> </w:t>
      </w:r>
      <w:r w:rsidRPr="00017D3D">
        <w:rPr>
          <w:rFonts w:ascii="Arial Narrow" w:hAnsi="Arial Narrow" w:cs="Arial"/>
          <w:sz w:val="22"/>
          <w:szCs w:val="22"/>
        </w:rPr>
        <w:t>udostępnia</w:t>
      </w:r>
      <w:r w:rsidR="00F95C33" w:rsidRPr="00017D3D">
        <w:rPr>
          <w:rFonts w:ascii="Arial Narrow" w:hAnsi="Arial Narrow" w:cs="Arial"/>
          <w:sz w:val="22"/>
          <w:szCs w:val="22"/>
        </w:rPr>
        <w:t xml:space="preserve"> </w:t>
      </w:r>
      <w:r w:rsidR="004C7E9B" w:rsidRPr="00017D3D">
        <w:rPr>
          <w:rFonts w:ascii="Arial Narrow" w:hAnsi="Arial Narrow" w:cs="Arial"/>
          <w:sz w:val="22"/>
          <w:szCs w:val="22"/>
        </w:rPr>
        <w:t>informacj</w:t>
      </w:r>
      <w:r w:rsidR="00577BC6" w:rsidRPr="00017D3D">
        <w:rPr>
          <w:rFonts w:ascii="Arial Narrow" w:hAnsi="Arial Narrow" w:cs="Arial"/>
          <w:sz w:val="22"/>
          <w:szCs w:val="22"/>
        </w:rPr>
        <w:t>ę</w:t>
      </w:r>
      <w:r w:rsidR="00035488" w:rsidRPr="00017D3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17D3D">
        <w:rPr>
          <w:rFonts w:ascii="Arial Narrow" w:hAnsi="Arial Narrow" w:cs="Arial"/>
          <w:sz w:val="22"/>
          <w:szCs w:val="22"/>
        </w:rPr>
        <w:t>.</w:t>
      </w:r>
    </w:p>
    <w:p w14:paraId="53721D70" w14:textId="77777777" w:rsidR="00A80738" w:rsidRPr="00017D3D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17D3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17D3D">
        <w:rPr>
          <w:rFonts w:ascii="Arial Narrow" w:hAnsi="Arial Narrow" w:cs="Arial"/>
          <w:sz w:val="22"/>
          <w:szCs w:val="22"/>
        </w:rPr>
        <w:t xml:space="preserve"> w dniu </w:t>
      </w:r>
      <w:r w:rsidR="000A2877" w:rsidRPr="00017D3D">
        <w:rPr>
          <w:rFonts w:ascii="Arial Narrow" w:hAnsi="Arial Narrow" w:cs="Arial"/>
          <w:sz w:val="22"/>
          <w:szCs w:val="22"/>
        </w:rPr>
        <w:t>20/08/2024</w:t>
      </w:r>
      <w:r w:rsidR="00FF4AB1" w:rsidRPr="00017D3D">
        <w:rPr>
          <w:rFonts w:ascii="Arial Narrow" w:hAnsi="Arial Narrow" w:cs="Arial"/>
          <w:sz w:val="22"/>
          <w:szCs w:val="22"/>
        </w:rPr>
        <w:t xml:space="preserve"> o godz. </w:t>
      </w:r>
      <w:r w:rsidR="000A2877" w:rsidRPr="00017D3D">
        <w:rPr>
          <w:rFonts w:ascii="Arial Narrow" w:hAnsi="Arial Narrow" w:cs="Arial"/>
          <w:sz w:val="22"/>
          <w:szCs w:val="22"/>
        </w:rPr>
        <w:t>08:30</w:t>
      </w:r>
      <w:r w:rsidRPr="00017D3D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678"/>
        <w:gridCol w:w="2409"/>
      </w:tblGrid>
      <w:tr w:rsidR="006B27ED" w:rsidRPr="00017D3D" w14:paraId="7236BC38" w14:textId="77777777" w:rsidTr="00017D3D">
        <w:tc>
          <w:tcPr>
            <w:tcW w:w="993" w:type="dxa"/>
            <w:shd w:val="clear" w:color="auto" w:fill="F2F2F2"/>
            <w:vAlign w:val="center"/>
          </w:tcPr>
          <w:p w14:paraId="5BE03F15" w14:textId="77777777" w:rsidR="006B27ED" w:rsidRPr="00017D3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017D3D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4E0E9F6" w14:textId="77777777" w:rsidR="006B27ED" w:rsidRPr="00017D3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4678" w:type="dxa"/>
            <w:shd w:val="clear" w:color="auto" w:fill="F2F2F2"/>
            <w:vAlign w:val="center"/>
          </w:tcPr>
          <w:p w14:paraId="037C5A56" w14:textId="77777777" w:rsidR="006B27ED" w:rsidRPr="00017D3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54A25228" w14:textId="77777777" w:rsidR="006B27ED" w:rsidRPr="00017D3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0A2877" w:rsidRPr="00017D3D" w14:paraId="606C27DF" w14:textId="77777777" w:rsidTr="00017D3D">
        <w:tc>
          <w:tcPr>
            <w:tcW w:w="993" w:type="dxa"/>
            <w:shd w:val="clear" w:color="auto" w:fill="auto"/>
            <w:vAlign w:val="center"/>
          </w:tcPr>
          <w:p w14:paraId="38DF9B91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5FE0D1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7A409547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Alpinus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Chemia Spółka z ograniczoną odpowiedzialnością</w:t>
            </w:r>
          </w:p>
          <w:p w14:paraId="1AABBF9A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Garbary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5 </w:t>
            </w:r>
          </w:p>
          <w:p w14:paraId="49E245B2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89893D6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113 001.60 zł</w:t>
            </w:r>
          </w:p>
        </w:tc>
      </w:tr>
      <w:tr w:rsidR="000A2877" w:rsidRPr="00017D3D" w14:paraId="561EF6E4" w14:textId="77777777" w:rsidTr="00017D3D">
        <w:tc>
          <w:tcPr>
            <w:tcW w:w="993" w:type="dxa"/>
            <w:shd w:val="clear" w:color="auto" w:fill="auto"/>
            <w:vAlign w:val="center"/>
          </w:tcPr>
          <w:p w14:paraId="30427985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3C9F30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0DB3ACF0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40FE2504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70DEE7C6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26E8CDE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16 572.60 zł</w:t>
            </w:r>
          </w:p>
        </w:tc>
      </w:tr>
      <w:tr w:rsidR="000A2877" w:rsidRPr="00017D3D" w14:paraId="228D51B0" w14:textId="77777777" w:rsidTr="00017D3D">
        <w:tc>
          <w:tcPr>
            <w:tcW w:w="993" w:type="dxa"/>
            <w:shd w:val="clear" w:color="auto" w:fill="auto"/>
            <w:vAlign w:val="center"/>
          </w:tcPr>
          <w:p w14:paraId="7CF26549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24A743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6B31BE62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6E6197FB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3110650E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D01A114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10 054.15 zł</w:t>
            </w:r>
          </w:p>
        </w:tc>
      </w:tr>
      <w:tr w:rsidR="000A2877" w:rsidRPr="00017D3D" w14:paraId="60FDB828" w14:textId="77777777" w:rsidTr="00017D3D">
        <w:tc>
          <w:tcPr>
            <w:tcW w:w="993" w:type="dxa"/>
            <w:shd w:val="clear" w:color="auto" w:fill="auto"/>
            <w:vAlign w:val="center"/>
          </w:tcPr>
          <w:p w14:paraId="2283831D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49AF87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67DF862A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052AD4F9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57391485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3D517C5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7 461.72 zł</w:t>
            </w:r>
          </w:p>
        </w:tc>
      </w:tr>
      <w:tr w:rsidR="000A2877" w:rsidRPr="00017D3D" w14:paraId="27588B79" w14:textId="77777777" w:rsidTr="00017D3D">
        <w:tc>
          <w:tcPr>
            <w:tcW w:w="993" w:type="dxa"/>
            <w:shd w:val="clear" w:color="auto" w:fill="auto"/>
            <w:vAlign w:val="center"/>
          </w:tcPr>
          <w:p w14:paraId="008EBD56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0247CF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1589B98D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5FA02412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1D94BC2E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E03EAEE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88 074.00 zł</w:t>
            </w:r>
          </w:p>
        </w:tc>
      </w:tr>
      <w:tr w:rsidR="000A2877" w:rsidRPr="00017D3D" w14:paraId="4915F6BE" w14:textId="77777777" w:rsidTr="00017D3D">
        <w:tc>
          <w:tcPr>
            <w:tcW w:w="993" w:type="dxa"/>
            <w:shd w:val="clear" w:color="auto" w:fill="auto"/>
            <w:vAlign w:val="center"/>
          </w:tcPr>
          <w:p w14:paraId="0AEB60B9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EA62CA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14:paraId="74DCA118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Olympus Polska Sp. z o.o.</w:t>
            </w:r>
          </w:p>
          <w:p w14:paraId="4F1CFB06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ul. Wynalazek 1 </w:t>
            </w:r>
          </w:p>
          <w:p w14:paraId="25D6F5EA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lastRenderedPageBreak/>
              <w:t>02-677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2A4D897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lastRenderedPageBreak/>
              <w:t>72 787.68 zł</w:t>
            </w:r>
          </w:p>
        </w:tc>
      </w:tr>
      <w:tr w:rsidR="000A2877" w:rsidRPr="00017D3D" w14:paraId="3D36E7BF" w14:textId="77777777" w:rsidTr="00017D3D">
        <w:tc>
          <w:tcPr>
            <w:tcW w:w="993" w:type="dxa"/>
            <w:shd w:val="clear" w:color="auto" w:fill="auto"/>
            <w:vAlign w:val="center"/>
          </w:tcPr>
          <w:p w14:paraId="6AA7A15A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E5DABA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7C04F406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5127DF1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117678D2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905C3D8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15 228.65 zł</w:t>
            </w:r>
          </w:p>
        </w:tc>
      </w:tr>
      <w:tr w:rsidR="000A2877" w:rsidRPr="00017D3D" w14:paraId="61F9FFDB" w14:textId="77777777" w:rsidTr="00017D3D">
        <w:tc>
          <w:tcPr>
            <w:tcW w:w="993" w:type="dxa"/>
            <w:shd w:val="clear" w:color="auto" w:fill="auto"/>
            <w:vAlign w:val="center"/>
          </w:tcPr>
          <w:p w14:paraId="7E655FA7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137EA2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10EDD529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F17443D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0AA1906F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32EB59B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93 549.60 zł</w:t>
            </w:r>
          </w:p>
        </w:tc>
      </w:tr>
      <w:tr w:rsidR="000A2877" w:rsidRPr="00017D3D" w14:paraId="413129D9" w14:textId="77777777" w:rsidTr="00017D3D">
        <w:tc>
          <w:tcPr>
            <w:tcW w:w="993" w:type="dxa"/>
            <w:shd w:val="clear" w:color="auto" w:fill="auto"/>
            <w:vAlign w:val="center"/>
          </w:tcPr>
          <w:p w14:paraId="4ED95AD6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7E9B43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14:paraId="2B1712D0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F397541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4A540139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3BFD3E8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13 932.00 zł</w:t>
            </w:r>
          </w:p>
        </w:tc>
      </w:tr>
      <w:tr w:rsidR="000A2877" w:rsidRPr="00017D3D" w14:paraId="338589F1" w14:textId="77777777" w:rsidTr="00017D3D">
        <w:tc>
          <w:tcPr>
            <w:tcW w:w="993" w:type="dxa"/>
            <w:shd w:val="clear" w:color="auto" w:fill="auto"/>
            <w:vAlign w:val="center"/>
          </w:tcPr>
          <w:p w14:paraId="161F3703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8E2503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562EC366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Medi-Pro Sp. z o.o.</w:t>
            </w:r>
          </w:p>
          <w:p w14:paraId="5B0AFBB1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Wysockiego 6b </w:t>
            </w:r>
          </w:p>
          <w:p w14:paraId="4F6694C2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03-371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D65C00D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12 869.28 zł</w:t>
            </w:r>
          </w:p>
        </w:tc>
      </w:tr>
      <w:tr w:rsidR="000A2877" w:rsidRPr="00017D3D" w14:paraId="626CD11C" w14:textId="77777777" w:rsidTr="00017D3D">
        <w:tc>
          <w:tcPr>
            <w:tcW w:w="993" w:type="dxa"/>
            <w:shd w:val="clear" w:color="auto" w:fill="auto"/>
            <w:vAlign w:val="center"/>
          </w:tcPr>
          <w:p w14:paraId="2509A683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45BFC2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54DA8351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Medi-Pro Sp. z o.o.</w:t>
            </w:r>
          </w:p>
          <w:p w14:paraId="5DEC8E6B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Wysockiego 6b </w:t>
            </w:r>
          </w:p>
          <w:p w14:paraId="57209076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03-371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52E6CC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80 352.00 zł</w:t>
            </w:r>
          </w:p>
        </w:tc>
      </w:tr>
      <w:tr w:rsidR="000A2877" w:rsidRPr="00017D3D" w14:paraId="26238840" w14:textId="77777777" w:rsidTr="00017D3D">
        <w:tc>
          <w:tcPr>
            <w:tcW w:w="993" w:type="dxa"/>
            <w:shd w:val="clear" w:color="auto" w:fill="auto"/>
            <w:vAlign w:val="center"/>
          </w:tcPr>
          <w:p w14:paraId="039F1770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52C542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476636D7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Unitechnika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SA</w:t>
            </w:r>
          </w:p>
          <w:p w14:paraId="3752A2FC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Szamotulska 59 b </w:t>
            </w:r>
          </w:p>
          <w:p w14:paraId="78435EF5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60-566 Poznań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B9ECCCC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8 964.00 zł</w:t>
            </w:r>
          </w:p>
        </w:tc>
      </w:tr>
      <w:tr w:rsidR="000A2877" w:rsidRPr="00017D3D" w14:paraId="028D051C" w14:textId="77777777" w:rsidTr="00017D3D">
        <w:tc>
          <w:tcPr>
            <w:tcW w:w="993" w:type="dxa"/>
            <w:shd w:val="clear" w:color="auto" w:fill="auto"/>
            <w:vAlign w:val="center"/>
          </w:tcPr>
          <w:p w14:paraId="3C2EC66F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7F593A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558EFC28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696C6E8F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7FDA5097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552BF97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56 160.00 zł</w:t>
            </w:r>
          </w:p>
        </w:tc>
      </w:tr>
      <w:tr w:rsidR="000A2877" w:rsidRPr="00017D3D" w14:paraId="11B5765F" w14:textId="77777777" w:rsidTr="00017D3D">
        <w:tc>
          <w:tcPr>
            <w:tcW w:w="993" w:type="dxa"/>
            <w:shd w:val="clear" w:color="auto" w:fill="auto"/>
            <w:vAlign w:val="center"/>
          </w:tcPr>
          <w:p w14:paraId="7709C362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9979FE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36E9EBB4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4704177B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0305A147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08E13C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10 368.00 zł</w:t>
            </w:r>
          </w:p>
        </w:tc>
      </w:tr>
      <w:tr w:rsidR="000A2877" w:rsidRPr="00017D3D" w14:paraId="4BF4A9A9" w14:textId="77777777" w:rsidTr="00017D3D">
        <w:tc>
          <w:tcPr>
            <w:tcW w:w="993" w:type="dxa"/>
            <w:shd w:val="clear" w:color="auto" w:fill="auto"/>
            <w:vAlign w:val="center"/>
          </w:tcPr>
          <w:p w14:paraId="798ACE20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129859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2D6B7429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0E541CF8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4BE801ED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E9EC4E8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8 208.00 zł</w:t>
            </w:r>
          </w:p>
        </w:tc>
      </w:tr>
      <w:tr w:rsidR="000A2877" w:rsidRPr="00017D3D" w14:paraId="534C388C" w14:textId="77777777" w:rsidTr="00017D3D">
        <w:tc>
          <w:tcPr>
            <w:tcW w:w="993" w:type="dxa"/>
            <w:shd w:val="clear" w:color="auto" w:fill="auto"/>
            <w:vAlign w:val="center"/>
          </w:tcPr>
          <w:p w14:paraId="041D86C6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C80D41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14:paraId="44B160B6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63D807BF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71AE1E39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FCA69DE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27 540.00 zł</w:t>
            </w:r>
          </w:p>
        </w:tc>
      </w:tr>
      <w:tr w:rsidR="000A2877" w:rsidRPr="00017D3D" w14:paraId="33330B09" w14:textId="77777777" w:rsidTr="00017D3D">
        <w:tc>
          <w:tcPr>
            <w:tcW w:w="993" w:type="dxa"/>
            <w:shd w:val="clear" w:color="auto" w:fill="auto"/>
            <w:vAlign w:val="center"/>
          </w:tcPr>
          <w:p w14:paraId="2E2236F7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A36EFB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25E57771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MEDISEPT SP. Z O.O.</w:t>
            </w:r>
          </w:p>
          <w:p w14:paraId="6F23DF06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Ludwika </w:t>
            </w: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Spiessa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4 </w:t>
            </w:r>
          </w:p>
          <w:p w14:paraId="4E2FD321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20-270 Lublin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BC36CD6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33 856.77 zł</w:t>
            </w:r>
          </w:p>
        </w:tc>
      </w:tr>
      <w:tr w:rsidR="000A2877" w:rsidRPr="00017D3D" w14:paraId="49ACF318" w14:textId="77777777" w:rsidTr="00017D3D">
        <w:tc>
          <w:tcPr>
            <w:tcW w:w="993" w:type="dxa"/>
            <w:shd w:val="clear" w:color="auto" w:fill="auto"/>
            <w:vAlign w:val="center"/>
          </w:tcPr>
          <w:p w14:paraId="483B2213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970986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00550C43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MEDISEPT SP. Z O.O.</w:t>
            </w:r>
          </w:p>
          <w:p w14:paraId="59C40AC1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Ludwika </w:t>
            </w: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Spiessa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4 </w:t>
            </w:r>
          </w:p>
          <w:p w14:paraId="50DD7298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20-270 Lublin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A820955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188 777.52 zł</w:t>
            </w:r>
          </w:p>
        </w:tc>
      </w:tr>
      <w:tr w:rsidR="000A2877" w:rsidRPr="00017D3D" w14:paraId="0C0C7B41" w14:textId="77777777" w:rsidTr="00017D3D">
        <w:tc>
          <w:tcPr>
            <w:tcW w:w="993" w:type="dxa"/>
            <w:shd w:val="clear" w:color="auto" w:fill="auto"/>
            <w:vAlign w:val="center"/>
          </w:tcPr>
          <w:p w14:paraId="0AF6CB2B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DCF63B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0FDF0576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Biachem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9E1330A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Alejkowa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21/B9 </w:t>
            </w:r>
          </w:p>
          <w:p w14:paraId="4F700928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15-528 Sowlany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1C2D8F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17 978.22 zł</w:t>
            </w:r>
          </w:p>
        </w:tc>
      </w:tr>
      <w:tr w:rsidR="000A2877" w:rsidRPr="00017D3D" w14:paraId="727728C8" w14:textId="77777777" w:rsidTr="00017D3D">
        <w:tc>
          <w:tcPr>
            <w:tcW w:w="993" w:type="dxa"/>
            <w:shd w:val="clear" w:color="auto" w:fill="auto"/>
            <w:vAlign w:val="center"/>
          </w:tcPr>
          <w:p w14:paraId="55E117D9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5CB241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7A2F39F5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Biachem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0CF5DC0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Alejkowa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21/B9 </w:t>
            </w:r>
          </w:p>
          <w:p w14:paraId="2E4C3809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15-528 Sowlany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D0E8E55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119 241.72 zł</w:t>
            </w:r>
          </w:p>
        </w:tc>
      </w:tr>
      <w:tr w:rsidR="000A2877" w:rsidRPr="00017D3D" w14:paraId="5F9D7401" w14:textId="77777777" w:rsidTr="00017D3D">
        <w:tc>
          <w:tcPr>
            <w:tcW w:w="993" w:type="dxa"/>
            <w:shd w:val="clear" w:color="auto" w:fill="auto"/>
            <w:vAlign w:val="center"/>
          </w:tcPr>
          <w:p w14:paraId="60647757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433A06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14:paraId="73159D7E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Biachem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F47D626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lastRenderedPageBreak/>
              <w:t>Alejkowa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21/B9 </w:t>
            </w:r>
          </w:p>
          <w:p w14:paraId="21EF2E86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15-528 Sowlany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FD87F6D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lastRenderedPageBreak/>
              <w:t>36 689.76 zł</w:t>
            </w:r>
          </w:p>
        </w:tc>
      </w:tr>
      <w:tr w:rsidR="000A2877" w:rsidRPr="00017D3D" w14:paraId="403E5698" w14:textId="77777777" w:rsidTr="00017D3D">
        <w:tc>
          <w:tcPr>
            <w:tcW w:w="993" w:type="dxa"/>
            <w:shd w:val="clear" w:color="auto" w:fill="auto"/>
            <w:vAlign w:val="center"/>
          </w:tcPr>
          <w:p w14:paraId="36782A7F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0325B3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02CA1C86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Firma Wytwórczo-Usługowa Sp. z o.o.</w:t>
            </w:r>
          </w:p>
          <w:p w14:paraId="1EB4E1A7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1C417427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611B44B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400 690.80 zł</w:t>
            </w:r>
          </w:p>
        </w:tc>
      </w:tr>
      <w:tr w:rsidR="000A2877" w:rsidRPr="00017D3D" w14:paraId="2D3A1AA9" w14:textId="77777777" w:rsidTr="00017D3D">
        <w:tc>
          <w:tcPr>
            <w:tcW w:w="993" w:type="dxa"/>
            <w:shd w:val="clear" w:color="auto" w:fill="auto"/>
            <w:vAlign w:val="center"/>
          </w:tcPr>
          <w:p w14:paraId="328CEBA6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38FE64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1C844049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Firma Wytwórczo-Usługowa Sp. z o.o.</w:t>
            </w:r>
          </w:p>
          <w:p w14:paraId="18A2F0F6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3E02C8F0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BE3622D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13 214.88 zł</w:t>
            </w:r>
          </w:p>
        </w:tc>
      </w:tr>
      <w:tr w:rsidR="000A2877" w:rsidRPr="00017D3D" w14:paraId="4291A1F8" w14:textId="77777777" w:rsidTr="00017D3D">
        <w:tc>
          <w:tcPr>
            <w:tcW w:w="993" w:type="dxa"/>
            <w:shd w:val="clear" w:color="auto" w:fill="auto"/>
            <w:vAlign w:val="center"/>
          </w:tcPr>
          <w:p w14:paraId="291D95B8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0582E4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417B56DF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Firma Wytwórczo-Usługowa Sp. z o.o.</w:t>
            </w:r>
          </w:p>
          <w:p w14:paraId="33C06E2C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784F5A8F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521238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18 463.68 zł</w:t>
            </w:r>
          </w:p>
        </w:tc>
      </w:tr>
      <w:tr w:rsidR="000A2877" w:rsidRPr="00017D3D" w14:paraId="61F19B7A" w14:textId="77777777" w:rsidTr="00017D3D">
        <w:tc>
          <w:tcPr>
            <w:tcW w:w="993" w:type="dxa"/>
            <w:shd w:val="clear" w:color="auto" w:fill="auto"/>
            <w:vAlign w:val="center"/>
          </w:tcPr>
          <w:p w14:paraId="67FF86B3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DF788A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2820151C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Firma Wytwórczo-Usługowa Sp. z o.o.</w:t>
            </w:r>
          </w:p>
          <w:p w14:paraId="71D697E1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508D823B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FC9F610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329 128.92 zł</w:t>
            </w:r>
          </w:p>
        </w:tc>
      </w:tr>
      <w:tr w:rsidR="000A2877" w:rsidRPr="00017D3D" w14:paraId="42930AC5" w14:textId="77777777" w:rsidTr="00017D3D">
        <w:tc>
          <w:tcPr>
            <w:tcW w:w="993" w:type="dxa"/>
            <w:shd w:val="clear" w:color="auto" w:fill="auto"/>
            <w:vAlign w:val="center"/>
          </w:tcPr>
          <w:p w14:paraId="0CE68518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8CA12B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14:paraId="680FB1FB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7D3D">
              <w:rPr>
                <w:rFonts w:ascii="Arial Narrow" w:hAnsi="Arial Narrow" w:cs="Arial"/>
                <w:sz w:val="22"/>
                <w:szCs w:val="22"/>
              </w:rPr>
              <w:t>Medilab</w:t>
            </w:r>
            <w:proofErr w:type="spellEnd"/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 Firma Wytwórczo-Usługowa Sp. z o.o.</w:t>
            </w:r>
          </w:p>
          <w:p w14:paraId="3D2BCF57" w14:textId="77777777" w:rsidR="000A2877" w:rsidRPr="00017D3D" w:rsidRDefault="000A2877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54BE0F53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5ED160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78 672.00 zł</w:t>
            </w:r>
          </w:p>
        </w:tc>
      </w:tr>
      <w:tr w:rsidR="000A2877" w:rsidRPr="00017D3D" w14:paraId="4C18192D" w14:textId="77777777" w:rsidTr="00017D3D">
        <w:tc>
          <w:tcPr>
            <w:tcW w:w="993" w:type="dxa"/>
            <w:shd w:val="clear" w:color="auto" w:fill="auto"/>
            <w:vAlign w:val="center"/>
          </w:tcPr>
          <w:p w14:paraId="1E10F891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1C93B8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3F5BA06F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39268AB5" w14:textId="63EB95C6" w:rsidR="000A2877" w:rsidRPr="00017D3D" w:rsidRDefault="00017D3D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al. Jerozolimskie </w:t>
            </w:r>
            <w:r w:rsidR="000A2877" w:rsidRPr="00017D3D">
              <w:rPr>
                <w:rFonts w:ascii="Arial Narrow" w:hAnsi="Arial Narrow" w:cs="Arial"/>
                <w:sz w:val="22"/>
                <w:szCs w:val="22"/>
              </w:rPr>
              <w:t xml:space="preserve">132 </w:t>
            </w:r>
          </w:p>
          <w:p w14:paraId="16A40711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DAFCB54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22 163.76 zł</w:t>
            </w:r>
          </w:p>
        </w:tc>
      </w:tr>
      <w:tr w:rsidR="000A2877" w:rsidRPr="00017D3D" w14:paraId="04EEF361" w14:textId="77777777" w:rsidTr="00017D3D">
        <w:tc>
          <w:tcPr>
            <w:tcW w:w="993" w:type="dxa"/>
            <w:shd w:val="clear" w:color="auto" w:fill="auto"/>
            <w:vAlign w:val="center"/>
          </w:tcPr>
          <w:p w14:paraId="538AAE03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427AB1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3369845C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72078FC4" w14:textId="5335E0A8" w:rsidR="000A2877" w:rsidRPr="00017D3D" w:rsidRDefault="00017D3D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al. Jerozolimskie </w:t>
            </w:r>
            <w:r w:rsidR="000A2877" w:rsidRPr="00017D3D">
              <w:rPr>
                <w:rFonts w:ascii="Arial Narrow" w:hAnsi="Arial Narrow" w:cs="Arial"/>
                <w:sz w:val="22"/>
                <w:szCs w:val="22"/>
              </w:rPr>
              <w:t xml:space="preserve">132 </w:t>
            </w:r>
          </w:p>
          <w:p w14:paraId="272343F2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EF26A91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7 290.00 zł</w:t>
            </w:r>
          </w:p>
        </w:tc>
      </w:tr>
      <w:tr w:rsidR="000A2877" w:rsidRPr="00017D3D" w14:paraId="4854C914" w14:textId="77777777" w:rsidTr="00017D3D">
        <w:tc>
          <w:tcPr>
            <w:tcW w:w="993" w:type="dxa"/>
            <w:shd w:val="clear" w:color="auto" w:fill="auto"/>
            <w:vAlign w:val="center"/>
          </w:tcPr>
          <w:p w14:paraId="5DFB7447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A8AFCC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6C6CDD14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276A3C68" w14:textId="2AF6E41D" w:rsidR="000A2877" w:rsidRPr="00017D3D" w:rsidRDefault="00017D3D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al. Jerozolimskie </w:t>
            </w:r>
            <w:r w:rsidR="000A2877" w:rsidRPr="00017D3D">
              <w:rPr>
                <w:rFonts w:ascii="Arial Narrow" w:hAnsi="Arial Narrow" w:cs="Arial"/>
                <w:sz w:val="22"/>
                <w:szCs w:val="22"/>
              </w:rPr>
              <w:t xml:space="preserve">132 </w:t>
            </w:r>
          </w:p>
          <w:p w14:paraId="319C2A3D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F0D3270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129 839.76 zł</w:t>
            </w:r>
          </w:p>
        </w:tc>
      </w:tr>
      <w:tr w:rsidR="000A2877" w:rsidRPr="00017D3D" w14:paraId="60526262" w14:textId="77777777" w:rsidTr="00017D3D">
        <w:tc>
          <w:tcPr>
            <w:tcW w:w="993" w:type="dxa"/>
            <w:shd w:val="clear" w:color="auto" w:fill="auto"/>
            <w:vAlign w:val="center"/>
          </w:tcPr>
          <w:p w14:paraId="77B2EEA9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7AC6E7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14:paraId="4F2D48FC" w14:textId="77777777" w:rsidR="000A2877" w:rsidRPr="00017D3D" w:rsidRDefault="000A2877" w:rsidP="003E092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1755C6D0" w14:textId="532BFD77" w:rsidR="000A2877" w:rsidRPr="00017D3D" w:rsidRDefault="00017D3D" w:rsidP="003E0920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 xml:space="preserve">al. Jerozolimskie </w:t>
            </w:r>
            <w:r w:rsidR="000A2877" w:rsidRPr="00017D3D">
              <w:rPr>
                <w:rFonts w:ascii="Arial Narrow" w:hAnsi="Arial Narrow" w:cs="Arial"/>
                <w:sz w:val="22"/>
                <w:szCs w:val="22"/>
              </w:rPr>
              <w:t xml:space="preserve">132 </w:t>
            </w:r>
          </w:p>
          <w:p w14:paraId="50B8D62E" w14:textId="77777777" w:rsidR="000A2877" w:rsidRPr="00017D3D" w:rsidRDefault="000A2877" w:rsidP="003E092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DFD7A87" w14:textId="77777777" w:rsidR="000A2877" w:rsidRPr="00017D3D" w:rsidRDefault="000A2877" w:rsidP="003E092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7D3D">
              <w:rPr>
                <w:rFonts w:ascii="Arial Narrow" w:hAnsi="Arial Narrow" w:cs="Arial"/>
                <w:sz w:val="22"/>
                <w:szCs w:val="22"/>
              </w:rPr>
              <w:t>13 932.00 zł</w:t>
            </w:r>
          </w:p>
        </w:tc>
      </w:tr>
    </w:tbl>
    <w:p w14:paraId="53954588" w14:textId="0AF8B52D" w:rsidR="00A80738" w:rsidRPr="00017D3D" w:rsidRDefault="00017D3D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17D3D">
        <w:rPr>
          <w:rFonts w:ascii="Arial Narrow" w:hAnsi="Arial Narrow" w:cs="Arial"/>
          <w:i/>
          <w:sz w:val="22"/>
          <w:szCs w:val="22"/>
        </w:rPr>
        <w:t>ZAMAWIAJĄCY</w:t>
      </w:r>
    </w:p>
    <w:p w14:paraId="5EFF44ED" w14:textId="77777777" w:rsidR="00EC3465" w:rsidRDefault="00EC3465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8ED4EFC" w14:textId="77777777" w:rsidR="00C35D7A" w:rsidRDefault="00C35D7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C322E9F" w14:textId="77777777" w:rsidR="00C35D7A" w:rsidRDefault="00C35D7A" w:rsidP="00C3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1C81439" w14:textId="77777777" w:rsidR="00C35D7A" w:rsidRDefault="00C35D7A" w:rsidP="00C3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0DF2325" w14:textId="446214E3" w:rsidR="00C35D7A" w:rsidRPr="00681E50" w:rsidRDefault="00C35D7A" w:rsidP="00C3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2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7B54209F" w14:textId="77777777" w:rsidR="00C35D7A" w:rsidRPr="00681E50" w:rsidRDefault="00C35D7A" w:rsidP="00C3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64B690FB" w14:textId="77777777" w:rsidR="00C35D7A" w:rsidRDefault="00C35D7A" w:rsidP="00C35D7A">
      <w:pPr>
        <w:rPr>
          <w:rStyle w:val="Hipercze"/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63E9F53B" w14:textId="122584BD" w:rsidR="00EC3465" w:rsidRPr="00017D3D" w:rsidRDefault="00C35D7A" w:rsidP="00C35D7A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20.08.2024 r.</w:t>
      </w:r>
    </w:p>
    <w:bookmarkEnd w:id="0"/>
    <w:sectPr w:rsidR="00EC3465" w:rsidRPr="00017D3D" w:rsidSect="00017D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0FD67" w14:textId="77777777" w:rsidR="00897DEC" w:rsidRDefault="00897DEC">
      <w:r>
        <w:separator/>
      </w:r>
    </w:p>
  </w:endnote>
  <w:endnote w:type="continuationSeparator" w:id="0">
    <w:p w14:paraId="294C9921" w14:textId="77777777" w:rsidR="00897DEC" w:rsidRDefault="00897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F7F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7130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D6D94" w14:textId="77777777" w:rsidR="00986737" w:rsidRPr="00986737" w:rsidRDefault="00C35D7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89957F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2E19E5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D8D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93610D" w14:textId="77777777" w:rsidR="009F189D" w:rsidRDefault="009F189D">
    <w:pPr>
      <w:pStyle w:val="Stopka"/>
      <w:tabs>
        <w:tab w:val="clear" w:pos="4536"/>
      </w:tabs>
      <w:jc w:val="center"/>
    </w:pPr>
  </w:p>
  <w:p w14:paraId="0AFEF6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3C2FAB" w14:textId="77777777" w:rsidR="00897DEC" w:rsidRDefault="00897DEC">
      <w:r>
        <w:separator/>
      </w:r>
    </w:p>
  </w:footnote>
  <w:footnote w:type="continuationSeparator" w:id="0">
    <w:p w14:paraId="7BB47D79" w14:textId="77777777" w:rsidR="00897DEC" w:rsidRDefault="00897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C25F3" w14:textId="77777777" w:rsidR="000A2877" w:rsidRDefault="000A28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233B7" w14:textId="77777777" w:rsidR="000A2877" w:rsidRDefault="000A28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2ACDA" w14:textId="77777777" w:rsidR="000A2877" w:rsidRDefault="000A28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744500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7DEC"/>
    <w:rsid w:val="00007727"/>
    <w:rsid w:val="00017720"/>
    <w:rsid w:val="00017D3D"/>
    <w:rsid w:val="00035488"/>
    <w:rsid w:val="000A2877"/>
    <w:rsid w:val="000D7F25"/>
    <w:rsid w:val="000E00E5"/>
    <w:rsid w:val="00173B20"/>
    <w:rsid w:val="001C69FF"/>
    <w:rsid w:val="0023318D"/>
    <w:rsid w:val="003D72FD"/>
    <w:rsid w:val="00423179"/>
    <w:rsid w:val="00482EA8"/>
    <w:rsid w:val="00490DC0"/>
    <w:rsid w:val="00493F8C"/>
    <w:rsid w:val="004C7E9B"/>
    <w:rsid w:val="005614F2"/>
    <w:rsid w:val="00577BC6"/>
    <w:rsid w:val="005A632E"/>
    <w:rsid w:val="0069085C"/>
    <w:rsid w:val="006B27ED"/>
    <w:rsid w:val="0070136F"/>
    <w:rsid w:val="00843263"/>
    <w:rsid w:val="00861E75"/>
    <w:rsid w:val="00897DEC"/>
    <w:rsid w:val="00986737"/>
    <w:rsid w:val="009D19BD"/>
    <w:rsid w:val="009F189D"/>
    <w:rsid w:val="00A80738"/>
    <w:rsid w:val="00BB547B"/>
    <w:rsid w:val="00C236D3"/>
    <w:rsid w:val="00C35D7A"/>
    <w:rsid w:val="00C659E2"/>
    <w:rsid w:val="00C82837"/>
    <w:rsid w:val="00CA3D66"/>
    <w:rsid w:val="00CB0802"/>
    <w:rsid w:val="00D665F5"/>
    <w:rsid w:val="00D7128F"/>
    <w:rsid w:val="00EA3476"/>
    <w:rsid w:val="00EC3465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05A048"/>
  <w15:chartTrackingRefBased/>
  <w15:docId w15:val="{6CA4DFFE-FA78-4A3E-8E6E-CE9DB52E0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C35D7A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35D7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35D7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35D7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35D7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35D7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C35D7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35D7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35D7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C35D7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35D7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35D7A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C35D7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35D7A"/>
    <w:rPr>
      <w:b/>
      <w:bCs/>
    </w:rPr>
  </w:style>
  <w:style w:type="character" w:styleId="Hipercze">
    <w:name w:val="Hyperlink"/>
    <w:uiPriority w:val="99"/>
    <w:unhideWhenUsed/>
    <w:rsid w:val="00C35D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558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2024-08-20T08:06:00Z</cp:lastPrinted>
  <dcterms:created xsi:type="dcterms:W3CDTF">2024-08-20T08:06:00Z</dcterms:created>
  <dcterms:modified xsi:type="dcterms:W3CDTF">2024-08-20T08:06:00Z</dcterms:modified>
</cp:coreProperties>
</file>