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68BEB" w14:textId="77777777" w:rsidR="003E6519" w:rsidRPr="009432A1" w:rsidRDefault="00ED2E2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D2E2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D2E21">
        <w:rPr>
          <w:rFonts w:ascii="Arial" w:hAnsi="Arial" w:cs="Arial"/>
          <w:sz w:val="24"/>
          <w:szCs w:val="24"/>
        </w:rPr>
        <w:t>2024-08-20</w:t>
      </w:r>
    </w:p>
    <w:p w14:paraId="03E2B395" w14:textId="77777777" w:rsidR="003E6519" w:rsidRPr="009432A1" w:rsidRDefault="00ED2E2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2E2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2B0FFC40" w14:textId="77777777" w:rsidR="003E6519" w:rsidRPr="009432A1" w:rsidRDefault="00ED2E2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D2E21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D2E21">
        <w:rPr>
          <w:rFonts w:ascii="Arial" w:hAnsi="Arial" w:cs="Arial"/>
          <w:sz w:val="24"/>
          <w:szCs w:val="24"/>
        </w:rPr>
        <w:t>W-9/110,</w:t>
      </w:r>
    </w:p>
    <w:p w14:paraId="1F4CE1AB" w14:textId="77777777" w:rsidR="003E6519" w:rsidRPr="009432A1" w:rsidRDefault="00ED2E21" w:rsidP="003E6519">
      <w:pPr>
        <w:rPr>
          <w:rFonts w:ascii="Arial" w:hAnsi="Arial" w:cs="Arial"/>
          <w:sz w:val="24"/>
          <w:szCs w:val="24"/>
        </w:rPr>
      </w:pPr>
      <w:r w:rsidRPr="00ED2E21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D2E21">
        <w:rPr>
          <w:rFonts w:ascii="Arial" w:hAnsi="Arial" w:cs="Arial"/>
          <w:sz w:val="24"/>
          <w:szCs w:val="24"/>
        </w:rPr>
        <w:t>KRAKÓW</w:t>
      </w:r>
    </w:p>
    <w:p w14:paraId="637A1C5C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9EDAF3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BED7F8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427AD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46F466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142B6F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71CF7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2B2AE05" w14:textId="77777777" w:rsidTr="001A0FA2">
        <w:tc>
          <w:tcPr>
            <w:tcW w:w="2269" w:type="dxa"/>
            <w:shd w:val="clear" w:color="auto" w:fill="auto"/>
          </w:tcPr>
          <w:p w14:paraId="042FCDE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FA3AE8" w14:textId="77777777" w:rsidR="003E6519" w:rsidRPr="004E4B64" w:rsidRDefault="00ED2E2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2E21">
              <w:rPr>
                <w:rFonts w:ascii="Arial" w:hAnsi="Arial" w:cs="Arial"/>
                <w:bCs/>
                <w:sz w:val="24"/>
                <w:szCs w:val="24"/>
              </w:rPr>
              <w:t>Odnowienie licencji na oprogramowanie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2E21" w:rsidRPr="004E4B64" w14:paraId="6E7CDE44" w14:textId="77777777" w:rsidTr="00363B1D">
        <w:tc>
          <w:tcPr>
            <w:tcW w:w="2269" w:type="dxa"/>
            <w:shd w:val="clear" w:color="auto" w:fill="auto"/>
          </w:tcPr>
          <w:p w14:paraId="4BCAEA8E" w14:textId="77777777" w:rsidR="00ED2E21" w:rsidRPr="004E4B64" w:rsidRDefault="00ED2E21" w:rsidP="00363B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95236D" w14:textId="77777777" w:rsidR="00ED2E21" w:rsidRPr="004E4B64" w:rsidRDefault="00ED2E21" w:rsidP="00363B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2E21">
              <w:rPr>
                <w:rFonts w:ascii="Arial" w:hAnsi="Arial" w:cs="Arial"/>
                <w:bCs/>
                <w:sz w:val="24"/>
                <w:szCs w:val="24"/>
              </w:rPr>
              <w:t>KA-2/070/2024</w:t>
            </w:r>
          </w:p>
        </w:tc>
      </w:tr>
    </w:tbl>
    <w:p w14:paraId="4767D675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D2E21" w:rsidRPr="00ED2E21">
        <w:rPr>
          <w:rFonts w:ascii="Arial" w:hAnsi="Arial" w:cs="Arial"/>
          <w:sz w:val="24"/>
          <w:szCs w:val="24"/>
        </w:rPr>
        <w:t>(</w:t>
      </w:r>
      <w:proofErr w:type="spellStart"/>
      <w:r w:rsidR="00ED2E21" w:rsidRPr="00ED2E21">
        <w:rPr>
          <w:rFonts w:ascii="Arial" w:hAnsi="Arial" w:cs="Arial"/>
          <w:sz w:val="24"/>
          <w:szCs w:val="24"/>
        </w:rPr>
        <w:t>t.j</w:t>
      </w:r>
      <w:proofErr w:type="spellEnd"/>
      <w:r w:rsidR="00ED2E21" w:rsidRPr="00ED2E21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2E21" w:rsidRPr="00C902DE" w14:paraId="5979F58E" w14:textId="77777777" w:rsidTr="00363B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B14CD" w14:textId="77777777" w:rsidR="00ED2E21" w:rsidRPr="00C902DE" w:rsidRDefault="00ED2E21" w:rsidP="00363B1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D2E21">
              <w:rPr>
                <w:rFonts w:ascii="Arial" w:hAnsi="Arial" w:cs="Arial"/>
                <w:sz w:val="24"/>
                <w:szCs w:val="24"/>
              </w:rPr>
              <w:t>części 1 zamówienia w wysokości 282 725.14 zł brutto;</w:t>
            </w:r>
          </w:p>
        </w:tc>
      </w:tr>
      <w:tr w:rsidR="00ED2E21" w:rsidRPr="00C902DE" w14:paraId="20195E18" w14:textId="77777777" w:rsidTr="00363B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CE36CE" w14:textId="77777777" w:rsidR="00ED2E21" w:rsidRPr="00C902DE" w:rsidRDefault="00ED2E21" w:rsidP="00363B1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D2E21">
              <w:rPr>
                <w:rFonts w:ascii="Arial" w:hAnsi="Arial" w:cs="Arial"/>
                <w:sz w:val="24"/>
                <w:szCs w:val="24"/>
              </w:rPr>
              <w:t>części 2 zamówienia w wysokości 68 548.21 zł brutto;</w:t>
            </w:r>
          </w:p>
        </w:tc>
      </w:tr>
    </w:tbl>
    <w:p w14:paraId="083B8FB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0546E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57D190E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CA6F4" w14:textId="77777777" w:rsidR="00B56995" w:rsidRDefault="00B56995">
      <w:r>
        <w:separator/>
      </w:r>
    </w:p>
  </w:endnote>
  <w:endnote w:type="continuationSeparator" w:id="0">
    <w:p w14:paraId="77245B9B" w14:textId="77777777" w:rsidR="00B56995" w:rsidRDefault="00B5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C20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5CA4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4566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233A0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DEC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93092" w14:textId="77777777" w:rsidR="009F189D" w:rsidRDefault="009F189D">
    <w:pPr>
      <w:pStyle w:val="Stopka"/>
      <w:tabs>
        <w:tab w:val="clear" w:pos="4536"/>
      </w:tabs>
      <w:jc w:val="center"/>
    </w:pPr>
  </w:p>
  <w:p w14:paraId="30E8FE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DC680" w14:textId="77777777" w:rsidR="00B56995" w:rsidRDefault="00B56995">
      <w:r>
        <w:separator/>
      </w:r>
    </w:p>
  </w:footnote>
  <w:footnote w:type="continuationSeparator" w:id="0">
    <w:p w14:paraId="298EF6F3" w14:textId="77777777" w:rsidR="00B56995" w:rsidRDefault="00B56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27CDD" w14:textId="77777777" w:rsidR="00ED2E21" w:rsidRDefault="00ED2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59C7" w14:textId="77777777" w:rsidR="00ED2E21" w:rsidRDefault="00ED2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F046D" w14:textId="77777777" w:rsidR="00ED2E21" w:rsidRDefault="00ED2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99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6995"/>
    <w:rsid w:val="00BE7129"/>
    <w:rsid w:val="00C236D3"/>
    <w:rsid w:val="00C659E2"/>
    <w:rsid w:val="00C902DE"/>
    <w:rsid w:val="00CB0802"/>
    <w:rsid w:val="00D7128F"/>
    <w:rsid w:val="00EA3476"/>
    <w:rsid w:val="00EB5AA6"/>
    <w:rsid w:val="00ED2E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FDF593"/>
  <w15:chartTrackingRefBased/>
  <w15:docId w15:val="{12B29530-3C20-4B28-95F0-8DA156EB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2024-08-20T10:48:00Z</dcterms:created>
  <dcterms:modified xsi:type="dcterms:W3CDTF">2024-08-20T10:48:00Z</dcterms:modified>
</cp:coreProperties>
</file>