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3BED09" w14:textId="77777777" w:rsidR="00986737" w:rsidRPr="0095094A" w:rsidRDefault="004F1B4C" w:rsidP="00986737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bookmarkStart w:id="0" w:name="_Hlk52197885"/>
      <w:r w:rsidRPr="0095094A">
        <w:rPr>
          <w:rFonts w:ascii="Arial Narrow" w:hAnsi="Arial Narrow" w:cs="Arial"/>
          <w:sz w:val="24"/>
          <w:szCs w:val="24"/>
        </w:rPr>
        <w:t>Bydgoszcz</w:t>
      </w:r>
      <w:r w:rsidR="00986737" w:rsidRPr="0095094A">
        <w:rPr>
          <w:rFonts w:ascii="Arial Narrow" w:hAnsi="Arial Narrow" w:cs="Arial"/>
          <w:sz w:val="24"/>
          <w:szCs w:val="24"/>
        </w:rPr>
        <w:t xml:space="preserve"> dnia: </w:t>
      </w:r>
      <w:r w:rsidRPr="0095094A">
        <w:rPr>
          <w:rFonts w:ascii="Arial Narrow" w:hAnsi="Arial Narrow" w:cs="Arial"/>
          <w:sz w:val="24"/>
          <w:szCs w:val="24"/>
        </w:rPr>
        <w:t>2024-08-21</w:t>
      </w:r>
    </w:p>
    <w:p w14:paraId="1B014CC9" w14:textId="77777777" w:rsidR="00986737" w:rsidRPr="0095094A" w:rsidRDefault="004F1B4C" w:rsidP="0098673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5094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1BEB7EAF" w14:textId="77777777" w:rsidR="00986737" w:rsidRPr="0095094A" w:rsidRDefault="004F1B4C" w:rsidP="0098673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5094A">
        <w:rPr>
          <w:rFonts w:ascii="Arial Narrow" w:hAnsi="Arial Narrow" w:cs="Arial"/>
          <w:sz w:val="24"/>
          <w:szCs w:val="24"/>
        </w:rPr>
        <w:t>Powstańców Warszawy</w:t>
      </w:r>
      <w:r w:rsidR="00986737" w:rsidRPr="0095094A">
        <w:rPr>
          <w:rFonts w:ascii="Arial Narrow" w:hAnsi="Arial Narrow" w:cs="Arial"/>
          <w:sz w:val="24"/>
          <w:szCs w:val="24"/>
        </w:rPr>
        <w:t xml:space="preserve"> </w:t>
      </w:r>
      <w:r w:rsidRPr="0095094A">
        <w:rPr>
          <w:rFonts w:ascii="Arial Narrow" w:hAnsi="Arial Narrow" w:cs="Arial"/>
          <w:sz w:val="24"/>
          <w:szCs w:val="24"/>
        </w:rPr>
        <w:t>5</w:t>
      </w:r>
    </w:p>
    <w:p w14:paraId="3467B3E0" w14:textId="77777777" w:rsidR="00986737" w:rsidRPr="0095094A" w:rsidRDefault="004F1B4C" w:rsidP="00986737">
      <w:pPr>
        <w:rPr>
          <w:rFonts w:ascii="Arial Narrow" w:hAnsi="Arial Narrow" w:cs="Arial"/>
          <w:sz w:val="24"/>
          <w:szCs w:val="24"/>
        </w:rPr>
      </w:pPr>
      <w:r w:rsidRPr="0095094A">
        <w:rPr>
          <w:rFonts w:ascii="Arial Narrow" w:hAnsi="Arial Narrow" w:cs="Arial"/>
          <w:sz w:val="24"/>
          <w:szCs w:val="24"/>
        </w:rPr>
        <w:t>85-681</w:t>
      </w:r>
      <w:r w:rsidR="00986737" w:rsidRPr="0095094A">
        <w:rPr>
          <w:rFonts w:ascii="Arial Narrow" w:hAnsi="Arial Narrow" w:cs="Arial"/>
          <w:sz w:val="24"/>
          <w:szCs w:val="24"/>
        </w:rPr>
        <w:t xml:space="preserve"> </w:t>
      </w:r>
      <w:r w:rsidRPr="0095094A">
        <w:rPr>
          <w:rFonts w:ascii="Arial Narrow" w:hAnsi="Arial Narrow" w:cs="Arial"/>
          <w:sz w:val="24"/>
          <w:szCs w:val="24"/>
        </w:rPr>
        <w:t>Bydgoszcz</w:t>
      </w:r>
    </w:p>
    <w:p w14:paraId="096C69FA" w14:textId="77777777" w:rsidR="00986737" w:rsidRPr="0095094A" w:rsidRDefault="00986737" w:rsidP="00986737">
      <w:pPr>
        <w:jc w:val="both"/>
        <w:rPr>
          <w:rFonts w:ascii="Arial Narrow" w:hAnsi="Arial Narrow" w:cs="Arial"/>
          <w:bCs/>
          <w:sz w:val="18"/>
          <w:szCs w:val="18"/>
        </w:rPr>
      </w:pPr>
      <w:r w:rsidRPr="0095094A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F2A47E1" w14:textId="77777777" w:rsidR="00986737" w:rsidRPr="0095094A" w:rsidRDefault="00986737" w:rsidP="00986737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95094A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5094A" w14:paraId="0B10F860" w14:textId="77777777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4145516" w14:textId="77777777" w:rsidR="00986737" w:rsidRPr="0095094A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95094A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25152403" w14:textId="77777777" w:rsidR="00986737" w:rsidRPr="0095094A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95094A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37135637" w14:textId="77777777" w:rsidR="00986737" w:rsidRPr="0095094A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5094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5094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5094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95094A" w14:paraId="41D14367" w14:textId="77777777" w:rsidTr="005A632E">
        <w:tc>
          <w:tcPr>
            <w:tcW w:w="2269" w:type="dxa"/>
            <w:shd w:val="clear" w:color="auto" w:fill="auto"/>
          </w:tcPr>
          <w:p w14:paraId="7BDF4EA0" w14:textId="77777777" w:rsidR="00986737" w:rsidRPr="0095094A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0D83760" w14:textId="77777777" w:rsidR="00986737" w:rsidRPr="0095094A" w:rsidRDefault="004F1B4C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bCs/>
                <w:sz w:val="24"/>
                <w:szCs w:val="24"/>
              </w:rPr>
              <w:t>Dostawy sukcesywne sprzętu jednorazowego użytku dla Oddziału Klinicznego Otolaryngologii na okres 12 miesięcy</w:t>
            </w:r>
            <w:r w:rsidR="00986737" w:rsidRPr="0095094A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4F1B4C" w:rsidRPr="0095094A" w14:paraId="152029CF" w14:textId="77777777" w:rsidTr="00267FC0">
        <w:tc>
          <w:tcPr>
            <w:tcW w:w="2269" w:type="dxa"/>
            <w:shd w:val="clear" w:color="auto" w:fill="auto"/>
          </w:tcPr>
          <w:p w14:paraId="1413A4FB" w14:textId="77777777" w:rsidR="004F1B4C" w:rsidRPr="0095094A" w:rsidRDefault="004F1B4C" w:rsidP="00267FC0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0ACED80" w14:textId="77777777" w:rsidR="004F1B4C" w:rsidRPr="0095094A" w:rsidRDefault="004F1B4C" w:rsidP="00267FC0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bCs/>
                <w:sz w:val="24"/>
                <w:szCs w:val="24"/>
              </w:rPr>
              <w:t>108/2024</w:t>
            </w:r>
          </w:p>
        </w:tc>
      </w:tr>
    </w:tbl>
    <w:p w14:paraId="0DF0A9AB" w14:textId="77777777" w:rsidR="00A80738" w:rsidRPr="0095094A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4"/>
          <w:szCs w:val="24"/>
        </w:rPr>
      </w:pPr>
    </w:p>
    <w:p w14:paraId="64A9B2D3" w14:textId="77777777" w:rsidR="00D665F5" w:rsidRPr="0095094A" w:rsidRDefault="00D665F5" w:rsidP="00986737">
      <w:pPr>
        <w:spacing w:before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95094A">
        <w:rPr>
          <w:rFonts w:ascii="Arial Narrow" w:hAnsi="Arial Narrow" w:cs="Arial"/>
          <w:sz w:val="24"/>
          <w:szCs w:val="24"/>
        </w:rPr>
        <w:t>Zamawiający, działając na podstawie art. 22</w:t>
      </w:r>
      <w:r w:rsidR="00FC7F5E" w:rsidRPr="0095094A">
        <w:rPr>
          <w:rFonts w:ascii="Arial Narrow" w:hAnsi="Arial Narrow" w:cs="Arial"/>
          <w:sz w:val="24"/>
          <w:szCs w:val="24"/>
        </w:rPr>
        <w:t>2</w:t>
      </w:r>
      <w:r w:rsidRPr="0095094A">
        <w:rPr>
          <w:rFonts w:ascii="Arial Narrow" w:hAnsi="Arial Narrow" w:cs="Arial"/>
          <w:sz w:val="24"/>
          <w:szCs w:val="24"/>
        </w:rPr>
        <w:t xml:space="preserve"> ust. 5 </w:t>
      </w:r>
      <w:r w:rsidRPr="0095094A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Pr="0095094A">
        <w:rPr>
          <w:rFonts w:ascii="Arial Narrow" w:hAnsi="Arial Narrow" w:cs="Arial"/>
          <w:sz w:val="24"/>
          <w:szCs w:val="24"/>
        </w:rPr>
        <w:t xml:space="preserve"> </w:t>
      </w:r>
      <w:r w:rsidR="004F1B4C" w:rsidRPr="0095094A">
        <w:rPr>
          <w:rFonts w:ascii="Arial Narrow" w:hAnsi="Arial Narrow" w:cs="Arial"/>
          <w:sz w:val="24"/>
          <w:szCs w:val="24"/>
        </w:rPr>
        <w:t>(</w:t>
      </w:r>
      <w:proofErr w:type="spellStart"/>
      <w:r w:rsidR="004F1B4C" w:rsidRPr="0095094A">
        <w:rPr>
          <w:rFonts w:ascii="Arial Narrow" w:hAnsi="Arial Narrow" w:cs="Arial"/>
          <w:sz w:val="24"/>
          <w:szCs w:val="24"/>
        </w:rPr>
        <w:t>t.j</w:t>
      </w:r>
      <w:proofErr w:type="spellEnd"/>
      <w:r w:rsidR="004F1B4C" w:rsidRPr="0095094A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95094A">
        <w:rPr>
          <w:rFonts w:ascii="Arial Narrow" w:hAnsi="Arial Narrow" w:cs="Arial"/>
          <w:sz w:val="24"/>
          <w:szCs w:val="24"/>
        </w:rPr>
        <w:t xml:space="preserve"> </w:t>
      </w:r>
      <w:r w:rsidRPr="0095094A">
        <w:rPr>
          <w:rFonts w:ascii="Arial Narrow" w:hAnsi="Arial Narrow" w:cs="Arial"/>
          <w:sz w:val="24"/>
          <w:szCs w:val="24"/>
        </w:rPr>
        <w:t>udostępnia</w:t>
      </w:r>
      <w:r w:rsidR="00F95C33" w:rsidRPr="0095094A">
        <w:rPr>
          <w:rFonts w:ascii="Arial Narrow" w:hAnsi="Arial Narrow" w:cs="Arial"/>
          <w:sz w:val="24"/>
          <w:szCs w:val="24"/>
        </w:rPr>
        <w:t xml:space="preserve"> </w:t>
      </w:r>
      <w:r w:rsidR="004C7E9B" w:rsidRPr="0095094A">
        <w:rPr>
          <w:rFonts w:ascii="Arial Narrow" w:hAnsi="Arial Narrow" w:cs="Arial"/>
          <w:sz w:val="24"/>
          <w:szCs w:val="24"/>
        </w:rPr>
        <w:t>informacj</w:t>
      </w:r>
      <w:r w:rsidR="00577BC6" w:rsidRPr="0095094A">
        <w:rPr>
          <w:rFonts w:ascii="Arial Narrow" w:hAnsi="Arial Narrow" w:cs="Arial"/>
          <w:sz w:val="24"/>
          <w:szCs w:val="24"/>
        </w:rPr>
        <w:t>ę</w:t>
      </w:r>
      <w:r w:rsidR="00035488" w:rsidRPr="0095094A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95094A">
        <w:rPr>
          <w:rFonts w:ascii="Arial Narrow" w:hAnsi="Arial Narrow" w:cs="Arial"/>
          <w:sz w:val="24"/>
          <w:szCs w:val="24"/>
        </w:rPr>
        <w:t>.</w:t>
      </w:r>
    </w:p>
    <w:p w14:paraId="5D3E4136" w14:textId="77777777" w:rsidR="00A80738" w:rsidRPr="0095094A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4"/>
          <w:szCs w:val="24"/>
        </w:rPr>
      </w:pPr>
      <w:r w:rsidRPr="0095094A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95094A">
        <w:rPr>
          <w:rFonts w:ascii="Arial Narrow" w:hAnsi="Arial Narrow" w:cs="Arial"/>
          <w:sz w:val="24"/>
          <w:szCs w:val="24"/>
        </w:rPr>
        <w:t xml:space="preserve"> w dniu </w:t>
      </w:r>
      <w:r w:rsidR="004F1B4C" w:rsidRPr="0095094A">
        <w:rPr>
          <w:rFonts w:ascii="Arial Narrow" w:hAnsi="Arial Narrow" w:cs="Arial"/>
          <w:sz w:val="24"/>
          <w:szCs w:val="24"/>
        </w:rPr>
        <w:t>21/08/2024</w:t>
      </w:r>
      <w:r w:rsidR="00FF4AB1" w:rsidRPr="0095094A">
        <w:rPr>
          <w:rFonts w:ascii="Arial Narrow" w:hAnsi="Arial Narrow" w:cs="Arial"/>
          <w:sz w:val="24"/>
          <w:szCs w:val="24"/>
        </w:rPr>
        <w:t xml:space="preserve"> o godz. </w:t>
      </w:r>
      <w:r w:rsidR="004F1B4C" w:rsidRPr="0095094A">
        <w:rPr>
          <w:rFonts w:ascii="Arial Narrow" w:hAnsi="Arial Narrow" w:cs="Arial"/>
          <w:sz w:val="24"/>
          <w:szCs w:val="24"/>
        </w:rPr>
        <w:t>08:15</w:t>
      </w:r>
      <w:r w:rsidRPr="0095094A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95094A" w14:paraId="34A1934B" w14:textId="77777777" w:rsidTr="005A632E">
        <w:tc>
          <w:tcPr>
            <w:tcW w:w="1276" w:type="dxa"/>
            <w:shd w:val="clear" w:color="auto" w:fill="F2F2F2"/>
            <w:vAlign w:val="center"/>
          </w:tcPr>
          <w:p w14:paraId="3858986C" w14:textId="77777777" w:rsidR="006B27ED" w:rsidRPr="0095094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Oferta n</w:t>
            </w:r>
            <w:r w:rsidR="006B27ED" w:rsidRPr="0095094A">
              <w:rPr>
                <w:rFonts w:ascii="Arial Narrow" w:hAnsi="Arial Narrow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39DC3EFA" w14:textId="77777777" w:rsidR="006B27ED" w:rsidRPr="0095094A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14:paraId="5168CB32" w14:textId="77777777" w:rsidR="006B27ED" w:rsidRPr="0095094A" w:rsidRDefault="006B27ED" w:rsidP="00BB547B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14:paraId="3C4816DB" w14:textId="77777777" w:rsidR="006B27ED" w:rsidRPr="0095094A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4F1B4C" w:rsidRPr="0095094A" w14:paraId="186C2868" w14:textId="77777777" w:rsidTr="00267FC0">
        <w:tc>
          <w:tcPr>
            <w:tcW w:w="1276" w:type="dxa"/>
            <w:shd w:val="clear" w:color="auto" w:fill="auto"/>
            <w:vAlign w:val="center"/>
          </w:tcPr>
          <w:p w14:paraId="359C85E1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0C8D637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14:paraId="43CECEC7" w14:textId="77777777" w:rsidR="004F1B4C" w:rsidRPr="0095094A" w:rsidRDefault="004F1B4C" w:rsidP="00267FC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5094A">
              <w:rPr>
                <w:rFonts w:ascii="Arial Narrow" w:hAnsi="Arial Narrow" w:cs="Arial"/>
                <w:sz w:val="24"/>
                <w:szCs w:val="24"/>
              </w:rPr>
              <w:t>Consultronix</w:t>
            </w:r>
            <w:proofErr w:type="spellEnd"/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6FDF771D" w14:textId="77777777" w:rsidR="004F1B4C" w:rsidRPr="0095094A" w:rsidRDefault="004F1B4C" w:rsidP="00267FC0">
            <w:pPr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Przemysłowa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AE99708" w14:textId="77777777" w:rsidR="004F1B4C" w:rsidRPr="0095094A" w:rsidRDefault="004F1B4C" w:rsidP="00267FC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32-083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1E5405B8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653.18 zł</w:t>
            </w:r>
          </w:p>
        </w:tc>
      </w:tr>
      <w:tr w:rsidR="004F1B4C" w:rsidRPr="0095094A" w14:paraId="5AF6679A" w14:textId="77777777" w:rsidTr="00267FC0">
        <w:tc>
          <w:tcPr>
            <w:tcW w:w="1276" w:type="dxa"/>
            <w:shd w:val="clear" w:color="auto" w:fill="auto"/>
            <w:vAlign w:val="center"/>
          </w:tcPr>
          <w:p w14:paraId="0856D8FA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CEB555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14:paraId="430F2E6F" w14:textId="77777777" w:rsidR="004F1B4C" w:rsidRPr="0095094A" w:rsidRDefault="004F1B4C" w:rsidP="00267FC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5094A">
              <w:rPr>
                <w:rFonts w:ascii="Arial Narrow" w:hAnsi="Arial Narrow" w:cs="Arial"/>
                <w:sz w:val="24"/>
                <w:szCs w:val="24"/>
              </w:rPr>
              <w:t>Consultronix</w:t>
            </w:r>
            <w:proofErr w:type="spellEnd"/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Sp. z o.o.</w:t>
            </w:r>
          </w:p>
          <w:p w14:paraId="387526C6" w14:textId="77777777" w:rsidR="004F1B4C" w:rsidRPr="0095094A" w:rsidRDefault="004F1B4C" w:rsidP="00267FC0">
            <w:pPr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Przemysłowa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>17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015D5A97" w14:textId="77777777" w:rsidR="004F1B4C" w:rsidRPr="0095094A" w:rsidRDefault="004F1B4C" w:rsidP="00267FC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32-083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>Balice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75691277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1 555.20 zł</w:t>
            </w:r>
          </w:p>
        </w:tc>
      </w:tr>
      <w:tr w:rsidR="004F1B4C" w:rsidRPr="0095094A" w14:paraId="598DCB1E" w14:textId="77777777" w:rsidTr="00267FC0">
        <w:tc>
          <w:tcPr>
            <w:tcW w:w="1276" w:type="dxa"/>
            <w:shd w:val="clear" w:color="auto" w:fill="auto"/>
            <w:vAlign w:val="center"/>
          </w:tcPr>
          <w:p w14:paraId="39F15470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413030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14:paraId="31E2AA08" w14:textId="77777777" w:rsidR="004F1B4C" w:rsidRPr="0095094A" w:rsidRDefault="004F1B4C" w:rsidP="00267FC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Zakład Detali Medycznych "DEMED" </w:t>
            </w:r>
            <w:proofErr w:type="spellStart"/>
            <w:r w:rsidRPr="0095094A">
              <w:rPr>
                <w:rFonts w:ascii="Arial Narrow" w:hAnsi="Arial Narrow" w:cs="Arial"/>
                <w:sz w:val="24"/>
                <w:szCs w:val="24"/>
              </w:rPr>
              <w:t>Sp.z</w:t>
            </w:r>
            <w:proofErr w:type="spellEnd"/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o.o.</w:t>
            </w:r>
          </w:p>
          <w:p w14:paraId="5FA1D3D7" w14:textId="77777777" w:rsidR="004F1B4C" w:rsidRPr="0095094A" w:rsidRDefault="004F1B4C" w:rsidP="00267FC0">
            <w:pPr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Żwirki i Wigury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>56C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5E48BE43" w14:textId="77777777" w:rsidR="004F1B4C" w:rsidRPr="0095094A" w:rsidRDefault="004F1B4C" w:rsidP="00267FC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43-190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>Mikołów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27B80468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21 513.60 zł</w:t>
            </w:r>
          </w:p>
        </w:tc>
      </w:tr>
      <w:tr w:rsidR="004F1B4C" w:rsidRPr="0095094A" w14:paraId="649858CB" w14:textId="77777777" w:rsidTr="00267FC0">
        <w:tc>
          <w:tcPr>
            <w:tcW w:w="1276" w:type="dxa"/>
            <w:shd w:val="clear" w:color="auto" w:fill="auto"/>
            <w:vAlign w:val="center"/>
          </w:tcPr>
          <w:p w14:paraId="2FB626B9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9F86577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14:paraId="49597367" w14:textId="77777777" w:rsidR="004F1B4C" w:rsidRPr="0095094A" w:rsidRDefault="004F1B4C" w:rsidP="00267FC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Zakład Detali Medycznych "DEMED" </w:t>
            </w:r>
            <w:proofErr w:type="spellStart"/>
            <w:r w:rsidRPr="0095094A">
              <w:rPr>
                <w:rFonts w:ascii="Arial Narrow" w:hAnsi="Arial Narrow" w:cs="Arial"/>
                <w:sz w:val="24"/>
                <w:szCs w:val="24"/>
              </w:rPr>
              <w:t>Sp.z</w:t>
            </w:r>
            <w:proofErr w:type="spellEnd"/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o.o.</w:t>
            </w:r>
          </w:p>
          <w:p w14:paraId="07AD02EC" w14:textId="77777777" w:rsidR="004F1B4C" w:rsidRPr="0095094A" w:rsidRDefault="004F1B4C" w:rsidP="00267FC0">
            <w:pPr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Żwirki i Wigury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>56C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1355DCAC" w14:textId="77777777" w:rsidR="004F1B4C" w:rsidRPr="0095094A" w:rsidRDefault="004F1B4C" w:rsidP="00267FC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43-190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>Mikołów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FFF6A28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1 782.00 zł</w:t>
            </w:r>
          </w:p>
        </w:tc>
      </w:tr>
      <w:tr w:rsidR="004F1B4C" w:rsidRPr="0095094A" w14:paraId="39168CBF" w14:textId="77777777" w:rsidTr="00267FC0">
        <w:tc>
          <w:tcPr>
            <w:tcW w:w="1276" w:type="dxa"/>
            <w:shd w:val="clear" w:color="auto" w:fill="auto"/>
            <w:vAlign w:val="center"/>
          </w:tcPr>
          <w:p w14:paraId="439362E6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45F4C3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14:paraId="7ECBA332" w14:textId="77777777" w:rsidR="004F1B4C" w:rsidRPr="0095094A" w:rsidRDefault="004F1B4C" w:rsidP="00267FC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Zakład Detali Medycznych "DEMED" </w:t>
            </w:r>
            <w:proofErr w:type="spellStart"/>
            <w:r w:rsidRPr="0095094A">
              <w:rPr>
                <w:rFonts w:ascii="Arial Narrow" w:hAnsi="Arial Narrow" w:cs="Arial"/>
                <w:sz w:val="24"/>
                <w:szCs w:val="24"/>
              </w:rPr>
              <w:t>Sp.z</w:t>
            </w:r>
            <w:proofErr w:type="spellEnd"/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o.o.</w:t>
            </w:r>
          </w:p>
          <w:p w14:paraId="6540A481" w14:textId="77777777" w:rsidR="004F1B4C" w:rsidRPr="0095094A" w:rsidRDefault="004F1B4C" w:rsidP="00267FC0">
            <w:pPr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Żwirki i Wigury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>56C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7BF3E611" w14:textId="77777777" w:rsidR="004F1B4C" w:rsidRPr="0095094A" w:rsidRDefault="004F1B4C" w:rsidP="00267FC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43-190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>Mikołów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56CE0805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5 378.40 zł</w:t>
            </w:r>
          </w:p>
        </w:tc>
      </w:tr>
      <w:tr w:rsidR="004F1B4C" w:rsidRPr="0095094A" w14:paraId="1BDBA0CF" w14:textId="77777777" w:rsidTr="00267FC0">
        <w:tc>
          <w:tcPr>
            <w:tcW w:w="1276" w:type="dxa"/>
            <w:shd w:val="clear" w:color="auto" w:fill="auto"/>
            <w:vAlign w:val="center"/>
          </w:tcPr>
          <w:p w14:paraId="31224890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B46999A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14:paraId="2E7F61E4" w14:textId="77777777" w:rsidR="004F1B4C" w:rsidRPr="0095094A" w:rsidRDefault="004F1B4C" w:rsidP="00267FC0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proofErr w:type="spellStart"/>
            <w:r w:rsidRPr="0095094A">
              <w:rPr>
                <w:rFonts w:ascii="Arial Narrow" w:hAnsi="Arial Narrow" w:cs="Arial"/>
                <w:sz w:val="24"/>
                <w:szCs w:val="24"/>
              </w:rPr>
              <w:t>EUMed</w:t>
            </w:r>
            <w:proofErr w:type="spellEnd"/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Spółka z ograniczoną odpowiedzialnością</w:t>
            </w:r>
          </w:p>
          <w:p w14:paraId="67DB4377" w14:textId="77777777" w:rsidR="004F1B4C" w:rsidRPr="0095094A" w:rsidRDefault="004F1B4C" w:rsidP="00267FC0">
            <w:pPr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Chłopickiego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>50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14:paraId="61B80BB0" w14:textId="3AAC9A33" w:rsidR="004F1B4C" w:rsidRPr="0095094A" w:rsidRDefault="004F1B4C" w:rsidP="00267FC0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04</w:t>
            </w:r>
            <w:r w:rsidR="0095094A">
              <w:rPr>
                <w:rFonts w:ascii="Arial Narrow" w:hAnsi="Arial Narrow" w:cs="Arial"/>
                <w:sz w:val="24"/>
                <w:szCs w:val="24"/>
              </w:rPr>
              <w:t>-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>275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95094A">
              <w:rPr>
                <w:rFonts w:ascii="Arial Narrow" w:hAnsi="Arial Narrow" w:cs="Arial"/>
                <w:sz w:val="24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14:paraId="6CA54882" w14:textId="77777777" w:rsidR="004F1B4C" w:rsidRPr="0095094A" w:rsidRDefault="004F1B4C" w:rsidP="00267FC0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5094A">
              <w:rPr>
                <w:rFonts w:ascii="Arial Narrow" w:hAnsi="Arial Narrow" w:cs="Arial"/>
                <w:sz w:val="24"/>
                <w:szCs w:val="24"/>
              </w:rPr>
              <w:t>2 700.00 zł</w:t>
            </w:r>
          </w:p>
        </w:tc>
      </w:tr>
    </w:tbl>
    <w:p w14:paraId="53B4E929" w14:textId="77777777" w:rsidR="00A80738" w:rsidRDefault="00A80738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5094A">
        <w:rPr>
          <w:rFonts w:ascii="Arial Narrow" w:hAnsi="Arial Narrow" w:cs="Arial"/>
          <w:i/>
          <w:szCs w:val="24"/>
        </w:rPr>
        <w:t>Zamawiający</w:t>
      </w:r>
    </w:p>
    <w:p w14:paraId="199AD0BC" w14:textId="77777777" w:rsidR="0095094A" w:rsidRDefault="0095094A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14:paraId="14B6435D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1C2E850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EE07C6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5C67F2F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5582D4F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AC20F69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F88AAB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713B36F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CD82808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8E66E13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7F4648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2BFCA86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81E6C54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3D7DB8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F90BF30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CB6DB81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7E5AE01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E803546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A1AEA2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D9D15AA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18B4ABBC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ABD5AFE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CE54523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E250AAC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F12E7E8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2C39E72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878F83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984AB43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A85D7C9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6B28D5C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0033EA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0BF2A6F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F65AFCF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191295A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4B1658AF" w14:textId="77777777" w:rsidR="0095094A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7FD345B" w14:textId="68EC44C0" w:rsidR="0095094A" w:rsidRPr="000605ED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Wykonano w 1 egz. na 1 ark.</w:t>
      </w:r>
    </w:p>
    <w:p w14:paraId="47CE8756" w14:textId="77777777" w:rsidR="0095094A" w:rsidRPr="000605ED" w:rsidRDefault="0095094A" w:rsidP="009509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0605ED">
        <w:rPr>
          <w:rFonts w:ascii="Arial Narrow" w:hAnsi="Arial Narrow"/>
          <w:sz w:val="18"/>
          <w:szCs w:val="20"/>
        </w:rPr>
        <w:t>Egz. 1 –platforma: e-propublico.pl, strona www Zamawiającego, SZPubl. T2612 B5</w:t>
      </w:r>
    </w:p>
    <w:p w14:paraId="592AC6E2" w14:textId="77777777" w:rsidR="0095094A" w:rsidRPr="000605ED" w:rsidRDefault="0095094A" w:rsidP="0095094A">
      <w:pPr>
        <w:rPr>
          <w:rFonts w:ascii="Arial Narrow" w:hAnsi="Arial Narrow"/>
          <w:sz w:val="18"/>
        </w:rPr>
      </w:pPr>
      <w:r w:rsidRPr="000605ED">
        <w:rPr>
          <w:rFonts w:ascii="Arial Narrow" w:hAnsi="Arial Narrow"/>
          <w:sz w:val="18"/>
        </w:rPr>
        <w:t>Wyk. P</w:t>
      </w:r>
      <w:r>
        <w:rPr>
          <w:rFonts w:ascii="Arial Narrow" w:hAnsi="Arial Narrow"/>
          <w:sz w:val="18"/>
        </w:rPr>
        <w:t>aulina</w:t>
      </w:r>
      <w:r w:rsidRPr="000605ED">
        <w:rPr>
          <w:rFonts w:ascii="Arial Narrow" w:hAnsi="Arial Narrow"/>
          <w:sz w:val="18"/>
        </w:rPr>
        <w:t xml:space="preserve"> Kucharska – tel. 261 417</w:t>
      </w:r>
      <w:r>
        <w:rPr>
          <w:rFonts w:ascii="Arial Narrow" w:hAnsi="Arial Narrow"/>
          <w:sz w:val="18"/>
        </w:rPr>
        <w:t> </w:t>
      </w:r>
      <w:r w:rsidRPr="000605ED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 xml:space="preserve">, </w:t>
      </w:r>
      <w:hyperlink r:id="rId6" w:history="1">
        <w:r w:rsidRPr="003A46B3">
          <w:rPr>
            <w:rStyle w:val="Hipercze"/>
            <w:rFonts w:ascii="Arial Narrow" w:hAnsi="Arial Narrow"/>
            <w:sz w:val="18"/>
            <w:szCs w:val="18"/>
            <w:shd w:val="clear" w:color="auto" w:fill="FFFFFF"/>
          </w:rPr>
          <w:t>paulina.kucharska@10wsk.mil.pl</w:t>
        </w:r>
      </w:hyperlink>
      <w:r w:rsidRPr="0038191D">
        <w:rPr>
          <w:rFonts w:ascii="Arial Narrow" w:hAnsi="Arial Narrow"/>
          <w:sz w:val="14"/>
          <w:szCs w:val="16"/>
        </w:rPr>
        <w:t xml:space="preserve"> </w:t>
      </w:r>
    </w:p>
    <w:p w14:paraId="0E5593D3" w14:textId="25895FAE" w:rsidR="0095094A" w:rsidRPr="0095094A" w:rsidRDefault="0095094A" w:rsidP="0095094A">
      <w:pPr>
        <w:rPr>
          <w:rFonts w:ascii="Arial Narrow" w:hAnsi="Arial Narrow" w:cs="Arial"/>
          <w:i/>
          <w:szCs w:val="24"/>
        </w:rPr>
      </w:pPr>
      <w:r w:rsidRPr="000605ED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21.08.2024 r.</w:t>
      </w:r>
    </w:p>
    <w:bookmarkEnd w:id="0"/>
    <w:sectPr w:rsidR="0095094A" w:rsidRPr="0095094A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EBE5950" w14:textId="77777777" w:rsidR="007E3B24" w:rsidRDefault="007E3B24">
      <w:r>
        <w:separator/>
      </w:r>
    </w:p>
  </w:endnote>
  <w:endnote w:type="continuationSeparator" w:id="0">
    <w:p w14:paraId="1D6B4770" w14:textId="77777777" w:rsidR="007E3B24" w:rsidRDefault="007E3B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880256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6CE595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5356C4" w14:textId="77777777"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3DBF74B8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A349683" w14:textId="77777777"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Pr="00986737"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D042A9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39A02E5" w14:textId="77777777" w:rsidR="009F189D" w:rsidRDefault="009F189D">
    <w:pPr>
      <w:pStyle w:val="Stopka"/>
      <w:tabs>
        <w:tab w:val="clear" w:pos="4536"/>
      </w:tabs>
      <w:jc w:val="center"/>
    </w:pPr>
  </w:p>
  <w:p w14:paraId="166DD93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8807472" w14:textId="77777777" w:rsidR="007E3B24" w:rsidRDefault="007E3B24">
      <w:r>
        <w:separator/>
      </w:r>
    </w:p>
  </w:footnote>
  <w:footnote w:type="continuationSeparator" w:id="0">
    <w:p w14:paraId="1376E73B" w14:textId="77777777" w:rsidR="007E3B24" w:rsidRDefault="007E3B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5D53D0" w14:textId="77777777" w:rsidR="004F1B4C" w:rsidRDefault="004F1B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A7B122" w14:textId="77777777" w:rsidR="004F1B4C" w:rsidRDefault="004F1B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A3DD97" w14:textId="77777777" w:rsidR="004F1B4C" w:rsidRDefault="004F1B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3B24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F1B4C"/>
    <w:rsid w:val="005614F2"/>
    <w:rsid w:val="00577BC6"/>
    <w:rsid w:val="005A632E"/>
    <w:rsid w:val="0069085C"/>
    <w:rsid w:val="006B27ED"/>
    <w:rsid w:val="007E3B24"/>
    <w:rsid w:val="00843263"/>
    <w:rsid w:val="00861E75"/>
    <w:rsid w:val="0095094A"/>
    <w:rsid w:val="00986737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CFE4DA0"/>
  <w15:chartTrackingRefBased/>
  <w15:docId w15:val="{19F146DE-27B3-4B57-8FF9-C142033134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95094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95094A"/>
    <w:rPr>
      <w:b/>
      <w:bCs/>
    </w:rPr>
  </w:style>
  <w:style w:type="character" w:styleId="Hipercze">
    <w:name w:val="Hyperlink"/>
    <w:uiPriority w:val="99"/>
    <w:unhideWhenUsed/>
    <w:rsid w:val="0095094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aulina.kuchar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217</Words>
  <Characters>1352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cp:lastPrinted>2024-08-21T07:01:00Z</cp:lastPrinted>
  <dcterms:created xsi:type="dcterms:W3CDTF">2024-08-21T07:01:00Z</dcterms:created>
  <dcterms:modified xsi:type="dcterms:W3CDTF">2024-08-21T07:01:00Z</dcterms:modified>
</cp:coreProperties>
</file>