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D8E4C2" w14:textId="77777777" w:rsidR="00B048DA" w:rsidRPr="007827D0" w:rsidRDefault="00B77315" w:rsidP="00B048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7827D0">
        <w:rPr>
          <w:rFonts w:ascii="Arial Narrow" w:hAnsi="Arial Narrow" w:cs="Arial"/>
        </w:rPr>
        <w:t>Bydgoszcz</w:t>
      </w:r>
      <w:r w:rsidR="00B048DA" w:rsidRPr="007827D0">
        <w:rPr>
          <w:rFonts w:ascii="Arial Narrow" w:hAnsi="Arial Narrow" w:cs="Arial"/>
        </w:rPr>
        <w:t xml:space="preserve"> dnia: </w:t>
      </w:r>
      <w:r w:rsidRPr="007827D0">
        <w:rPr>
          <w:rFonts w:ascii="Arial Narrow" w:hAnsi="Arial Narrow" w:cs="Arial"/>
        </w:rPr>
        <w:t>2024-08-22</w:t>
      </w:r>
    </w:p>
    <w:p w14:paraId="24CCA02C" w14:textId="77777777" w:rsidR="00B048DA" w:rsidRPr="007827D0" w:rsidRDefault="00B77315" w:rsidP="00B048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7827D0">
        <w:rPr>
          <w:rFonts w:ascii="Arial Narrow" w:hAnsi="Arial Narrow" w:cs="Arial"/>
          <w:b/>
          <w:bCs/>
        </w:rPr>
        <w:t>10WSzKzP SPZOZ</w:t>
      </w:r>
    </w:p>
    <w:p w14:paraId="59298C94" w14:textId="77777777" w:rsidR="00B048DA" w:rsidRPr="007827D0" w:rsidRDefault="00B77315" w:rsidP="00B048DA">
      <w:pPr>
        <w:spacing w:line="360" w:lineRule="auto"/>
        <w:ind w:right="3969"/>
        <w:rPr>
          <w:rFonts w:ascii="Arial Narrow" w:hAnsi="Arial Narrow" w:cs="Arial"/>
        </w:rPr>
      </w:pPr>
      <w:r w:rsidRPr="007827D0">
        <w:rPr>
          <w:rFonts w:ascii="Arial Narrow" w:hAnsi="Arial Narrow" w:cs="Arial"/>
        </w:rPr>
        <w:t>Powstańców Warszawy</w:t>
      </w:r>
      <w:r w:rsidR="00B048DA" w:rsidRPr="007827D0">
        <w:rPr>
          <w:rFonts w:ascii="Arial Narrow" w:hAnsi="Arial Narrow" w:cs="Arial"/>
        </w:rPr>
        <w:t xml:space="preserve"> </w:t>
      </w:r>
      <w:r w:rsidRPr="007827D0">
        <w:rPr>
          <w:rFonts w:ascii="Arial Narrow" w:hAnsi="Arial Narrow" w:cs="Arial"/>
        </w:rPr>
        <w:t>5</w:t>
      </w:r>
    </w:p>
    <w:p w14:paraId="2A02E661" w14:textId="77777777" w:rsidR="00B048DA" w:rsidRPr="007827D0" w:rsidRDefault="00B77315" w:rsidP="00B048DA">
      <w:pPr>
        <w:ind w:right="3969"/>
        <w:rPr>
          <w:rFonts w:ascii="Arial Narrow" w:hAnsi="Arial Narrow" w:cs="Arial"/>
        </w:rPr>
      </w:pPr>
      <w:r w:rsidRPr="007827D0">
        <w:rPr>
          <w:rFonts w:ascii="Arial Narrow" w:hAnsi="Arial Narrow" w:cs="Arial"/>
        </w:rPr>
        <w:t>85-681</w:t>
      </w:r>
      <w:r w:rsidR="00B048DA" w:rsidRPr="007827D0">
        <w:rPr>
          <w:rFonts w:ascii="Arial Narrow" w:hAnsi="Arial Narrow" w:cs="Arial"/>
        </w:rPr>
        <w:t xml:space="preserve"> </w:t>
      </w:r>
      <w:r w:rsidRPr="007827D0">
        <w:rPr>
          <w:rFonts w:ascii="Arial Narrow" w:hAnsi="Arial Narrow" w:cs="Arial"/>
        </w:rPr>
        <w:t>Bydgoszcz</w:t>
      </w:r>
    </w:p>
    <w:p w14:paraId="4C4CDE32" w14:textId="77777777" w:rsidR="00B048DA" w:rsidRPr="007827D0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7827D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BF4FE87" w14:textId="77777777" w:rsidR="00B048DA" w:rsidRPr="007827D0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7827D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40D55D21" w14:textId="77777777" w:rsidR="00B048DA" w:rsidRPr="007827D0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7827D0" w14:paraId="2C8FF819" w14:textId="77777777" w:rsidTr="00B048DA">
        <w:tc>
          <w:tcPr>
            <w:tcW w:w="9498" w:type="dxa"/>
            <w:shd w:val="clear" w:color="auto" w:fill="F2F2F2"/>
            <w:hideMark/>
          </w:tcPr>
          <w:p w14:paraId="54629DE5" w14:textId="781F9C87" w:rsidR="00B048DA" w:rsidRPr="00CA2BCA" w:rsidRDefault="007827D0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caps/>
                <w:spacing w:val="50"/>
                <w:kern w:val="28"/>
                <w:sz w:val="32"/>
                <w:szCs w:val="32"/>
              </w:rPr>
            </w:pPr>
            <w:r w:rsidRPr="00CA2BC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66502B09" w14:textId="1041D433" w:rsidR="00B048DA" w:rsidRPr="007827D0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7827D0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</w:t>
            </w:r>
            <w:r w:rsidR="00CA2BC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Y-</w:t>
            </w:r>
            <w:r w:rsidR="00D836E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WYNIK</w:t>
            </w:r>
            <w:r w:rsidR="00CA2BC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</w:t>
            </w:r>
            <w:r w:rsidR="00D836E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 xml:space="preserve"> CZĘŚCIOWE DLA ZADANIA 6</w:t>
            </w:r>
          </w:p>
        </w:tc>
      </w:tr>
    </w:tbl>
    <w:p w14:paraId="2A2DAC47" w14:textId="77777777" w:rsidR="00B048DA" w:rsidRPr="007827D0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3536E76D" w14:textId="77777777" w:rsidR="00B048DA" w:rsidRPr="007827D0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7827D0">
        <w:rPr>
          <w:rFonts w:ascii="Arial Narrow" w:eastAsia="Calibri" w:hAnsi="Arial Narrow" w:cs="Arial"/>
          <w:lang w:eastAsia="en-US"/>
        </w:rPr>
        <w:t xml:space="preserve">Dotyczy </w:t>
      </w:r>
      <w:r w:rsidRPr="007827D0">
        <w:rPr>
          <w:rFonts w:ascii="Arial Narrow" w:hAnsi="Arial Narrow" w:cs="Arial"/>
        </w:rPr>
        <w:t>postępowania o udzielenie zamówienia publicznego</w:t>
      </w:r>
      <w:r w:rsidRPr="007827D0">
        <w:rPr>
          <w:rFonts w:ascii="Arial Narrow" w:eastAsia="Calibri" w:hAnsi="Arial Narrow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7827D0" w14:paraId="0A5C8A7F" w14:textId="77777777" w:rsidTr="00B048DA">
        <w:tc>
          <w:tcPr>
            <w:tcW w:w="2269" w:type="dxa"/>
            <w:shd w:val="clear" w:color="auto" w:fill="auto"/>
          </w:tcPr>
          <w:p w14:paraId="16590CF4" w14:textId="77777777" w:rsidR="00B048DA" w:rsidRPr="007827D0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7827D0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7152A3A3" w14:textId="77777777" w:rsidR="00B048DA" w:rsidRPr="007827D0" w:rsidRDefault="00B77315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827D0">
              <w:rPr>
                <w:rFonts w:ascii="Arial Narrow" w:hAnsi="Arial Narrow" w:cs="Arial"/>
                <w:bCs/>
              </w:rPr>
              <w:t>Dostawy sukcesywne odczynników chemicznych, substancji recepturowych i utensyliów aptecznych na okres 12 miesięcy</w:t>
            </w:r>
          </w:p>
        </w:tc>
      </w:tr>
      <w:tr w:rsidR="00B77315" w:rsidRPr="007827D0" w14:paraId="6BC30D6C" w14:textId="77777777" w:rsidTr="00820C50">
        <w:tc>
          <w:tcPr>
            <w:tcW w:w="2269" w:type="dxa"/>
            <w:shd w:val="clear" w:color="auto" w:fill="auto"/>
          </w:tcPr>
          <w:p w14:paraId="1B39DB5E" w14:textId="77777777" w:rsidR="00B77315" w:rsidRPr="007827D0" w:rsidRDefault="00B77315" w:rsidP="00820C5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7827D0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15A16597" w14:textId="77777777" w:rsidR="00B77315" w:rsidRPr="007827D0" w:rsidRDefault="00B77315" w:rsidP="00820C5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827D0">
              <w:rPr>
                <w:rFonts w:ascii="Arial Narrow" w:hAnsi="Arial Narrow" w:cs="Arial"/>
                <w:bCs/>
              </w:rPr>
              <w:t>72/2024</w:t>
            </w:r>
          </w:p>
        </w:tc>
      </w:tr>
    </w:tbl>
    <w:p w14:paraId="34E6D196" w14:textId="77777777" w:rsidR="00B048DA" w:rsidRPr="007827D0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14:paraId="160329F5" w14:textId="77777777" w:rsidR="008642B3" w:rsidRPr="007827D0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</w:rPr>
      </w:pPr>
      <w:r w:rsidRPr="007827D0">
        <w:rPr>
          <w:rFonts w:ascii="Arial Narrow" w:hAnsi="Arial Narrow" w:cs="Arial"/>
        </w:rPr>
        <w:t xml:space="preserve">Zamawiający, </w:t>
      </w:r>
      <w:r w:rsidR="00B77315" w:rsidRPr="007827D0">
        <w:rPr>
          <w:rFonts w:ascii="Arial Narrow" w:hAnsi="Arial Narrow" w:cs="Arial"/>
          <w:b/>
        </w:rPr>
        <w:t>10WSzKzP SPZOZ</w:t>
      </w:r>
      <w:r w:rsidRPr="007827D0">
        <w:rPr>
          <w:rFonts w:ascii="Arial Narrow" w:hAnsi="Arial Narrow" w:cs="Arial"/>
        </w:rPr>
        <w:t xml:space="preserve">, działając </w:t>
      </w:r>
      <w:r w:rsidR="00C65E53" w:rsidRPr="007827D0">
        <w:rPr>
          <w:rFonts w:ascii="Arial Narrow" w:hAnsi="Arial Narrow" w:cs="Arial"/>
        </w:rPr>
        <w:t>na podstawie art. 253 ust. 1</w:t>
      </w:r>
      <w:r w:rsidR="00836DAF" w:rsidRPr="007827D0">
        <w:rPr>
          <w:rFonts w:ascii="Arial Narrow" w:hAnsi="Arial Narrow" w:cs="Arial"/>
        </w:rPr>
        <w:t xml:space="preserve"> pkt. 1 i ust. 2</w:t>
      </w:r>
      <w:r w:rsidR="00C65E53" w:rsidRPr="007827D0">
        <w:rPr>
          <w:rFonts w:ascii="Arial Narrow" w:hAnsi="Arial Narrow" w:cs="Arial"/>
        </w:rPr>
        <w:t xml:space="preserve"> ustawy z dnia 11 września 2019r. Prawo zamówień publicznych </w:t>
      </w:r>
      <w:r w:rsidR="00B77315" w:rsidRPr="007827D0">
        <w:rPr>
          <w:rFonts w:ascii="Arial Narrow" w:hAnsi="Arial Narrow" w:cs="Arial"/>
        </w:rPr>
        <w:t>(</w:t>
      </w:r>
      <w:proofErr w:type="spellStart"/>
      <w:r w:rsidR="00B77315" w:rsidRPr="007827D0">
        <w:rPr>
          <w:rFonts w:ascii="Arial Narrow" w:hAnsi="Arial Narrow" w:cs="Arial"/>
        </w:rPr>
        <w:t>t.j</w:t>
      </w:r>
      <w:proofErr w:type="spellEnd"/>
      <w:r w:rsidR="00B77315" w:rsidRPr="007827D0">
        <w:rPr>
          <w:rFonts w:ascii="Arial Narrow" w:hAnsi="Arial Narrow" w:cs="Arial"/>
        </w:rPr>
        <w:t>. Dz. U. z 2023r. poz. 1605)</w:t>
      </w:r>
      <w:r w:rsidR="00C65E53" w:rsidRPr="007827D0">
        <w:rPr>
          <w:rFonts w:ascii="Arial Narrow" w:hAnsi="Arial Narrow" w:cs="Arial"/>
        </w:rPr>
        <w:t xml:space="preserve">, zwanej dalej „ustawą </w:t>
      </w:r>
      <w:proofErr w:type="spellStart"/>
      <w:r w:rsidR="00C65E53" w:rsidRPr="007827D0">
        <w:rPr>
          <w:rFonts w:ascii="Arial Narrow" w:hAnsi="Arial Narrow" w:cs="Arial"/>
        </w:rPr>
        <w:t>Pzp</w:t>
      </w:r>
      <w:proofErr w:type="spellEnd"/>
      <w:r w:rsidR="00C65E53" w:rsidRPr="007827D0">
        <w:rPr>
          <w:rFonts w:ascii="Arial Narrow" w:hAnsi="Arial Narrow" w:cs="Arial"/>
        </w:rPr>
        <w:t>”</w:t>
      </w:r>
      <w:r w:rsidR="00D26ED6" w:rsidRPr="007827D0">
        <w:rPr>
          <w:rFonts w:ascii="Arial Narrow" w:hAnsi="Arial Narrow" w:cs="Arial"/>
        </w:rPr>
        <w:t xml:space="preserve">, </w:t>
      </w:r>
      <w:r w:rsidR="00C65E53" w:rsidRPr="007827D0">
        <w:rPr>
          <w:rFonts w:ascii="Arial Narrow" w:hAnsi="Arial Narrow" w:cs="Arial"/>
        </w:rPr>
        <w:t>informuje</w:t>
      </w:r>
      <w:r w:rsidR="00D26ED6" w:rsidRPr="007827D0">
        <w:rPr>
          <w:rFonts w:ascii="Arial Narrow" w:hAnsi="Arial Narrow" w:cs="Arial"/>
        </w:rPr>
        <w:t xml:space="preserve">, że w toczącym się postępowaniu o udzielenie zamówienia publicznego, jako </w:t>
      </w:r>
      <w:r w:rsidR="00756CDA" w:rsidRPr="007827D0">
        <w:rPr>
          <w:rFonts w:ascii="Arial Narrow" w:hAnsi="Arial Narrow" w:cs="Arial"/>
        </w:rPr>
        <w:t>najkorzystniejsz</w:t>
      </w:r>
      <w:r w:rsidR="00D26ED6" w:rsidRPr="007827D0">
        <w:rPr>
          <w:rFonts w:ascii="Arial Narrow" w:hAnsi="Arial Narrow" w:cs="Arial"/>
        </w:rPr>
        <w:t xml:space="preserve">a wybrana została </w:t>
      </w:r>
      <w:r w:rsidR="00756CDA" w:rsidRPr="007827D0">
        <w:rPr>
          <w:rFonts w:ascii="Arial Narrow" w:hAnsi="Arial Narrow" w:cs="Arial"/>
        </w:rPr>
        <w:t>ofer</w:t>
      </w:r>
      <w:r w:rsidR="00D26ED6" w:rsidRPr="007827D0">
        <w:rPr>
          <w:rFonts w:ascii="Arial Narrow" w:hAnsi="Arial Narrow" w:cs="Arial"/>
        </w:rPr>
        <w:t>t</w:t>
      </w:r>
      <w:r w:rsidR="009F0E5C" w:rsidRPr="007827D0">
        <w:rPr>
          <w:rFonts w:ascii="Arial Narrow" w:hAnsi="Arial Narrow" w:cs="Arial"/>
        </w:rPr>
        <w:t>a</w:t>
      </w:r>
      <w:r w:rsidRPr="007827D0">
        <w:rPr>
          <w:rFonts w:ascii="Arial Narrow" w:hAnsi="Arial Narrow" w:cs="Arial"/>
        </w:rPr>
        <w:t xml:space="preserve"> złożona przez wykonawcę</w:t>
      </w:r>
      <w:r w:rsidR="00D26ED6" w:rsidRPr="007827D0">
        <w:rPr>
          <w:rFonts w:ascii="Arial Narrow" w:hAnsi="Arial Narrow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77315" w:rsidRPr="007827D0" w14:paraId="558B81F5" w14:textId="77777777" w:rsidTr="00820C50">
        <w:trPr>
          <w:cantSplit/>
        </w:trPr>
        <w:tc>
          <w:tcPr>
            <w:tcW w:w="9498" w:type="dxa"/>
          </w:tcPr>
          <w:p w14:paraId="126D53E7" w14:textId="77777777" w:rsidR="00B77315" w:rsidRPr="007827D0" w:rsidRDefault="00B77315" w:rsidP="00820C50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7827D0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7827D0">
              <w:rPr>
                <w:rFonts w:ascii="Arial Narrow" w:hAnsi="Arial Narrow" w:cs="Arial"/>
                <w:b/>
                <w:bCs/>
                <w:color w:val="000000"/>
              </w:rPr>
              <w:t>6</w:t>
            </w:r>
            <w:r w:rsidRPr="007827D0">
              <w:rPr>
                <w:rFonts w:ascii="Arial Narrow" w:hAnsi="Arial Narrow" w:cs="Arial"/>
              </w:rPr>
              <w:t xml:space="preserve">: </w:t>
            </w:r>
            <w:r w:rsidRPr="007827D0">
              <w:rPr>
                <w:rFonts w:ascii="Arial Narrow" w:hAnsi="Arial Narrow" w:cs="Arial"/>
                <w:color w:val="000000"/>
              </w:rPr>
              <w:t>Odczynniki do barwienia preparatów cytologii ginekologicznej</w:t>
            </w:r>
          </w:p>
          <w:p w14:paraId="07388BBB" w14:textId="77777777" w:rsidR="00B77315" w:rsidRPr="007827D0" w:rsidRDefault="00B77315" w:rsidP="00820C50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7827D0">
              <w:rPr>
                <w:rFonts w:ascii="Arial Narrow" w:hAnsi="Arial Narrow" w:cs="Arial"/>
                <w:b/>
              </w:rPr>
              <w:t xml:space="preserve">Elektro </w:t>
            </w:r>
            <w:proofErr w:type="spellStart"/>
            <w:r w:rsidRPr="007827D0">
              <w:rPr>
                <w:rFonts w:ascii="Arial Narrow" w:hAnsi="Arial Narrow" w:cs="Arial"/>
                <w:b/>
              </w:rPr>
              <w:t>Med</w:t>
            </w:r>
            <w:proofErr w:type="spellEnd"/>
            <w:r w:rsidRPr="007827D0">
              <w:rPr>
                <w:rFonts w:ascii="Arial Narrow" w:hAnsi="Arial Narrow" w:cs="Arial"/>
                <w:b/>
              </w:rPr>
              <w:t xml:space="preserve"> Grzegorz </w:t>
            </w:r>
            <w:proofErr w:type="spellStart"/>
            <w:r w:rsidRPr="007827D0">
              <w:rPr>
                <w:rFonts w:ascii="Arial Narrow" w:hAnsi="Arial Narrow" w:cs="Arial"/>
                <w:b/>
              </w:rPr>
              <w:t>Pałkowski</w:t>
            </w:r>
            <w:proofErr w:type="spellEnd"/>
          </w:p>
          <w:p w14:paraId="1F552B00" w14:textId="77777777" w:rsidR="00B77315" w:rsidRPr="007827D0" w:rsidRDefault="00B77315" w:rsidP="00820C50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7827D0">
              <w:rPr>
                <w:rFonts w:ascii="Arial Narrow" w:hAnsi="Arial Narrow" w:cs="Arial"/>
                <w:bCs/>
              </w:rPr>
              <w:t xml:space="preserve">ul. Zabierzowska 11  </w:t>
            </w:r>
          </w:p>
          <w:p w14:paraId="215F5CF8" w14:textId="77777777" w:rsidR="00B77315" w:rsidRPr="007827D0" w:rsidRDefault="00B77315" w:rsidP="00820C50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7827D0">
              <w:rPr>
                <w:rFonts w:ascii="Arial Narrow" w:hAnsi="Arial Narrow" w:cs="Arial"/>
                <w:bCs/>
              </w:rPr>
              <w:t>32-005 Niepołomice</w:t>
            </w:r>
          </w:p>
          <w:p w14:paraId="627E51E2" w14:textId="77777777" w:rsidR="00B77315" w:rsidRPr="007827D0" w:rsidRDefault="00B77315" w:rsidP="00820C50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7827D0">
              <w:rPr>
                <w:rFonts w:ascii="Arial Narrow" w:hAnsi="Arial Narrow" w:cs="Arial"/>
              </w:rPr>
              <w:t>za cenę wykonania przedmiotu zamówienia w wysokości</w:t>
            </w:r>
            <w:r w:rsidRPr="007827D0">
              <w:rPr>
                <w:rFonts w:ascii="Arial Narrow" w:hAnsi="Arial Narrow" w:cs="Arial"/>
                <w:b/>
              </w:rPr>
              <w:t xml:space="preserve"> 2 662.20 zł brutto</w:t>
            </w:r>
            <w:r w:rsidRPr="007827D0">
              <w:rPr>
                <w:rFonts w:ascii="Arial Narrow" w:hAnsi="Arial Narrow" w:cs="Arial"/>
                <w:bCs/>
              </w:rPr>
              <w:t>.</w:t>
            </w:r>
          </w:p>
          <w:p w14:paraId="2318495C" w14:textId="77777777" w:rsidR="00B77315" w:rsidRPr="007827D0" w:rsidRDefault="00B77315" w:rsidP="00820C50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7827D0">
              <w:rPr>
                <w:rFonts w:ascii="Arial Narrow" w:hAnsi="Arial Narrow" w:cs="Arial"/>
                <w:u w:val="single"/>
              </w:rPr>
              <w:t>Uzasadnienie wyboru</w:t>
            </w:r>
            <w:r w:rsidRPr="007827D0">
              <w:rPr>
                <w:rFonts w:ascii="Arial Narrow" w:hAnsi="Arial Narrow" w:cs="Arial"/>
              </w:rPr>
              <w:t>:</w:t>
            </w:r>
          </w:p>
          <w:p w14:paraId="75C3045E" w14:textId="23AFB312" w:rsidR="00B77315" w:rsidRPr="007827D0" w:rsidRDefault="00B77315" w:rsidP="00820C5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7827D0">
              <w:rPr>
                <w:rFonts w:ascii="Arial Narrow" w:hAnsi="Arial Narrow" w:cs="Arial"/>
              </w:rPr>
              <w:t xml:space="preserve">Wybrana oferta nie podlega </w:t>
            </w:r>
            <w:r w:rsidR="007827D0" w:rsidRPr="007827D0">
              <w:rPr>
                <w:rFonts w:ascii="Arial Narrow" w:hAnsi="Arial Narrow" w:cs="Arial"/>
              </w:rPr>
              <w:t>wykluczeniu</w:t>
            </w:r>
            <w:r w:rsidRPr="007827D0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64057EED" w14:textId="77777777" w:rsidR="00992FF5" w:rsidRPr="007827D0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  <w:r w:rsidRPr="007827D0">
        <w:rPr>
          <w:rFonts w:ascii="Arial Narrow" w:hAnsi="Arial Narrow" w:cs="Arial"/>
          <w:color w:val="000000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7827D0" w14:paraId="6EF0DCA4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E32BA8" w14:textId="77777777" w:rsidR="00992FF5" w:rsidRPr="007827D0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7827D0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0E928A" w14:textId="77777777" w:rsidR="00992FF5" w:rsidRPr="007827D0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7827D0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188F0D" w14:textId="77777777" w:rsidR="00992FF5" w:rsidRPr="007827D0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7827D0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34B42C" w14:textId="77777777" w:rsidR="00992FF5" w:rsidRPr="007827D0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7827D0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B77315" w:rsidRPr="007827D0" w14:paraId="1C025C7A" w14:textId="77777777" w:rsidTr="00820C5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BD9B4" w14:textId="77777777" w:rsidR="00B77315" w:rsidRPr="007827D0" w:rsidRDefault="00B77315" w:rsidP="00820C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827D0">
              <w:rPr>
                <w:rFonts w:ascii="Arial Narrow" w:hAnsi="Arial Narrow" w:cs="Arial"/>
                <w:sz w:val="22"/>
                <w:szCs w:val="22"/>
              </w:rPr>
              <w:t>6 - Odczynniki do barwienia preparatów cytologii ginekologicznej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BBFD5" w14:textId="77777777" w:rsidR="00B77315" w:rsidRPr="007827D0" w:rsidRDefault="00B77315" w:rsidP="00820C5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827D0">
              <w:rPr>
                <w:rFonts w:ascii="Arial Narrow" w:hAnsi="Arial Narrow" w:cs="Arial"/>
                <w:b/>
                <w:bCs/>
                <w:sz w:val="22"/>
                <w:szCs w:val="22"/>
              </w:rPr>
              <w:t>Opta</w:t>
            </w:r>
            <w:proofErr w:type="spellEnd"/>
            <w:r w:rsidRPr="007827D0">
              <w:rPr>
                <w:rFonts w:ascii="Arial Narrow" w:hAnsi="Arial Narrow" w:cs="Arial"/>
                <w:b/>
                <w:bCs/>
                <w:sz w:val="22"/>
                <w:szCs w:val="22"/>
              </w:rPr>
              <w:t>-Tech Sp. z o.o.</w:t>
            </w:r>
          </w:p>
          <w:p w14:paraId="5BAB2884" w14:textId="77777777" w:rsidR="00B77315" w:rsidRPr="007827D0" w:rsidRDefault="00B77315" w:rsidP="00820C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827D0">
              <w:rPr>
                <w:rFonts w:ascii="Arial Narrow" w:hAnsi="Arial Narrow" w:cs="Arial"/>
                <w:sz w:val="22"/>
                <w:szCs w:val="22"/>
              </w:rPr>
              <w:t>AL. KEN 36/U211</w:t>
            </w:r>
          </w:p>
          <w:p w14:paraId="503E3D7F" w14:textId="77777777" w:rsidR="00B77315" w:rsidRPr="007827D0" w:rsidRDefault="00B77315" w:rsidP="00820C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827D0">
              <w:rPr>
                <w:rFonts w:ascii="Arial Narrow" w:hAnsi="Arial Narrow" w:cs="Arial"/>
                <w:sz w:val="22"/>
                <w:szCs w:val="22"/>
              </w:rPr>
              <w:t>02-797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A2067" w14:textId="77777777" w:rsidR="00B77315" w:rsidRPr="007827D0" w:rsidRDefault="00B77315" w:rsidP="00820C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827D0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2B4A0582" w14:textId="77777777" w:rsidR="00B77315" w:rsidRPr="007827D0" w:rsidRDefault="00B77315" w:rsidP="00820C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827D0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209E4" w14:textId="77777777" w:rsidR="00B77315" w:rsidRPr="007827D0" w:rsidRDefault="00B77315" w:rsidP="00820C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827D0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B77315" w:rsidRPr="007827D0" w14:paraId="115C3B3F" w14:textId="77777777" w:rsidTr="00820C5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27656" w14:textId="77777777" w:rsidR="00B77315" w:rsidRPr="007827D0" w:rsidRDefault="00B77315" w:rsidP="00820C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827D0">
              <w:rPr>
                <w:rFonts w:ascii="Arial Narrow" w:hAnsi="Arial Narrow" w:cs="Arial"/>
                <w:sz w:val="22"/>
                <w:szCs w:val="22"/>
              </w:rPr>
              <w:t>6 - Odczynniki do barwienia preparatów cytologii ginekologicznej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275B0" w14:textId="77777777" w:rsidR="00B77315" w:rsidRPr="007827D0" w:rsidRDefault="00B77315" w:rsidP="00820C5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827D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7827D0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7827D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7827D0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14:paraId="2389E6D6" w14:textId="77777777" w:rsidR="00B77315" w:rsidRPr="007827D0" w:rsidRDefault="00B77315" w:rsidP="00820C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827D0">
              <w:rPr>
                <w:rFonts w:ascii="Arial Narrow" w:hAnsi="Arial Narrow" w:cs="Arial"/>
                <w:sz w:val="22"/>
                <w:szCs w:val="22"/>
              </w:rPr>
              <w:t>ul. Zabierzowska 11</w:t>
            </w:r>
          </w:p>
          <w:p w14:paraId="7C6969FE" w14:textId="77777777" w:rsidR="00B77315" w:rsidRPr="007827D0" w:rsidRDefault="00B77315" w:rsidP="00820C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827D0">
              <w:rPr>
                <w:rFonts w:ascii="Arial Narrow" w:hAnsi="Arial Narrow" w:cs="Arial"/>
                <w:sz w:val="22"/>
                <w:szCs w:val="22"/>
              </w:rPr>
              <w:t>32-005 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435B3" w14:textId="77777777" w:rsidR="00B77315" w:rsidRPr="007827D0" w:rsidRDefault="00B77315" w:rsidP="00820C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827D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95CFAC0" w14:textId="77777777" w:rsidR="00B77315" w:rsidRPr="007827D0" w:rsidRDefault="00B77315" w:rsidP="00820C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827D0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C9927" w14:textId="77777777" w:rsidR="00B77315" w:rsidRPr="007827D0" w:rsidRDefault="00B77315" w:rsidP="00820C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827D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B77315" w:rsidRPr="007827D0" w14:paraId="14E3D994" w14:textId="77777777" w:rsidTr="00820C5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99DB5" w14:textId="77777777" w:rsidR="00B77315" w:rsidRPr="007827D0" w:rsidRDefault="00B77315" w:rsidP="00820C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827D0">
              <w:rPr>
                <w:rFonts w:ascii="Arial Narrow" w:hAnsi="Arial Narrow" w:cs="Arial"/>
                <w:sz w:val="22"/>
                <w:szCs w:val="22"/>
              </w:rPr>
              <w:t>6 - Odczynniki do barwienia preparatów cytologii ginekologicznej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3D69B" w14:textId="77777777" w:rsidR="00B77315" w:rsidRPr="007827D0" w:rsidRDefault="00B77315" w:rsidP="00820C5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827D0">
              <w:rPr>
                <w:rFonts w:ascii="Arial Narrow" w:hAnsi="Arial Narrow" w:cs="Arial"/>
                <w:b/>
                <w:bCs/>
                <w:sz w:val="22"/>
                <w:szCs w:val="22"/>
              </w:rPr>
              <w:t>"MAR-FOUR" Marian Siekierski</w:t>
            </w:r>
          </w:p>
          <w:p w14:paraId="5D4CFECE" w14:textId="77777777" w:rsidR="00B77315" w:rsidRPr="007827D0" w:rsidRDefault="00B77315" w:rsidP="00820C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827D0">
              <w:rPr>
                <w:rFonts w:ascii="Arial Narrow" w:hAnsi="Arial Narrow" w:cs="Arial"/>
                <w:sz w:val="22"/>
                <w:szCs w:val="22"/>
              </w:rPr>
              <w:t>Srebrzyńska</w:t>
            </w:r>
            <w:proofErr w:type="spellEnd"/>
            <w:r w:rsidRPr="007827D0">
              <w:rPr>
                <w:rFonts w:ascii="Arial Narrow" w:hAnsi="Arial Narrow" w:cs="Arial"/>
                <w:sz w:val="22"/>
                <w:szCs w:val="22"/>
              </w:rPr>
              <w:t xml:space="preserve"> 5/7</w:t>
            </w:r>
          </w:p>
          <w:p w14:paraId="6DD80079" w14:textId="77777777" w:rsidR="00B77315" w:rsidRPr="007827D0" w:rsidRDefault="00B77315" w:rsidP="00820C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827D0">
              <w:rPr>
                <w:rFonts w:ascii="Arial Narrow" w:hAnsi="Arial Narrow" w:cs="Arial"/>
                <w:sz w:val="22"/>
                <w:szCs w:val="22"/>
              </w:rPr>
              <w:t>95-050 Konstantynów Łódzki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7016B" w14:textId="77777777" w:rsidR="00B77315" w:rsidRPr="007827D0" w:rsidRDefault="00B77315" w:rsidP="00820C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827D0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461E293B" w14:textId="77777777" w:rsidR="00B77315" w:rsidRPr="007827D0" w:rsidRDefault="00B77315" w:rsidP="00820C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827D0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0A197" w14:textId="77777777" w:rsidR="00B77315" w:rsidRPr="007827D0" w:rsidRDefault="00B77315" w:rsidP="00820C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827D0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B77315" w:rsidRPr="007827D0" w14:paraId="536BC083" w14:textId="77777777" w:rsidTr="00820C5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EAD54" w14:textId="77777777" w:rsidR="00B77315" w:rsidRPr="007827D0" w:rsidRDefault="00B77315" w:rsidP="00820C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827D0">
              <w:rPr>
                <w:rFonts w:ascii="Arial Narrow" w:hAnsi="Arial Narrow" w:cs="Arial"/>
                <w:sz w:val="22"/>
                <w:szCs w:val="22"/>
              </w:rPr>
              <w:t>6 - Odczynniki do barwienia preparatów cytologii ginekologicznej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C2996" w14:textId="77777777" w:rsidR="00B77315" w:rsidRPr="007827D0" w:rsidRDefault="00B77315" w:rsidP="00820C5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827D0">
              <w:rPr>
                <w:rFonts w:ascii="Arial Narrow" w:hAnsi="Arial Narrow" w:cs="Arial"/>
                <w:b/>
                <w:bCs/>
                <w:sz w:val="22"/>
                <w:szCs w:val="22"/>
              </w:rPr>
              <w:t>Aqua-Med</w:t>
            </w:r>
            <w:proofErr w:type="spellEnd"/>
            <w:r w:rsidRPr="007827D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ZPAM-KOLASA SP.J.</w:t>
            </w:r>
          </w:p>
          <w:p w14:paraId="2A043091" w14:textId="77777777" w:rsidR="00B77315" w:rsidRPr="007827D0" w:rsidRDefault="00B77315" w:rsidP="00820C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827D0">
              <w:rPr>
                <w:rFonts w:ascii="Arial Narrow" w:hAnsi="Arial Narrow" w:cs="Arial"/>
                <w:sz w:val="22"/>
                <w:szCs w:val="22"/>
              </w:rPr>
              <w:t>TARGOWA 55</w:t>
            </w:r>
          </w:p>
          <w:p w14:paraId="7DC7F2AE" w14:textId="77777777" w:rsidR="00B77315" w:rsidRPr="007827D0" w:rsidRDefault="00B77315" w:rsidP="00820C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827D0">
              <w:rPr>
                <w:rFonts w:ascii="Arial Narrow" w:hAnsi="Arial Narrow" w:cs="Arial"/>
                <w:sz w:val="22"/>
                <w:szCs w:val="22"/>
              </w:rPr>
              <w:t>90-323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5EC67" w14:textId="77777777" w:rsidR="00B77315" w:rsidRPr="007827D0" w:rsidRDefault="00B77315" w:rsidP="00820C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827D0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303B1A8A" w14:textId="77777777" w:rsidR="00B77315" w:rsidRPr="007827D0" w:rsidRDefault="00B77315" w:rsidP="00820C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827D0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5E1FE" w14:textId="77777777" w:rsidR="00B77315" w:rsidRPr="007827D0" w:rsidRDefault="00B77315" w:rsidP="00820C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827D0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B77315" w:rsidRPr="007827D0" w14:paraId="0721ECE4" w14:textId="77777777" w:rsidTr="00820C5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5495D" w14:textId="77777777" w:rsidR="00B77315" w:rsidRPr="007827D0" w:rsidRDefault="00B77315" w:rsidP="00820C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827D0">
              <w:rPr>
                <w:rFonts w:ascii="Arial Narrow" w:hAnsi="Arial Narrow" w:cs="Arial"/>
                <w:sz w:val="22"/>
                <w:szCs w:val="22"/>
              </w:rPr>
              <w:t>6 - Odczynniki do barwienia preparatów cytologii ginekologicznej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C6495" w14:textId="77777777" w:rsidR="00B77315" w:rsidRPr="007827D0" w:rsidRDefault="00B77315" w:rsidP="00820C5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827D0">
              <w:rPr>
                <w:rFonts w:ascii="Arial Narrow" w:hAnsi="Arial Narrow" w:cs="Arial"/>
                <w:b/>
                <w:bCs/>
                <w:sz w:val="22"/>
                <w:szCs w:val="22"/>
              </w:rPr>
              <w:t>Pol-Aura Jakub Ławrynowicz</w:t>
            </w:r>
          </w:p>
          <w:p w14:paraId="08CB5BE8" w14:textId="77777777" w:rsidR="00B77315" w:rsidRPr="007827D0" w:rsidRDefault="00B77315" w:rsidP="00820C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827D0">
              <w:rPr>
                <w:rFonts w:ascii="Arial Narrow" w:hAnsi="Arial Narrow" w:cs="Arial"/>
                <w:sz w:val="22"/>
                <w:szCs w:val="22"/>
              </w:rPr>
              <w:t>Zawroty 1</w:t>
            </w:r>
          </w:p>
          <w:p w14:paraId="7C919A76" w14:textId="77777777" w:rsidR="00B77315" w:rsidRPr="007827D0" w:rsidRDefault="00B77315" w:rsidP="00820C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827D0">
              <w:rPr>
                <w:rFonts w:ascii="Arial Narrow" w:hAnsi="Arial Narrow" w:cs="Arial"/>
                <w:sz w:val="22"/>
                <w:szCs w:val="22"/>
              </w:rPr>
              <w:t>14-300 Morąg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F9022" w14:textId="77777777" w:rsidR="00B77315" w:rsidRPr="007827D0" w:rsidRDefault="00B77315" w:rsidP="00820C5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827D0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33A95E84" w14:textId="77777777" w:rsidR="00B77315" w:rsidRPr="007827D0" w:rsidRDefault="00B77315" w:rsidP="00820C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827D0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BB2AB" w14:textId="77777777" w:rsidR="00B77315" w:rsidRPr="007827D0" w:rsidRDefault="00B77315" w:rsidP="00820C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827D0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14:paraId="53A81BB0" w14:textId="77777777"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7827D0">
        <w:rPr>
          <w:rFonts w:ascii="Arial Narrow" w:hAnsi="Arial Narrow" w:cs="Arial"/>
          <w:i/>
        </w:rPr>
        <w:t>Zamawiający</w:t>
      </w:r>
    </w:p>
    <w:p w14:paraId="5B8F2539" w14:textId="77777777" w:rsidR="007827D0" w:rsidRDefault="007827D0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14:paraId="7A678B3B" w14:textId="77777777" w:rsidR="007827D0" w:rsidRDefault="007827D0" w:rsidP="007827D0">
      <w:pPr>
        <w:rPr>
          <w:rFonts w:ascii="Arial Narrow" w:hAnsi="Arial Narrow"/>
          <w:sz w:val="18"/>
          <w:szCs w:val="18"/>
        </w:rPr>
      </w:pPr>
    </w:p>
    <w:p w14:paraId="70D58960" w14:textId="77777777" w:rsidR="007827D0" w:rsidRDefault="007827D0" w:rsidP="007827D0">
      <w:pPr>
        <w:rPr>
          <w:rFonts w:ascii="Arial Narrow" w:hAnsi="Arial Narrow"/>
          <w:sz w:val="18"/>
          <w:szCs w:val="18"/>
        </w:rPr>
      </w:pPr>
    </w:p>
    <w:p w14:paraId="768B7B27" w14:textId="77777777" w:rsidR="007827D0" w:rsidRDefault="007827D0" w:rsidP="007827D0">
      <w:pPr>
        <w:rPr>
          <w:rFonts w:ascii="Arial Narrow" w:hAnsi="Arial Narrow"/>
          <w:sz w:val="18"/>
          <w:szCs w:val="18"/>
        </w:rPr>
      </w:pPr>
    </w:p>
    <w:p w14:paraId="0CA15881" w14:textId="77777777" w:rsidR="007827D0" w:rsidRDefault="007827D0" w:rsidP="007827D0">
      <w:pPr>
        <w:rPr>
          <w:rFonts w:ascii="Arial Narrow" w:hAnsi="Arial Narrow"/>
          <w:sz w:val="18"/>
          <w:szCs w:val="18"/>
        </w:rPr>
      </w:pPr>
    </w:p>
    <w:p w14:paraId="68F46B5E" w14:textId="77777777" w:rsidR="007827D0" w:rsidRDefault="007827D0" w:rsidP="007827D0">
      <w:pPr>
        <w:rPr>
          <w:rFonts w:ascii="Arial Narrow" w:hAnsi="Arial Narrow"/>
          <w:sz w:val="18"/>
          <w:szCs w:val="18"/>
        </w:rPr>
      </w:pPr>
    </w:p>
    <w:p w14:paraId="27D1BE3E" w14:textId="77777777" w:rsidR="007827D0" w:rsidRDefault="007827D0" w:rsidP="007827D0">
      <w:pPr>
        <w:rPr>
          <w:rFonts w:ascii="Arial Narrow" w:hAnsi="Arial Narrow"/>
          <w:sz w:val="18"/>
          <w:szCs w:val="18"/>
        </w:rPr>
      </w:pPr>
    </w:p>
    <w:p w14:paraId="16A94F0B" w14:textId="77777777" w:rsidR="007827D0" w:rsidRDefault="007827D0" w:rsidP="007827D0">
      <w:pPr>
        <w:rPr>
          <w:rFonts w:ascii="Arial Narrow" w:hAnsi="Arial Narrow"/>
          <w:sz w:val="18"/>
          <w:szCs w:val="18"/>
        </w:rPr>
      </w:pPr>
    </w:p>
    <w:p w14:paraId="4CE42315" w14:textId="77777777" w:rsidR="007827D0" w:rsidRDefault="007827D0" w:rsidP="007827D0">
      <w:pPr>
        <w:rPr>
          <w:rFonts w:ascii="Arial Narrow" w:hAnsi="Arial Narrow"/>
          <w:sz w:val="18"/>
          <w:szCs w:val="18"/>
        </w:rPr>
      </w:pPr>
    </w:p>
    <w:p w14:paraId="3D064581" w14:textId="77777777" w:rsidR="007827D0" w:rsidRDefault="007827D0" w:rsidP="007827D0">
      <w:pPr>
        <w:rPr>
          <w:rFonts w:ascii="Arial Narrow" w:hAnsi="Arial Narrow"/>
          <w:sz w:val="18"/>
          <w:szCs w:val="18"/>
        </w:rPr>
      </w:pPr>
    </w:p>
    <w:p w14:paraId="405C0727" w14:textId="77777777" w:rsidR="007827D0" w:rsidRDefault="007827D0" w:rsidP="007827D0">
      <w:pPr>
        <w:rPr>
          <w:rFonts w:ascii="Arial Narrow" w:hAnsi="Arial Narrow"/>
          <w:sz w:val="18"/>
          <w:szCs w:val="18"/>
        </w:rPr>
      </w:pPr>
    </w:p>
    <w:p w14:paraId="68B352C7" w14:textId="77777777" w:rsidR="007827D0" w:rsidRDefault="007827D0" w:rsidP="007827D0">
      <w:pPr>
        <w:rPr>
          <w:rFonts w:ascii="Arial Narrow" w:hAnsi="Arial Narrow"/>
          <w:sz w:val="18"/>
          <w:szCs w:val="18"/>
        </w:rPr>
      </w:pPr>
    </w:p>
    <w:p w14:paraId="17F96ACC" w14:textId="77777777" w:rsidR="007827D0" w:rsidRDefault="007827D0" w:rsidP="007827D0">
      <w:pPr>
        <w:rPr>
          <w:rFonts w:ascii="Arial Narrow" w:hAnsi="Arial Narrow"/>
          <w:sz w:val="18"/>
          <w:szCs w:val="18"/>
        </w:rPr>
      </w:pPr>
    </w:p>
    <w:p w14:paraId="7645E816" w14:textId="77777777" w:rsidR="007827D0" w:rsidRDefault="007827D0" w:rsidP="007827D0">
      <w:pPr>
        <w:rPr>
          <w:rFonts w:ascii="Arial Narrow" w:hAnsi="Arial Narrow"/>
          <w:sz w:val="18"/>
          <w:szCs w:val="18"/>
        </w:rPr>
      </w:pPr>
    </w:p>
    <w:p w14:paraId="6BCC5B69" w14:textId="77777777" w:rsidR="007827D0" w:rsidRDefault="007827D0" w:rsidP="007827D0">
      <w:pPr>
        <w:rPr>
          <w:rFonts w:ascii="Arial Narrow" w:hAnsi="Arial Narrow"/>
          <w:sz w:val="18"/>
          <w:szCs w:val="18"/>
        </w:rPr>
      </w:pPr>
    </w:p>
    <w:p w14:paraId="1CA54EA8" w14:textId="77777777" w:rsidR="007827D0" w:rsidRDefault="007827D0" w:rsidP="007827D0">
      <w:pPr>
        <w:rPr>
          <w:rFonts w:ascii="Arial Narrow" w:hAnsi="Arial Narrow"/>
          <w:sz w:val="18"/>
          <w:szCs w:val="18"/>
        </w:rPr>
      </w:pPr>
    </w:p>
    <w:p w14:paraId="51BF482F" w14:textId="77777777" w:rsidR="007827D0" w:rsidRDefault="007827D0" w:rsidP="007827D0">
      <w:pPr>
        <w:rPr>
          <w:rFonts w:ascii="Arial Narrow" w:hAnsi="Arial Narrow"/>
          <w:sz w:val="18"/>
          <w:szCs w:val="18"/>
        </w:rPr>
      </w:pPr>
    </w:p>
    <w:p w14:paraId="030F7067" w14:textId="77777777" w:rsidR="007827D0" w:rsidRDefault="007827D0" w:rsidP="007827D0">
      <w:pPr>
        <w:rPr>
          <w:rFonts w:ascii="Arial Narrow" w:hAnsi="Arial Narrow"/>
          <w:sz w:val="18"/>
          <w:szCs w:val="18"/>
        </w:rPr>
      </w:pPr>
    </w:p>
    <w:p w14:paraId="7C906064" w14:textId="77777777" w:rsidR="007827D0" w:rsidRDefault="007827D0" w:rsidP="007827D0">
      <w:pPr>
        <w:rPr>
          <w:rFonts w:ascii="Arial Narrow" w:hAnsi="Arial Narrow"/>
          <w:sz w:val="18"/>
          <w:szCs w:val="18"/>
        </w:rPr>
      </w:pPr>
    </w:p>
    <w:p w14:paraId="1ED53DD3" w14:textId="77777777" w:rsidR="007827D0" w:rsidRDefault="007827D0" w:rsidP="007827D0">
      <w:pPr>
        <w:rPr>
          <w:rFonts w:ascii="Arial Narrow" w:hAnsi="Arial Narrow"/>
          <w:sz w:val="18"/>
          <w:szCs w:val="18"/>
        </w:rPr>
      </w:pPr>
    </w:p>
    <w:p w14:paraId="35C78769" w14:textId="77777777" w:rsidR="007827D0" w:rsidRDefault="007827D0" w:rsidP="007827D0">
      <w:pPr>
        <w:rPr>
          <w:rFonts w:ascii="Arial Narrow" w:hAnsi="Arial Narrow"/>
          <w:sz w:val="18"/>
          <w:szCs w:val="18"/>
        </w:rPr>
      </w:pPr>
    </w:p>
    <w:p w14:paraId="58FEE738" w14:textId="77777777" w:rsidR="007827D0" w:rsidRDefault="007827D0" w:rsidP="007827D0">
      <w:pPr>
        <w:rPr>
          <w:rFonts w:ascii="Arial Narrow" w:hAnsi="Arial Narrow"/>
          <w:sz w:val="18"/>
          <w:szCs w:val="18"/>
        </w:rPr>
      </w:pPr>
    </w:p>
    <w:p w14:paraId="0473ED51" w14:textId="77777777" w:rsidR="007827D0" w:rsidRDefault="007827D0" w:rsidP="007827D0">
      <w:pPr>
        <w:rPr>
          <w:rFonts w:ascii="Arial Narrow" w:hAnsi="Arial Narrow"/>
          <w:sz w:val="18"/>
          <w:szCs w:val="18"/>
        </w:rPr>
      </w:pPr>
    </w:p>
    <w:p w14:paraId="4F286027" w14:textId="1AF511A1" w:rsidR="007827D0" w:rsidRPr="00B9724A" w:rsidRDefault="007827D0" w:rsidP="007827D0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14:paraId="5AFDA2A4" w14:textId="77777777" w:rsidR="007827D0" w:rsidRDefault="007827D0" w:rsidP="007827D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4F554BB0" w14:textId="77777777" w:rsidR="007827D0" w:rsidRPr="00B9724A" w:rsidRDefault="007827D0" w:rsidP="007827D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14:paraId="16457E2D" w14:textId="2FC7207D" w:rsidR="007827D0" w:rsidRDefault="007827D0" w:rsidP="007827D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22.08.2024 r.</w:t>
      </w:r>
    </w:p>
    <w:bookmarkEnd w:id="0"/>
    <w:sectPr w:rsidR="007827D0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BC34A4" w14:textId="77777777" w:rsidR="004C1588" w:rsidRDefault="004C1588">
      <w:r>
        <w:separator/>
      </w:r>
    </w:p>
  </w:endnote>
  <w:endnote w:type="continuationSeparator" w:id="0">
    <w:p w14:paraId="07B8EB4C" w14:textId="77777777" w:rsidR="004C1588" w:rsidRDefault="004C1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491D32" w14:textId="77777777" w:rsidR="00B77315" w:rsidRDefault="00B773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909B2C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09DADCB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7C21112B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C7400" w14:textId="77777777" w:rsidR="00B77315" w:rsidRDefault="00B773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C646DE" w14:textId="77777777" w:rsidR="004C1588" w:rsidRDefault="004C1588">
      <w:r>
        <w:separator/>
      </w:r>
    </w:p>
  </w:footnote>
  <w:footnote w:type="continuationSeparator" w:id="0">
    <w:p w14:paraId="6D0E9BD5" w14:textId="77777777" w:rsidR="004C1588" w:rsidRDefault="004C15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8254CF" w14:textId="77777777" w:rsidR="00B77315" w:rsidRDefault="00B773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2254EE" w14:textId="77777777" w:rsidR="00B77315" w:rsidRDefault="00B773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8444B" w14:textId="77777777" w:rsidR="00B77315" w:rsidRDefault="00B773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1588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1588"/>
    <w:rsid w:val="004C3459"/>
    <w:rsid w:val="004C70EF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827D0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AD3E10"/>
    <w:rsid w:val="00B048DA"/>
    <w:rsid w:val="00B32D12"/>
    <w:rsid w:val="00B464D3"/>
    <w:rsid w:val="00B51A2B"/>
    <w:rsid w:val="00B77315"/>
    <w:rsid w:val="00B8185B"/>
    <w:rsid w:val="00BC6F7F"/>
    <w:rsid w:val="00BD2174"/>
    <w:rsid w:val="00C423DD"/>
    <w:rsid w:val="00C4314A"/>
    <w:rsid w:val="00C60D7B"/>
    <w:rsid w:val="00C65E53"/>
    <w:rsid w:val="00CA0B33"/>
    <w:rsid w:val="00CA2BCA"/>
    <w:rsid w:val="00CA3511"/>
    <w:rsid w:val="00D01E5B"/>
    <w:rsid w:val="00D04203"/>
    <w:rsid w:val="00D168A0"/>
    <w:rsid w:val="00D26ED6"/>
    <w:rsid w:val="00D42C90"/>
    <w:rsid w:val="00D836E8"/>
    <w:rsid w:val="00D8427E"/>
    <w:rsid w:val="00E30B2D"/>
    <w:rsid w:val="00E62859"/>
    <w:rsid w:val="00E85D70"/>
    <w:rsid w:val="00E866B5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C507BE"/>
  <w15:chartTrackingRefBased/>
  <w15:docId w15:val="{C1703828-03E2-41E4-A087-5F418B2FD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345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2024-08-22T09:29:00Z</cp:lastPrinted>
  <dcterms:created xsi:type="dcterms:W3CDTF">2024-08-22T09:29:00Z</dcterms:created>
  <dcterms:modified xsi:type="dcterms:W3CDTF">2024-08-22T09:29:00Z</dcterms:modified>
</cp:coreProperties>
</file>