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72F94898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2F104E">
        <w:rPr>
          <w:rFonts w:ascii="Arial" w:hAnsi="Arial" w:cs="Arial"/>
          <w:b/>
          <w:sz w:val="20"/>
          <w:szCs w:val="20"/>
        </w:rPr>
        <w:t>0</w:t>
      </w:r>
      <w:r w:rsidR="00EF5DE6">
        <w:rPr>
          <w:rFonts w:ascii="Arial" w:hAnsi="Arial" w:cs="Arial"/>
          <w:b/>
          <w:sz w:val="20"/>
          <w:szCs w:val="20"/>
        </w:rPr>
        <w:t>7</w:t>
      </w:r>
      <w:bookmarkStart w:id="0" w:name="_GoBack"/>
      <w:bookmarkEnd w:id="0"/>
      <w:r w:rsidR="00EF5DE6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/202</w:t>
      </w:r>
      <w:r w:rsidR="00FE376B">
        <w:rPr>
          <w:rFonts w:ascii="Arial" w:hAnsi="Arial" w:cs="Arial"/>
          <w:b/>
          <w:sz w:val="20"/>
          <w:szCs w:val="20"/>
        </w:rPr>
        <w:t>4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4BBC6E29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1A6DF53A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C4C29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FC4C2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FC4C29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62B4BB55" w:rsidR="00DA3238" w:rsidRPr="006F6FC8" w:rsidRDefault="00DA3238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6E1032" w:rsidRPr="006E1032">
        <w:rPr>
          <w:rFonts w:ascii="Arial" w:hAnsi="Arial" w:cs="Arial"/>
          <w:b/>
          <w:szCs w:val="20"/>
        </w:rPr>
        <w:t>Dostawa sprzętu komputerowego dla Katedry Automatyki i Informatyki E-1</w:t>
      </w:r>
      <w:r w:rsidRPr="006F6FC8">
        <w:rPr>
          <w:rFonts w:ascii="Arial" w:hAnsi="Arial" w:cs="Arial"/>
          <w:b/>
          <w:szCs w:val="20"/>
        </w:rPr>
        <w:t>”</w:t>
      </w:r>
    </w:p>
    <w:p w14:paraId="7A4301FE" w14:textId="77777777" w:rsidR="008F6624" w:rsidRDefault="008F6624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E59C38" w14:textId="0106BB10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6FF9FD93" w14:textId="77777777" w:rsidR="006E1032" w:rsidRPr="00CC1734" w:rsidRDefault="006E1032" w:rsidP="006E1032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bookmarkStart w:id="1" w:name="_Hlk99009560"/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6481F1F4" w14:textId="77777777" w:rsidR="006E1032" w:rsidRPr="00375BE9" w:rsidRDefault="006E1032" w:rsidP="006E103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82BF9BA" w14:textId="77777777" w:rsidR="006E1032" w:rsidRPr="00375BE9" w:rsidRDefault="006E1032" w:rsidP="006E1032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7A183779" w14:textId="3C5196CB" w:rsidR="006E1032" w:rsidRPr="008F6624" w:rsidRDefault="006E1032" w:rsidP="006E1032">
      <w:pPr>
        <w:pStyle w:val="NormalnyWeb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Pr="00A26508">
        <w:rPr>
          <w:rFonts w:ascii="Arial" w:hAnsi="Arial" w:cs="Arial"/>
          <w:sz w:val="20"/>
          <w:szCs w:val="20"/>
        </w:rPr>
        <w:t>Dz.U.</w:t>
      </w:r>
      <w:r>
        <w:rPr>
          <w:rFonts w:ascii="Arial" w:hAnsi="Arial" w:cs="Arial"/>
          <w:sz w:val="20"/>
          <w:szCs w:val="20"/>
        </w:rPr>
        <w:t>202</w:t>
      </w:r>
      <w:r w:rsidR="000F0DD5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0F0DD5">
        <w:rPr>
          <w:rFonts w:ascii="Arial" w:hAnsi="Arial" w:cs="Arial"/>
          <w:sz w:val="20"/>
          <w:szCs w:val="20"/>
        </w:rPr>
        <w:t>50</w:t>
      </w:r>
      <w:r>
        <w:rPr>
          <w:rFonts w:ascii="Arial" w:hAnsi="Arial" w:cs="Arial"/>
          <w:sz w:val="20"/>
          <w:szCs w:val="20"/>
        </w:rPr>
        <w:t>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8968F77" w14:textId="230AA31F" w:rsidR="008F6624" w:rsidRDefault="008F6624" w:rsidP="008F6624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A8492A" w14:textId="77777777" w:rsidR="00DA3238" w:rsidRPr="00DA3238" w:rsidRDefault="00DA3238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  <w:r w:rsidRPr="00DA3238">
        <w:rPr>
          <w:rFonts w:ascii="Arial" w:hAnsi="Arial" w:cs="Arial"/>
          <w:b/>
          <w:color w:val="FF0000"/>
          <w:szCs w:val="24"/>
        </w:rPr>
        <w:t>Dokument należy podpisać</w:t>
      </w:r>
      <w:r w:rsidRPr="00DA3238">
        <w:rPr>
          <w:rFonts w:ascii="Arial" w:hAnsi="Arial" w:cs="Arial"/>
          <w:b/>
          <w:i/>
          <w:color w:val="FF0000"/>
          <w:szCs w:val="24"/>
        </w:rPr>
        <w:t xml:space="preserve"> </w:t>
      </w:r>
      <w:r w:rsidRPr="00DA3238">
        <w:rPr>
          <w:rFonts w:ascii="Arial" w:hAnsi="Arial" w:cs="Arial"/>
          <w:b/>
          <w:color w:val="FF0000"/>
          <w:szCs w:val="24"/>
        </w:rPr>
        <w:t>kwalifikowanym podpisem elektronicznym/podpisem zaufanym/podpisem osobistym.</w:t>
      </w:r>
    </w:p>
    <w:p w14:paraId="18948A89" w14:textId="56035120" w:rsidR="00FD27E9" w:rsidRPr="00DA3238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FD27E9" w:rsidRPr="00DA3238" w:rsidSect="00FE376B">
      <w:headerReference w:type="default" r:id="rId10"/>
      <w:footerReference w:type="default" r:id="rId11"/>
      <w:footerReference w:type="first" r:id="rId12"/>
      <w:endnotePr>
        <w:numFmt w:val="decimal"/>
      </w:endnotePr>
      <w:pgSz w:w="11906" w:h="16838"/>
      <w:pgMar w:top="568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C09E5" w14:textId="77777777" w:rsidR="00C562C2" w:rsidRDefault="00C562C2">
      <w:pPr>
        <w:spacing w:after="0" w:line="240" w:lineRule="auto"/>
      </w:pPr>
      <w:r>
        <w:separator/>
      </w:r>
    </w:p>
  </w:endnote>
  <w:endnote w:type="continuationSeparator" w:id="0">
    <w:p w14:paraId="7631C232" w14:textId="77777777" w:rsidR="00C562C2" w:rsidRDefault="00C56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C56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5094F" w14:textId="77777777" w:rsidR="00DA3238" w:rsidRPr="00DA3238" w:rsidRDefault="00DA3238" w:rsidP="00DA3238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14:paraId="4142EEF2" w14:textId="77777777" w:rsidR="00DA3238" w:rsidRPr="00DA3238" w:rsidRDefault="00DA3238" w:rsidP="00DA3238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208FC" w14:textId="77777777" w:rsidR="00C562C2" w:rsidRDefault="00C562C2">
      <w:pPr>
        <w:spacing w:after="0" w:line="240" w:lineRule="auto"/>
      </w:pPr>
      <w:r>
        <w:separator/>
      </w:r>
    </w:p>
  </w:footnote>
  <w:footnote w:type="continuationSeparator" w:id="0">
    <w:p w14:paraId="675A5927" w14:textId="77777777" w:rsidR="00C562C2" w:rsidRDefault="00C562C2">
      <w:pPr>
        <w:spacing w:after="0" w:line="240" w:lineRule="auto"/>
      </w:pPr>
      <w:r>
        <w:continuationSeparator/>
      </w:r>
    </w:p>
  </w:footnote>
  <w:footnote w:id="1">
    <w:p w14:paraId="0E15142C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9B38F29" w14:textId="77777777" w:rsidR="006E1032" w:rsidRPr="00A82964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87F40E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AAA6F5" w14:textId="77777777" w:rsidR="006E1032" w:rsidRPr="00761CEB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F0DD5"/>
    <w:rsid w:val="001A3658"/>
    <w:rsid w:val="001B707C"/>
    <w:rsid w:val="00205FD6"/>
    <w:rsid w:val="002370B9"/>
    <w:rsid w:val="002633FA"/>
    <w:rsid w:val="00270840"/>
    <w:rsid w:val="0029456E"/>
    <w:rsid w:val="002D36EB"/>
    <w:rsid w:val="002F104E"/>
    <w:rsid w:val="003365FC"/>
    <w:rsid w:val="00371F53"/>
    <w:rsid w:val="003B6458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4E6B"/>
    <w:rsid w:val="00685860"/>
    <w:rsid w:val="006C76CA"/>
    <w:rsid w:val="006E1032"/>
    <w:rsid w:val="006E459C"/>
    <w:rsid w:val="006F2970"/>
    <w:rsid w:val="00795C98"/>
    <w:rsid w:val="007B699E"/>
    <w:rsid w:val="00867057"/>
    <w:rsid w:val="008A38A5"/>
    <w:rsid w:val="008F1116"/>
    <w:rsid w:val="008F13F6"/>
    <w:rsid w:val="008F6624"/>
    <w:rsid w:val="008F7C7B"/>
    <w:rsid w:val="00903333"/>
    <w:rsid w:val="009267B7"/>
    <w:rsid w:val="00997054"/>
    <w:rsid w:val="009B2807"/>
    <w:rsid w:val="009E1C9E"/>
    <w:rsid w:val="009F4E0D"/>
    <w:rsid w:val="00A16B26"/>
    <w:rsid w:val="00B62779"/>
    <w:rsid w:val="00B656E1"/>
    <w:rsid w:val="00BD01F6"/>
    <w:rsid w:val="00C275DF"/>
    <w:rsid w:val="00C562C2"/>
    <w:rsid w:val="00CA7C03"/>
    <w:rsid w:val="00CD65AF"/>
    <w:rsid w:val="00DA3238"/>
    <w:rsid w:val="00DE31FD"/>
    <w:rsid w:val="00DF5631"/>
    <w:rsid w:val="00E527C1"/>
    <w:rsid w:val="00EF5DE6"/>
    <w:rsid w:val="00F12EAD"/>
    <w:rsid w:val="00F92283"/>
    <w:rsid w:val="00FB4349"/>
    <w:rsid w:val="00FC4C29"/>
    <w:rsid w:val="00FD27E9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  <w:style w:type="character" w:styleId="Odwoanieprzypisudolnego">
    <w:name w:val="footnote reference"/>
    <w:uiPriority w:val="99"/>
    <w:semiHidden/>
    <w:unhideWhenUsed/>
    <w:rsid w:val="006E103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E1032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203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28</cp:revision>
  <cp:lastPrinted>2023-10-16T07:23:00Z</cp:lastPrinted>
  <dcterms:created xsi:type="dcterms:W3CDTF">2022-10-05T10:03:00Z</dcterms:created>
  <dcterms:modified xsi:type="dcterms:W3CDTF">2024-08-21T12:54:00Z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