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B321B" w14:textId="77777777" w:rsidR="00CF7835" w:rsidRPr="00544DC1" w:rsidRDefault="006919F8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44DC1">
        <w:rPr>
          <w:rFonts w:ascii="Arial Narrow" w:hAnsi="Arial Narrow" w:cs="Arial"/>
          <w:sz w:val="24"/>
          <w:szCs w:val="24"/>
        </w:rPr>
        <w:t>Bydgoszcz</w:t>
      </w:r>
      <w:r w:rsidR="00CF7835" w:rsidRPr="00544DC1">
        <w:rPr>
          <w:rFonts w:ascii="Arial Narrow" w:hAnsi="Arial Narrow" w:cs="Arial"/>
          <w:sz w:val="24"/>
          <w:szCs w:val="24"/>
        </w:rPr>
        <w:t xml:space="preserve"> dnia: </w:t>
      </w:r>
      <w:r w:rsidRPr="00544DC1">
        <w:rPr>
          <w:rFonts w:ascii="Arial Narrow" w:hAnsi="Arial Narrow" w:cs="Arial"/>
          <w:sz w:val="24"/>
          <w:szCs w:val="24"/>
        </w:rPr>
        <w:t>2024-08-23</w:t>
      </w:r>
    </w:p>
    <w:p w14:paraId="4BFE27ED" w14:textId="77777777" w:rsidR="00CF7835" w:rsidRPr="00544DC1" w:rsidRDefault="006919F8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44DC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04E7B26" w14:textId="77777777" w:rsidR="00CF7835" w:rsidRPr="00544DC1" w:rsidRDefault="006919F8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44DC1">
        <w:rPr>
          <w:rFonts w:ascii="Arial Narrow" w:hAnsi="Arial Narrow" w:cs="Arial"/>
          <w:sz w:val="24"/>
          <w:szCs w:val="24"/>
        </w:rPr>
        <w:t>Powstańców Warszawy</w:t>
      </w:r>
      <w:r w:rsidR="00CF7835" w:rsidRPr="00544DC1">
        <w:rPr>
          <w:rFonts w:ascii="Arial Narrow" w:hAnsi="Arial Narrow" w:cs="Arial"/>
          <w:sz w:val="24"/>
          <w:szCs w:val="24"/>
        </w:rPr>
        <w:t xml:space="preserve"> </w:t>
      </w:r>
      <w:r w:rsidRPr="00544DC1">
        <w:rPr>
          <w:rFonts w:ascii="Arial Narrow" w:hAnsi="Arial Narrow" w:cs="Arial"/>
          <w:sz w:val="24"/>
          <w:szCs w:val="24"/>
        </w:rPr>
        <w:t>5</w:t>
      </w:r>
    </w:p>
    <w:p w14:paraId="0DD748A9" w14:textId="77777777" w:rsidR="00CF7835" w:rsidRPr="00544DC1" w:rsidRDefault="006919F8" w:rsidP="00CF7835">
      <w:pPr>
        <w:rPr>
          <w:rFonts w:ascii="Arial Narrow" w:hAnsi="Arial Narrow" w:cs="Arial"/>
          <w:sz w:val="24"/>
          <w:szCs w:val="24"/>
        </w:rPr>
      </w:pPr>
      <w:r w:rsidRPr="00544DC1">
        <w:rPr>
          <w:rFonts w:ascii="Arial Narrow" w:hAnsi="Arial Narrow" w:cs="Arial"/>
          <w:sz w:val="24"/>
          <w:szCs w:val="24"/>
        </w:rPr>
        <w:t>85-681</w:t>
      </w:r>
      <w:r w:rsidR="00CF7835" w:rsidRPr="00544DC1">
        <w:rPr>
          <w:rFonts w:ascii="Arial Narrow" w:hAnsi="Arial Narrow" w:cs="Arial"/>
          <w:sz w:val="24"/>
          <w:szCs w:val="24"/>
        </w:rPr>
        <w:t xml:space="preserve"> </w:t>
      </w:r>
      <w:r w:rsidRPr="00544DC1">
        <w:rPr>
          <w:rFonts w:ascii="Arial Narrow" w:hAnsi="Arial Narrow" w:cs="Arial"/>
          <w:sz w:val="24"/>
          <w:szCs w:val="24"/>
        </w:rPr>
        <w:t>Bydgoszcz</w:t>
      </w:r>
    </w:p>
    <w:p w14:paraId="170B2595" w14:textId="77777777" w:rsidR="00CF7835" w:rsidRPr="00544DC1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4DC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1AD82B9" w14:textId="77777777" w:rsidR="00CF7835" w:rsidRPr="00544DC1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44DC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44DC1" w14:paraId="02D984D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7CB286" w14:textId="77777777" w:rsidR="00CF7835" w:rsidRPr="00544DC1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44DC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C8FA00" w14:textId="77777777" w:rsidR="00CF7835" w:rsidRPr="00544DC1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44DC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22BB50F" w14:textId="77777777" w:rsidR="00CF7835" w:rsidRPr="00544DC1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44DC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44DC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44DC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44DC1" w14:paraId="07DE7E11" w14:textId="77777777" w:rsidTr="000C1C6D">
        <w:tc>
          <w:tcPr>
            <w:tcW w:w="2269" w:type="dxa"/>
            <w:shd w:val="clear" w:color="auto" w:fill="auto"/>
          </w:tcPr>
          <w:p w14:paraId="71CDCFF2" w14:textId="77777777" w:rsidR="00CF7835" w:rsidRPr="00544DC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AF6C66" w14:textId="3141C867" w:rsidR="00CF7835" w:rsidRPr="00544DC1" w:rsidRDefault="006919F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środków piorących, dezynfekujących i wzmacniających do prania bielizny szpitalnej wraz z automatycznym systemem </w:t>
            </w:r>
            <w:r w:rsidR="00544DC1" w:rsidRPr="00544DC1">
              <w:rPr>
                <w:rFonts w:ascii="Arial Narrow" w:hAnsi="Arial Narrow" w:cs="Arial"/>
                <w:bCs/>
                <w:sz w:val="24"/>
                <w:szCs w:val="24"/>
              </w:rPr>
              <w:t>dozującym.</w:t>
            </w:r>
          </w:p>
        </w:tc>
      </w:tr>
      <w:tr w:rsidR="006919F8" w:rsidRPr="00544DC1" w14:paraId="74AFBC76" w14:textId="77777777" w:rsidTr="00A91AC9">
        <w:tc>
          <w:tcPr>
            <w:tcW w:w="2269" w:type="dxa"/>
            <w:shd w:val="clear" w:color="auto" w:fill="auto"/>
          </w:tcPr>
          <w:p w14:paraId="7D971323" w14:textId="77777777" w:rsidR="006919F8" w:rsidRPr="00544DC1" w:rsidRDefault="006919F8" w:rsidP="00A91A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C61210" w14:textId="77777777" w:rsidR="006919F8" w:rsidRPr="00544DC1" w:rsidRDefault="006919F8" w:rsidP="00A91A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bCs/>
                <w:sz w:val="24"/>
                <w:szCs w:val="24"/>
              </w:rPr>
              <w:t>107/2024</w:t>
            </w:r>
          </w:p>
        </w:tc>
      </w:tr>
    </w:tbl>
    <w:p w14:paraId="14DDF41B" w14:textId="77777777" w:rsidR="00D665F5" w:rsidRPr="00544DC1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4DC1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544DC1">
        <w:rPr>
          <w:rFonts w:ascii="Arial Narrow" w:hAnsi="Arial Narrow" w:cs="Arial"/>
          <w:sz w:val="24"/>
          <w:szCs w:val="24"/>
        </w:rPr>
        <w:t>2</w:t>
      </w:r>
      <w:r w:rsidRPr="00544DC1">
        <w:rPr>
          <w:rFonts w:ascii="Arial Narrow" w:hAnsi="Arial Narrow" w:cs="Arial"/>
          <w:sz w:val="24"/>
          <w:szCs w:val="24"/>
        </w:rPr>
        <w:t xml:space="preserve"> ust. 5 </w:t>
      </w:r>
      <w:r w:rsidRPr="00544DC1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544DC1">
        <w:rPr>
          <w:rFonts w:ascii="Arial Narrow" w:hAnsi="Arial Narrow" w:cs="Arial"/>
          <w:sz w:val="24"/>
          <w:szCs w:val="24"/>
        </w:rPr>
        <w:t xml:space="preserve"> </w:t>
      </w:r>
      <w:r w:rsidR="006919F8" w:rsidRPr="00544DC1">
        <w:rPr>
          <w:rFonts w:ascii="Arial Narrow" w:hAnsi="Arial Narrow" w:cs="Arial"/>
          <w:sz w:val="24"/>
          <w:szCs w:val="24"/>
        </w:rPr>
        <w:t>(</w:t>
      </w:r>
      <w:proofErr w:type="spellStart"/>
      <w:r w:rsidR="006919F8" w:rsidRPr="00544DC1">
        <w:rPr>
          <w:rFonts w:ascii="Arial Narrow" w:hAnsi="Arial Narrow" w:cs="Arial"/>
          <w:sz w:val="24"/>
          <w:szCs w:val="24"/>
        </w:rPr>
        <w:t>t.j</w:t>
      </w:r>
      <w:proofErr w:type="spellEnd"/>
      <w:r w:rsidR="006919F8" w:rsidRPr="00544DC1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544DC1">
        <w:rPr>
          <w:rFonts w:ascii="Arial Narrow" w:hAnsi="Arial Narrow" w:cs="Arial"/>
          <w:sz w:val="24"/>
          <w:szCs w:val="24"/>
        </w:rPr>
        <w:t xml:space="preserve"> </w:t>
      </w:r>
      <w:r w:rsidRPr="00544DC1">
        <w:rPr>
          <w:rFonts w:ascii="Arial Narrow" w:hAnsi="Arial Narrow" w:cs="Arial"/>
          <w:sz w:val="24"/>
          <w:szCs w:val="24"/>
        </w:rPr>
        <w:t>udostępnia</w:t>
      </w:r>
      <w:r w:rsidR="00F95C33" w:rsidRPr="00544DC1">
        <w:rPr>
          <w:rFonts w:ascii="Arial Narrow" w:hAnsi="Arial Narrow" w:cs="Arial"/>
          <w:sz w:val="24"/>
          <w:szCs w:val="24"/>
        </w:rPr>
        <w:t xml:space="preserve"> </w:t>
      </w:r>
      <w:r w:rsidR="004C7E9B" w:rsidRPr="00544DC1">
        <w:rPr>
          <w:rFonts w:ascii="Arial Narrow" w:hAnsi="Arial Narrow" w:cs="Arial"/>
          <w:sz w:val="24"/>
          <w:szCs w:val="24"/>
        </w:rPr>
        <w:t>informacj</w:t>
      </w:r>
      <w:r w:rsidR="00577BC6" w:rsidRPr="00544DC1">
        <w:rPr>
          <w:rFonts w:ascii="Arial Narrow" w:hAnsi="Arial Narrow" w:cs="Arial"/>
          <w:sz w:val="24"/>
          <w:szCs w:val="24"/>
        </w:rPr>
        <w:t>ę</w:t>
      </w:r>
      <w:r w:rsidR="00035488" w:rsidRPr="00544DC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44DC1">
        <w:rPr>
          <w:rFonts w:ascii="Arial Narrow" w:hAnsi="Arial Narrow" w:cs="Arial"/>
          <w:sz w:val="24"/>
          <w:szCs w:val="24"/>
        </w:rPr>
        <w:t>.</w:t>
      </w:r>
    </w:p>
    <w:p w14:paraId="21EA5F64" w14:textId="77777777" w:rsidR="00A80738" w:rsidRPr="00544DC1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4DC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44DC1">
        <w:rPr>
          <w:rFonts w:ascii="Arial Narrow" w:hAnsi="Arial Narrow" w:cs="Arial"/>
          <w:sz w:val="24"/>
          <w:szCs w:val="24"/>
        </w:rPr>
        <w:t xml:space="preserve"> w dniu </w:t>
      </w:r>
      <w:r w:rsidR="006919F8" w:rsidRPr="00544DC1">
        <w:rPr>
          <w:rFonts w:ascii="Arial Narrow" w:hAnsi="Arial Narrow" w:cs="Arial"/>
          <w:sz w:val="24"/>
          <w:szCs w:val="24"/>
        </w:rPr>
        <w:t>23/08/2024</w:t>
      </w:r>
      <w:r w:rsidR="00FF4AB1" w:rsidRPr="00544DC1">
        <w:rPr>
          <w:rFonts w:ascii="Arial Narrow" w:hAnsi="Arial Narrow" w:cs="Arial"/>
          <w:sz w:val="24"/>
          <w:szCs w:val="24"/>
        </w:rPr>
        <w:t xml:space="preserve"> o godz. </w:t>
      </w:r>
      <w:r w:rsidR="006919F8" w:rsidRPr="00544DC1">
        <w:rPr>
          <w:rFonts w:ascii="Arial Narrow" w:hAnsi="Arial Narrow" w:cs="Arial"/>
          <w:sz w:val="24"/>
          <w:szCs w:val="24"/>
        </w:rPr>
        <w:t>08:15</w:t>
      </w:r>
      <w:r w:rsidRPr="00544DC1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44DC1" w14:paraId="2B95FD1C" w14:textId="77777777" w:rsidTr="000C1C6D">
        <w:tc>
          <w:tcPr>
            <w:tcW w:w="1276" w:type="dxa"/>
            <w:shd w:val="clear" w:color="auto" w:fill="F2F2F2"/>
            <w:vAlign w:val="center"/>
          </w:tcPr>
          <w:p w14:paraId="375A3FEB" w14:textId="77777777" w:rsidR="00D665F5" w:rsidRPr="00544DC1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544DC1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544DC1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C52E3E1" w14:textId="77777777" w:rsidR="00D665F5" w:rsidRPr="00544DC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544DC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44DC1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2FCE97C" w14:textId="77777777" w:rsidR="00D665F5" w:rsidRPr="00544DC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919F8" w:rsidRPr="00544DC1" w14:paraId="6DEE3A9B" w14:textId="77777777" w:rsidTr="00A91AC9">
        <w:tc>
          <w:tcPr>
            <w:tcW w:w="1276" w:type="dxa"/>
            <w:shd w:val="clear" w:color="auto" w:fill="auto"/>
            <w:vAlign w:val="center"/>
          </w:tcPr>
          <w:p w14:paraId="341BE474" w14:textId="77777777" w:rsidR="006919F8" w:rsidRPr="00544DC1" w:rsidRDefault="006919F8" w:rsidP="00A91A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D180258" w14:textId="77777777" w:rsidR="006919F8" w:rsidRPr="00544DC1" w:rsidRDefault="006919F8" w:rsidP="00A91A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SUTURA MED SP. Z O.O.</w:t>
            </w:r>
          </w:p>
          <w:p w14:paraId="0D1EB965" w14:textId="77777777" w:rsidR="006919F8" w:rsidRPr="00544DC1" w:rsidRDefault="006919F8" w:rsidP="00A91A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 xml:space="preserve">Mała Odrzańska 21/2 </w:t>
            </w:r>
          </w:p>
          <w:p w14:paraId="6EBB1FD8" w14:textId="77777777" w:rsidR="006919F8" w:rsidRPr="00544DC1" w:rsidRDefault="006919F8" w:rsidP="00A91A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19E9A" w14:textId="4382E413" w:rsidR="006919F8" w:rsidRPr="00544DC1" w:rsidRDefault="006919F8" w:rsidP="00A91A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4DC1">
              <w:rPr>
                <w:rFonts w:ascii="Arial Narrow" w:hAnsi="Arial Narrow" w:cs="Arial"/>
                <w:sz w:val="24"/>
                <w:szCs w:val="24"/>
              </w:rPr>
              <w:t xml:space="preserve">238 </w:t>
            </w:r>
            <w:r w:rsidR="004F367A">
              <w:rPr>
                <w:rFonts w:ascii="Arial Narrow" w:hAnsi="Arial Narrow" w:cs="Arial"/>
                <w:sz w:val="24"/>
                <w:szCs w:val="24"/>
              </w:rPr>
              <w:t>280</w:t>
            </w:r>
            <w:r w:rsidRPr="00544DC1">
              <w:rPr>
                <w:rFonts w:ascii="Arial Narrow" w:hAnsi="Arial Narrow" w:cs="Arial"/>
                <w:sz w:val="24"/>
                <w:szCs w:val="24"/>
              </w:rPr>
              <w:t>.70 zł</w:t>
            </w:r>
          </w:p>
        </w:tc>
      </w:tr>
    </w:tbl>
    <w:p w14:paraId="674B4325" w14:textId="77777777" w:rsidR="0069085C" w:rsidRPr="00544DC1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D5BBF94" w14:textId="77777777" w:rsidR="00577BC6" w:rsidRPr="00544DC1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3D16223" w14:textId="77777777" w:rsidR="00A80738" w:rsidRPr="00544DC1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44DC1">
        <w:rPr>
          <w:rFonts w:ascii="Arial Narrow" w:hAnsi="Arial Narrow" w:cs="Arial"/>
          <w:i/>
          <w:szCs w:val="24"/>
        </w:rPr>
        <w:t>Zamawiający</w:t>
      </w:r>
    </w:p>
    <w:p w14:paraId="47A49E4B" w14:textId="77777777" w:rsidR="00544DC1" w:rsidRDefault="00544DC1" w:rsidP="00544D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F7F3AB" w14:textId="77777777" w:rsidR="00544DC1" w:rsidRDefault="00544DC1" w:rsidP="00544D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24ED68" w14:textId="67BE9F73" w:rsidR="00544DC1" w:rsidRPr="00B9724A" w:rsidRDefault="00544DC1" w:rsidP="00544D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6FB47390" w14:textId="77777777" w:rsidR="00544DC1" w:rsidRPr="00B9724A" w:rsidRDefault="00544DC1" w:rsidP="00544D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78C251C5" w14:textId="77777777" w:rsidR="00544DC1" w:rsidRDefault="00544DC1" w:rsidP="00544DC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1C7F983" w14:textId="2AC14806" w:rsidR="00544DC1" w:rsidRDefault="00544DC1" w:rsidP="00544DC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23.08.2024 r.</w:t>
      </w:r>
    </w:p>
    <w:p w14:paraId="22AEBC99" w14:textId="43B1E1E6" w:rsidR="00C236D3" w:rsidRPr="00544DC1" w:rsidRDefault="006919F8" w:rsidP="00173B20">
      <w:pPr>
        <w:jc w:val="right"/>
        <w:rPr>
          <w:rFonts w:ascii="Arial Narrow" w:hAnsi="Arial Narrow"/>
        </w:rPr>
      </w:pPr>
      <w:r w:rsidRPr="00544DC1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544DC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F524B" w14:textId="77777777" w:rsidR="00460623" w:rsidRDefault="00460623">
      <w:r>
        <w:separator/>
      </w:r>
    </w:p>
  </w:endnote>
  <w:endnote w:type="continuationSeparator" w:id="0">
    <w:p w14:paraId="418F3B2A" w14:textId="77777777" w:rsidR="00460623" w:rsidRDefault="00460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634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9D32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C24E2" w14:textId="77777777" w:rsidR="00960CEB" w:rsidRPr="00986737" w:rsidRDefault="004F367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E009E7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6FB38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583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358B9E" w14:textId="77777777" w:rsidR="009F189D" w:rsidRDefault="009F189D">
    <w:pPr>
      <w:pStyle w:val="Stopka"/>
      <w:tabs>
        <w:tab w:val="clear" w:pos="4536"/>
      </w:tabs>
      <w:jc w:val="center"/>
    </w:pPr>
  </w:p>
  <w:p w14:paraId="3D3A106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D294B" w14:textId="77777777" w:rsidR="00460623" w:rsidRDefault="00460623">
      <w:r>
        <w:separator/>
      </w:r>
    </w:p>
  </w:footnote>
  <w:footnote w:type="continuationSeparator" w:id="0">
    <w:p w14:paraId="211AEBF0" w14:textId="77777777" w:rsidR="00460623" w:rsidRDefault="00460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EB23B" w14:textId="77777777" w:rsidR="006919F8" w:rsidRDefault="00691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2198A" w14:textId="77777777" w:rsidR="006919F8" w:rsidRDefault="006919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0C1BF" w14:textId="77777777" w:rsidR="006919F8" w:rsidRDefault="006919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62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A15DC"/>
    <w:rsid w:val="00355C9D"/>
    <w:rsid w:val="003B6B36"/>
    <w:rsid w:val="003D72FD"/>
    <w:rsid w:val="003F57CD"/>
    <w:rsid w:val="00423179"/>
    <w:rsid w:val="00460623"/>
    <w:rsid w:val="00490DC0"/>
    <w:rsid w:val="00493F8C"/>
    <w:rsid w:val="004C7E9B"/>
    <w:rsid w:val="004F367A"/>
    <w:rsid w:val="00544DC1"/>
    <w:rsid w:val="00577BC6"/>
    <w:rsid w:val="00601802"/>
    <w:rsid w:val="0069085C"/>
    <w:rsid w:val="006919F8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3A1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92996A"/>
  <w15:chartTrackingRefBased/>
  <w15:docId w15:val="{AAE786B7-62B2-4E5A-8BB0-20644D32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4DC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44D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2024-08-23T06:30:00Z</cp:lastPrinted>
  <dcterms:created xsi:type="dcterms:W3CDTF">2024-08-23T06:30:00Z</dcterms:created>
  <dcterms:modified xsi:type="dcterms:W3CDTF">2024-08-23T06:30:00Z</dcterms:modified>
</cp:coreProperties>
</file>