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1D0F32" w14:textId="12522548" w:rsidR="006676AE" w:rsidRPr="006D39F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D39F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D39F3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6D39F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BDCB700" w14:textId="77777777" w:rsidR="005103B9" w:rsidRPr="006D39F3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D653991" w14:textId="77777777" w:rsidR="006676AE" w:rsidRPr="006D39F3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6D39F3">
        <w:rPr>
          <w:rFonts w:ascii="Arial Narrow" w:hAnsi="Arial Narrow" w:cs="Arial"/>
        </w:rPr>
        <w:t>Znak sprawy:</w:t>
      </w:r>
      <w:r w:rsidRPr="006D39F3">
        <w:rPr>
          <w:rFonts w:ascii="Arial Narrow" w:hAnsi="Arial Narrow" w:cs="Arial"/>
          <w:b/>
        </w:rPr>
        <w:t xml:space="preserve"> </w:t>
      </w:r>
      <w:r w:rsidR="00720BBA" w:rsidRPr="006D39F3">
        <w:rPr>
          <w:rFonts w:ascii="Arial Narrow" w:hAnsi="Arial Narrow" w:cs="Arial"/>
          <w:b/>
        </w:rPr>
        <w:t>109/2024</w:t>
      </w:r>
    </w:p>
    <w:p w14:paraId="1F5E3CDB" w14:textId="77777777" w:rsidR="00C4103F" w:rsidRPr="006D39F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D39F3">
        <w:rPr>
          <w:rFonts w:ascii="Arial Narrow" w:hAnsi="Arial Narrow" w:cs="Arial"/>
          <w:b/>
        </w:rPr>
        <w:t xml:space="preserve"> </w:t>
      </w:r>
      <w:r w:rsidR="007118F0" w:rsidRPr="006D39F3">
        <w:rPr>
          <w:rFonts w:ascii="Arial Narrow" w:hAnsi="Arial Narrow" w:cs="Arial"/>
          <w:b/>
        </w:rPr>
        <w:t>Zamawiający</w:t>
      </w:r>
      <w:r w:rsidR="007936D6" w:rsidRPr="006D39F3">
        <w:rPr>
          <w:rFonts w:ascii="Arial Narrow" w:hAnsi="Arial Narrow" w:cs="Arial"/>
          <w:b/>
        </w:rPr>
        <w:t>:</w:t>
      </w:r>
    </w:p>
    <w:p w14:paraId="7D51547A" w14:textId="77777777" w:rsidR="006676AE" w:rsidRPr="006D39F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D39F3">
        <w:rPr>
          <w:rFonts w:ascii="Arial Narrow" w:hAnsi="Arial Narrow" w:cs="Arial"/>
          <w:sz w:val="22"/>
          <w:szCs w:val="22"/>
        </w:rPr>
        <w:t xml:space="preserve"> </w:t>
      </w:r>
      <w:r w:rsidR="00720BBA" w:rsidRPr="006D39F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422D1FE" w14:textId="77777777" w:rsidR="006676AE" w:rsidRPr="006D39F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D39F3">
        <w:rPr>
          <w:rFonts w:ascii="Arial Narrow" w:hAnsi="Arial Narrow" w:cs="Arial"/>
          <w:sz w:val="22"/>
          <w:szCs w:val="22"/>
        </w:rPr>
        <w:t xml:space="preserve"> </w:t>
      </w:r>
      <w:r w:rsidR="00720BBA" w:rsidRPr="006D39F3">
        <w:rPr>
          <w:rFonts w:ascii="Arial Narrow" w:hAnsi="Arial Narrow" w:cs="Arial"/>
          <w:sz w:val="22"/>
          <w:szCs w:val="22"/>
        </w:rPr>
        <w:t>ul. Powstańców Warszawy</w:t>
      </w:r>
      <w:r w:rsidRPr="006D39F3">
        <w:rPr>
          <w:rFonts w:ascii="Arial Narrow" w:hAnsi="Arial Narrow" w:cs="Arial"/>
          <w:sz w:val="22"/>
          <w:szCs w:val="22"/>
        </w:rPr>
        <w:t xml:space="preserve"> </w:t>
      </w:r>
      <w:r w:rsidR="00720BBA" w:rsidRPr="006D39F3">
        <w:rPr>
          <w:rFonts w:ascii="Arial Narrow" w:hAnsi="Arial Narrow" w:cs="Arial"/>
          <w:sz w:val="22"/>
          <w:szCs w:val="22"/>
        </w:rPr>
        <w:t>5</w:t>
      </w:r>
      <w:r w:rsidRPr="006D39F3">
        <w:rPr>
          <w:rFonts w:ascii="Arial Narrow" w:hAnsi="Arial Narrow" w:cs="Arial"/>
          <w:sz w:val="22"/>
          <w:szCs w:val="22"/>
        </w:rPr>
        <w:t xml:space="preserve"> </w:t>
      </w:r>
    </w:p>
    <w:p w14:paraId="36DED8E9" w14:textId="77777777" w:rsidR="00F90CD1" w:rsidRPr="006D39F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D39F3">
        <w:rPr>
          <w:rFonts w:ascii="Arial Narrow" w:hAnsi="Arial Narrow" w:cs="Arial"/>
          <w:sz w:val="22"/>
          <w:szCs w:val="22"/>
        </w:rPr>
        <w:t xml:space="preserve"> </w:t>
      </w:r>
      <w:r w:rsidR="00720BBA" w:rsidRPr="006D39F3">
        <w:rPr>
          <w:rFonts w:ascii="Arial Narrow" w:hAnsi="Arial Narrow" w:cs="Arial"/>
          <w:sz w:val="22"/>
          <w:szCs w:val="22"/>
        </w:rPr>
        <w:t>85-681</w:t>
      </w:r>
      <w:r w:rsidRPr="006D39F3">
        <w:rPr>
          <w:rFonts w:ascii="Arial Narrow" w:hAnsi="Arial Narrow" w:cs="Arial"/>
          <w:sz w:val="22"/>
          <w:szCs w:val="22"/>
        </w:rPr>
        <w:t xml:space="preserve"> </w:t>
      </w:r>
      <w:r w:rsidR="00720BBA" w:rsidRPr="006D39F3">
        <w:rPr>
          <w:rFonts w:ascii="Arial Narrow" w:hAnsi="Arial Narrow" w:cs="Arial"/>
          <w:sz w:val="22"/>
          <w:szCs w:val="22"/>
        </w:rPr>
        <w:t>Bydgoszcz</w:t>
      </w:r>
    </w:p>
    <w:p w14:paraId="1E34421B" w14:textId="77777777" w:rsidR="009169D4" w:rsidRPr="006D39F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D39F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5D8C905" w14:textId="77777777" w:rsidR="009169D4" w:rsidRPr="006D39F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D39F3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8A49C08" w14:textId="77777777" w:rsidR="00C4103F" w:rsidRPr="006D39F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D39F3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5E02C93A" w14:textId="77777777" w:rsidR="00C4103F" w:rsidRPr="006D39F3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D39F3">
        <w:rPr>
          <w:rFonts w:ascii="Arial Narrow" w:hAnsi="Arial Narrow" w:cs="Arial"/>
          <w:b/>
        </w:rPr>
        <w:t>Wykonawca</w:t>
      </w:r>
      <w:r w:rsidR="007936D6" w:rsidRPr="006D39F3">
        <w:rPr>
          <w:rFonts w:ascii="Arial Narrow" w:hAnsi="Arial Narrow" w:cs="Arial"/>
          <w:b/>
        </w:rPr>
        <w:t>:</w:t>
      </w:r>
    </w:p>
    <w:p w14:paraId="2BEEACAF" w14:textId="77777777" w:rsidR="00757EFB" w:rsidRPr="006D39F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D39F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D39F3">
        <w:rPr>
          <w:rFonts w:ascii="Arial Narrow" w:hAnsi="Arial Narrow" w:cs="Arial"/>
          <w:sz w:val="20"/>
          <w:szCs w:val="20"/>
        </w:rPr>
        <w:t>…………………………</w:t>
      </w:r>
      <w:r w:rsidRPr="006D39F3">
        <w:rPr>
          <w:rFonts w:ascii="Arial Narrow" w:hAnsi="Arial Narrow" w:cs="Arial"/>
          <w:sz w:val="20"/>
          <w:szCs w:val="20"/>
        </w:rPr>
        <w:t>…</w:t>
      </w:r>
    </w:p>
    <w:p w14:paraId="7E637DA7" w14:textId="77777777" w:rsidR="007118F0" w:rsidRPr="006D39F3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6D39F3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6D39F3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6D39F3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6D39F3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6D39F3">
        <w:rPr>
          <w:rFonts w:ascii="Arial Narrow" w:hAnsi="Arial Narrow" w:cs="Arial"/>
          <w:i/>
          <w:sz w:val="14"/>
          <w:szCs w:val="14"/>
        </w:rPr>
        <w:t>KRS/CEiDG)</w:t>
      </w:r>
    </w:p>
    <w:p w14:paraId="49D865D4" w14:textId="77777777" w:rsidR="00C4103F" w:rsidRPr="006D39F3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D39F3">
        <w:rPr>
          <w:rFonts w:ascii="Arial Narrow" w:hAnsi="Arial Narrow" w:cs="Arial"/>
          <w:u w:val="single"/>
        </w:rPr>
        <w:t>reprezentowany przez:</w:t>
      </w:r>
    </w:p>
    <w:p w14:paraId="0DC76117" w14:textId="77777777" w:rsidR="00757EFB" w:rsidRPr="006D39F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D39F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D39F3">
        <w:rPr>
          <w:rFonts w:ascii="Arial Narrow" w:hAnsi="Arial Narrow" w:cs="Arial"/>
          <w:sz w:val="20"/>
          <w:szCs w:val="20"/>
        </w:rPr>
        <w:t>……</w:t>
      </w:r>
      <w:r w:rsidRPr="006D39F3">
        <w:rPr>
          <w:rFonts w:ascii="Arial Narrow" w:hAnsi="Arial Narrow" w:cs="Arial"/>
          <w:sz w:val="20"/>
          <w:szCs w:val="20"/>
        </w:rPr>
        <w:t>…</w:t>
      </w:r>
    </w:p>
    <w:p w14:paraId="34E4787D" w14:textId="77777777" w:rsidR="00484F88" w:rsidRPr="006D39F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6D39F3">
        <w:rPr>
          <w:rFonts w:ascii="Arial Narrow" w:hAnsi="Arial Narrow" w:cs="Arial"/>
          <w:i/>
          <w:sz w:val="14"/>
          <w:szCs w:val="14"/>
        </w:rPr>
        <w:t>(imię, n</w:t>
      </w:r>
      <w:r w:rsidR="00825A09" w:rsidRPr="006D39F3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6D39F3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6D39F3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6D39F3">
        <w:rPr>
          <w:rFonts w:ascii="Arial Narrow" w:hAnsi="Arial Narrow" w:cs="Arial"/>
          <w:i/>
          <w:sz w:val="14"/>
          <w:szCs w:val="14"/>
        </w:rPr>
        <w:t>reprezentacji</w:t>
      </w:r>
      <w:r w:rsidRPr="006D39F3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0BBA" w:rsidRPr="006D39F3" w14:paraId="6D83ABC2" w14:textId="77777777" w:rsidTr="00524424">
        <w:tc>
          <w:tcPr>
            <w:tcW w:w="9104" w:type="dxa"/>
            <w:shd w:val="clear" w:color="auto" w:fill="D9D9D9"/>
          </w:tcPr>
          <w:p w14:paraId="3BEF11AD" w14:textId="77777777" w:rsidR="00720BBA" w:rsidRPr="006D39F3" w:rsidRDefault="00720BBA" w:rsidP="0052442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D39F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D85F183" w14:textId="77777777" w:rsidR="00720BBA" w:rsidRPr="006D39F3" w:rsidRDefault="00720BBA" w:rsidP="00524424">
            <w:pPr>
              <w:jc w:val="both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D39F3">
              <w:rPr>
                <w:rFonts w:ascii="Arial Narrow" w:hAnsi="Arial Narrow" w:cs="Arial"/>
              </w:rPr>
              <w:t>(</w:t>
            </w:r>
            <w:proofErr w:type="spellStart"/>
            <w:r w:rsidRPr="006D39F3">
              <w:rPr>
                <w:rFonts w:ascii="Arial Narrow" w:hAnsi="Arial Narrow" w:cs="Arial"/>
              </w:rPr>
              <w:t>t.j</w:t>
            </w:r>
            <w:proofErr w:type="spellEnd"/>
            <w:r w:rsidRPr="006D39F3">
              <w:rPr>
                <w:rFonts w:ascii="Arial Narrow" w:hAnsi="Arial Narrow" w:cs="Arial"/>
              </w:rPr>
              <w:t>. Dz. U. z 2023r. poz. 1605)</w:t>
            </w:r>
            <w:r w:rsidRPr="006D39F3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D39F3">
              <w:rPr>
                <w:rFonts w:ascii="Arial Narrow" w:hAnsi="Arial Narrow" w:cs="Arial"/>
              </w:rPr>
              <w:t>Pzp</w:t>
            </w:r>
            <w:proofErr w:type="spellEnd"/>
            <w:r w:rsidRPr="006D39F3">
              <w:rPr>
                <w:rFonts w:ascii="Arial Narrow" w:hAnsi="Arial Narrow" w:cs="Arial"/>
              </w:rPr>
              <w:t>), dotyczące przesłanek wykluczenia z:</w:t>
            </w:r>
          </w:p>
          <w:p w14:paraId="768F1C5B" w14:textId="77777777" w:rsidR="00720BBA" w:rsidRPr="006D39F3" w:rsidRDefault="00720BBA" w:rsidP="0052442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D39F3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B3FD33B" w14:textId="77777777" w:rsidR="00720BBA" w:rsidRPr="006D39F3" w:rsidRDefault="00720BBA" w:rsidP="00524424">
            <w:pPr>
              <w:jc w:val="center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</w:rPr>
              <w:t>oraz</w:t>
            </w:r>
          </w:p>
          <w:p w14:paraId="0A976829" w14:textId="77777777" w:rsidR="00720BBA" w:rsidRPr="006D39F3" w:rsidRDefault="00720BBA" w:rsidP="0052442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D39F3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D39F3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6D39F3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6F611A86" w14:textId="77777777" w:rsidR="00E50194" w:rsidRPr="006D39F3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Na potrzeby postę</w:t>
      </w:r>
      <w:r w:rsidR="008D0487" w:rsidRPr="006D39F3">
        <w:rPr>
          <w:rFonts w:ascii="Arial Narrow" w:hAnsi="Arial Narrow" w:cs="Arial"/>
        </w:rPr>
        <w:t xml:space="preserve">powania o udzielenie </w:t>
      </w:r>
      <w:r w:rsidR="007936D6" w:rsidRPr="006D39F3">
        <w:rPr>
          <w:rFonts w:ascii="Arial Narrow" w:hAnsi="Arial Narrow" w:cs="Arial"/>
        </w:rPr>
        <w:t>zamówienia publicznego</w:t>
      </w:r>
      <w:r w:rsidR="00E50194" w:rsidRPr="006D39F3">
        <w:rPr>
          <w:rFonts w:ascii="Arial Narrow" w:hAnsi="Arial Narrow" w:cs="Arial"/>
        </w:rPr>
        <w:t xml:space="preserve"> pn.:</w:t>
      </w:r>
    </w:p>
    <w:p w14:paraId="7B4379FE" w14:textId="77777777" w:rsidR="00E50194" w:rsidRPr="006D39F3" w:rsidRDefault="00720BBA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6D39F3">
        <w:rPr>
          <w:rFonts w:ascii="Arial Narrow" w:hAnsi="Arial Narrow" w:cs="Arial"/>
          <w:b/>
        </w:rPr>
        <w:t>Dostawa sprzętu do diagnostyki patomorfologicznej</w:t>
      </w:r>
    </w:p>
    <w:p w14:paraId="66ABF417" w14:textId="77777777" w:rsidR="00F90CD1" w:rsidRPr="006D39F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prowadzonego przez </w:t>
      </w:r>
      <w:r w:rsidR="00720BBA" w:rsidRPr="006D39F3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D39F3">
        <w:rPr>
          <w:rFonts w:ascii="Arial Narrow" w:hAnsi="Arial Narrow" w:cs="Arial"/>
          <w:b/>
        </w:rPr>
        <w:t>,</w:t>
      </w:r>
      <w:r w:rsidR="002B2AD9" w:rsidRPr="006D39F3">
        <w:rPr>
          <w:rFonts w:ascii="Arial Narrow" w:hAnsi="Arial Narrow" w:cs="Arial"/>
        </w:rPr>
        <w:t xml:space="preserve"> </w:t>
      </w:r>
      <w:r w:rsidR="00E65685" w:rsidRPr="006D39F3">
        <w:rPr>
          <w:rFonts w:ascii="Arial Narrow" w:hAnsi="Arial Narrow" w:cs="Arial"/>
        </w:rPr>
        <w:t>oświa</w:t>
      </w:r>
      <w:r w:rsidR="00825A09" w:rsidRPr="006D39F3">
        <w:rPr>
          <w:rFonts w:ascii="Arial Narrow" w:hAnsi="Arial Narrow" w:cs="Arial"/>
        </w:rPr>
        <w:t>dczam</w:t>
      </w:r>
      <w:r w:rsidR="00E65685" w:rsidRPr="006D39F3">
        <w:rPr>
          <w:rFonts w:ascii="Arial Narrow" w:hAnsi="Arial Narrow" w:cs="Arial"/>
        </w:rPr>
        <w:t>,</w:t>
      </w:r>
      <w:r w:rsidR="002B2AD9" w:rsidRPr="006D39F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D39F3" w14:paraId="7B28D4E5" w14:textId="77777777" w:rsidTr="00650D6C">
        <w:tc>
          <w:tcPr>
            <w:tcW w:w="9104" w:type="dxa"/>
            <w:shd w:val="clear" w:color="auto" w:fill="D9D9D9"/>
          </w:tcPr>
          <w:p w14:paraId="6DC00911" w14:textId="77777777" w:rsidR="00E50194" w:rsidRPr="006D39F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D39F3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87C61FB" w14:textId="77777777" w:rsidR="0032618A" w:rsidRPr="006D39F3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D39F3">
        <w:rPr>
          <w:rFonts w:ascii="Arial Narrow" w:hAnsi="Arial Narrow" w:cs="Arial"/>
          <w:i/>
          <w:iCs/>
        </w:rPr>
        <w:t>dalej: rozporządzenie 833/2014</w:t>
      </w:r>
      <w:r w:rsidRPr="006D39F3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6D39F3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6D39F3">
        <w:rPr>
          <w:rFonts w:ascii="Arial Narrow" w:hAnsi="Arial Narrow" w:cs="Arial"/>
          <w:i/>
          <w:iCs/>
        </w:rPr>
        <w:t>dalej: rozporządzenie 2022/576</w:t>
      </w:r>
      <w:r w:rsidR="0032618A" w:rsidRPr="006D39F3">
        <w:rPr>
          <w:rFonts w:ascii="Arial Narrow" w:hAnsi="Arial Narrow" w:cs="Arial"/>
          <w:i/>
          <w:iCs/>
        </w:rPr>
        <w:t xml:space="preserve"> </w:t>
      </w:r>
      <w:r w:rsidR="0032618A" w:rsidRPr="006D39F3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6D39F3">
        <w:rPr>
          <w:rFonts w:ascii="Arial Narrow" w:hAnsi="Arial Narrow" w:cs="Arial"/>
        </w:rPr>
        <w:t>.</w:t>
      </w:r>
    </w:p>
    <w:p w14:paraId="06C7BFB7" w14:textId="77777777" w:rsidR="0011306C" w:rsidRPr="006D39F3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6D39F3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D39F3">
        <w:rPr>
          <w:rFonts w:ascii="Arial Narrow" w:hAnsi="Arial Narrow" w:cs="Arial"/>
        </w:rPr>
        <w:t xml:space="preserve"> (</w:t>
      </w:r>
      <w:r w:rsidR="00486223" w:rsidRPr="006D39F3">
        <w:rPr>
          <w:rFonts w:ascii="Arial Narrow" w:hAnsi="Arial Narrow" w:cs="Arial"/>
        </w:rPr>
        <w:t>t.j. Dz.U. z 2023r. poz. 1497</w:t>
      </w:r>
      <w:r w:rsidRPr="006D39F3">
        <w:rPr>
          <w:rFonts w:ascii="Arial Narrow" w:hAnsi="Arial Narrow" w:cs="Arial"/>
        </w:rPr>
        <w:t>)</w:t>
      </w:r>
      <w:r w:rsidR="0032618A" w:rsidRPr="006D39F3">
        <w:rPr>
          <w:rFonts w:ascii="Arial Narrow" w:hAnsi="Arial Narrow" w:cs="Arial"/>
        </w:rPr>
        <w:t xml:space="preserve"> </w:t>
      </w:r>
      <w:r w:rsidR="0011306C" w:rsidRPr="006D39F3">
        <w:rPr>
          <w:rStyle w:val="Odwoanieprzypisudolnego"/>
          <w:rFonts w:ascii="Arial Narrow" w:hAnsi="Arial Narrow" w:cs="Arial"/>
        </w:rPr>
        <w:footnoteReference w:id="2"/>
      </w:r>
      <w:r w:rsidRPr="006D39F3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D39F3" w14:paraId="39EBDA87" w14:textId="77777777" w:rsidTr="00CD4DD1">
        <w:tc>
          <w:tcPr>
            <w:tcW w:w="9104" w:type="dxa"/>
            <w:shd w:val="clear" w:color="auto" w:fill="D9D9D9"/>
          </w:tcPr>
          <w:p w14:paraId="381287AD" w14:textId="77777777" w:rsidR="0011306C" w:rsidRPr="006D39F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82B4F5A" w14:textId="77777777" w:rsidR="00103D09" w:rsidRPr="006D39F3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08FEF29" w14:textId="77777777" w:rsidR="00D2702A" w:rsidRPr="006D39F3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39F3" w14:paraId="3F6D2BE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CBF7" w14:textId="77777777" w:rsidR="00D2702A" w:rsidRPr="006D39F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D39F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94ED" w14:textId="77777777" w:rsidR="00D2702A" w:rsidRPr="006D39F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20BBA" w:rsidRPr="006D39F3" w14:paraId="58916E36" w14:textId="77777777" w:rsidTr="005244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14A8" w14:textId="77777777" w:rsidR="00720BBA" w:rsidRPr="006D39F3" w:rsidRDefault="00720BBA" w:rsidP="0052442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65C6" w14:textId="77777777" w:rsidR="00720BBA" w:rsidRPr="006D39F3" w:rsidRDefault="00720BBA" w:rsidP="0052442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D39F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5481041" w14:textId="13F158AC" w:rsidR="00720BBA" w:rsidRPr="006D39F3" w:rsidRDefault="00720BBA" w:rsidP="0052442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6D39F3" w:rsidRPr="006D39F3">
              <w:rPr>
                <w:rFonts w:ascii="Arial Narrow" w:hAnsi="Arial Narrow" w:cs="Arial"/>
              </w:rPr>
              <w:t>dotyczące zdolności</w:t>
            </w:r>
            <w:r w:rsidRPr="006D39F3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8A477B6" w14:textId="77777777" w:rsidR="00720BBA" w:rsidRPr="006D39F3" w:rsidRDefault="00720BBA" w:rsidP="0052442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6D39F3">
              <w:rPr>
                <w:rFonts w:ascii="Arial Narrow" w:hAnsi="Arial Narrow" w:cs="Arial"/>
              </w:rPr>
              <w:t>ppkt</w:t>
            </w:r>
            <w:proofErr w:type="spellEnd"/>
            <w:r w:rsidRPr="006D39F3">
              <w:rPr>
                <w:rFonts w:ascii="Arial Narrow" w:hAnsi="Arial Narrow" w:cs="Arial"/>
              </w:rPr>
              <w:t>. 1</w:t>
            </w:r>
          </w:p>
        </w:tc>
      </w:tr>
    </w:tbl>
    <w:p w14:paraId="5E3DF970" w14:textId="77777777" w:rsidR="00122954" w:rsidRPr="006D39F3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polegam na zdolnościach lub sytuacji następującego podmiotu udostępniającego zasoby:</w:t>
      </w:r>
    </w:p>
    <w:p w14:paraId="0A972624" w14:textId="77777777" w:rsidR="00721D87" w:rsidRPr="006D39F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……………</w:t>
      </w:r>
      <w:r w:rsidR="00721D87" w:rsidRPr="006D39F3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39EEE7F" w14:textId="77777777" w:rsidR="00721D87" w:rsidRPr="006D39F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D39F3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6D39F3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6D39F3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330598C" w14:textId="77777777" w:rsidR="00721D87" w:rsidRPr="006D39F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w następującym zakresie: </w:t>
      </w:r>
    </w:p>
    <w:p w14:paraId="50E840C7" w14:textId="77777777" w:rsidR="00E21BB4" w:rsidRPr="006D39F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……………</w:t>
      </w:r>
      <w:r w:rsidR="00721D87" w:rsidRPr="006D39F3">
        <w:rPr>
          <w:rFonts w:ascii="Arial Narrow" w:hAnsi="Arial Narrow" w:cs="Arial"/>
        </w:rPr>
        <w:t>………………………………………………………….</w:t>
      </w:r>
      <w:r w:rsidRPr="006D39F3">
        <w:rPr>
          <w:rFonts w:ascii="Arial Narrow" w:hAnsi="Arial Narrow" w:cs="Arial"/>
        </w:rPr>
        <w:t>………………………….</w:t>
      </w:r>
    </w:p>
    <w:p w14:paraId="7909E1DD" w14:textId="77777777" w:rsidR="00E21BB4" w:rsidRPr="006D39F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D39F3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D39F3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6D39F3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B2AD7BF" w14:textId="77777777" w:rsidR="00334A77" w:rsidRPr="006D39F3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D39F3" w14:paraId="680B5C5B" w14:textId="77777777" w:rsidTr="0061040C">
        <w:tc>
          <w:tcPr>
            <w:tcW w:w="9104" w:type="dxa"/>
            <w:shd w:val="clear" w:color="auto" w:fill="D9D9D9"/>
          </w:tcPr>
          <w:p w14:paraId="05A362A1" w14:textId="77777777" w:rsidR="00334A77" w:rsidRPr="006D39F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16E2ECCC" w14:textId="77777777" w:rsidR="00334A77" w:rsidRPr="006D39F3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AA30A81" w14:textId="77777777" w:rsidR="004175AB" w:rsidRPr="006D39F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BD6B9C5" w14:textId="77777777" w:rsidR="004175AB" w:rsidRPr="006D39F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7A1C2A2" w14:textId="77777777" w:rsidR="004175AB" w:rsidRPr="006D39F3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D39F3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3B4BBA9" w14:textId="77777777" w:rsidR="00334A77" w:rsidRPr="006D39F3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6D39F3">
        <w:rPr>
          <w:rFonts w:ascii="Arial Narrow" w:hAnsi="Arial Narrow" w:cs="Arial"/>
        </w:rPr>
        <w:t>w  art.</w:t>
      </w:r>
      <w:proofErr w:type="gramEnd"/>
      <w:r w:rsidRPr="006D39F3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D39F3" w14:paraId="0CEE8E9D" w14:textId="77777777" w:rsidTr="0061040C">
        <w:tc>
          <w:tcPr>
            <w:tcW w:w="9104" w:type="dxa"/>
            <w:shd w:val="clear" w:color="auto" w:fill="D9D9D9"/>
          </w:tcPr>
          <w:p w14:paraId="17901126" w14:textId="77777777" w:rsidR="00C37715" w:rsidRPr="006D39F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36E1CC2A" w14:textId="77777777" w:rsidR="00334A77" w:rsidRPr="006D39F3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6D39F3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D39F3">
        <w:rPr>
          <w:rFonts w:ascii="Arial Narrow" w:hAnsi="Arial Narrow" w:cs="Arial"/>
          <w:color w:val="0070C0"/>
          <w:sz w:val="18"/>
          <w:szCs w:val="18"/>
        </w:rPr>
        <w:t>]</w:t>
      </w:r>
    </w:p>
    <w:p w14:paraId="0F624AC4" w14:textId="77777777" w:rsidR="0044648E" w:rsidRPr="006D39F3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D39F3">
        <w:rPr>
          <w:rFonts w:ascii="Arial Narrow" w:hAnsi="Arial Narrow" w:cs="Arial"/>
        </w:rPr>
        <w:t>:</w:t>
      </w:r>
    </w:p>
    <w:p w14:paraId="48DAFD12" w14:textId="77777777" w:rsidR="0044648E" w:rsidRPr="006D39F3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42B7A67" w14:textId="77777777" w:rsidR="0044648E" w:rsidRPr="006D39F3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D39F3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303733E" w14:textId="77777777" w:rsidR="00C62F57" w:rsidRPr="006D39F3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6D39F3">
        <w:rPr>
          <w:rFonts w:ascii="Arial Narrow" w:hAnsi="Arial Narrow" w:cs="Arial"/>
        </w:rPr>
        <w:t>w  art.</w:t>
      </w:r>
      <w:proofErr w:type="gramEnd"/>
      <w:r w:rsidRPr="006D39F3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6D39F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D39F3" w14:paraId="56A64C14" w14:textId="77777777" w:rsidTr="00CD4DD1">
        <w:tc>
          <w:tcPr>
            <w:tcW w:w="9104" w:type="dxa"/>
            <w:shd w:val="clear" w:color="auto" w:fill="D9D9D9"/>
          </w:tcPr>
          <w:p w14:paraId="166909B6" w14:textId="77777777" w:rsidR="00BE6F04" w:rsidRPr="006D39F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4C1879D" w14:textId="77777777" w:rsidR="00FE4E2B" w:rsidRPr="006D39F3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D39F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D39F3" w14:paraId="71439910" w14:textId="77777777" w:rsidTr="00847232">
        <w:tc>
          <w:tcPr>
            <w:tcW w:w="9104" w:type="dxa"/>
            <w:shd w:val="clear" w:color="auto" w:fill="D9D9D9"/>
          </w:tcPr>
          <w:p w14:paraId="4F7C5E89" w14:textId="77777777" w:rsidR="00E426EB" w:rsidRPr="006D39F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D39F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953FF36" w14:textId="77777777" w:rsidR="00E426EB" w:rsidRPr="006D39F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67292F5" w14:textId="77777777" w:rsidR="00E426EB" w:rsidRPr="006D39F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47CA0C3" w14:textId="77777777" w:rsidR="00E426EB" w:rsidRPr="006D39F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3037ED" w14:textId="77777777" w:rsidR="00E426EB" w:rsidRPr="006D39F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D39F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0DE45D6" w14:textId="77777777" w:rsidR="00E426EB" w:rsidRPr="006D39F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D39F3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6A29C1D6" w14:textId="77777777" w:rsidR="00E426EB" w:rsidRPr="006D39F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D39F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EFE1731" w14:textId="77777777" w:rsidR="0012157F" w:rsidRPr="006D39F3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4CCA00C" w14:textId="77777777" w:rsidR="008C60E1" w:rsidRPr="006D39F3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924BFC1" w14:textId="77777777" w:rsidR="00524951" w:rsidRPr="006D39F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D39F3">
        <w:rPr>
          <w:rFonts w:ascii="Arial Narrow" w:hAnsi="Arial Narrow" w:cs="Arial"/>
          <w:sz w:val="18"/>
          <w:szCs w:val="18"/>
        </w:rPr>
        <w:tab/>
      </w:r>
      <w:r w:rsidRPr="006D39F3">
        <w:rPr>
          <w:rFonts w:ascii="Arial Narrow" w:hAnsi="Arial Narrow" w:cs="Arial"/>
          <w:sz w:val="18"/>
          <w:szCs w:val="18"/>
        </w:rPr>
        <w:tab/>
      </w:r>
      <w:r w:rsidRPr="006D39F3">
        <w:rPr>
          <w:rFonts w:ascii="Arial Narrow" w:hAnsi="Arial Narrow" w:cs="Arial"/>
          <w:sz w:val="18"/>
          <w:szCs w:val="18"/>
        </w:rPr>
        <w:tab/>
      </w:r>
      <w:r w:rsidRPr="006D39F3">
        <w:rPr>
          <w:rFonts w:ascii="Arial Narrow" w:hAnsi="Arial Narrow" w:cs="Arial"/>
          <w:sz w:val="18"/>
          <w:szCs w:val="18"/>
        </w:rPr>
        <w:tab/>
      </w:r>
      <w:r w:rsidRPr="006D39F3">
        <w:rPr>
          <w:rFonts w:ascii="Arial Narrow" w:hAnsi="Arial Narrow" w:cs="Arial"/>
          <w:sz w:val="18"/>
          <w:szCs w:val="18"/>
        </w:rPr>
        <w:tab/>
      </w:r>
      <w:r w:rsidRPr="006D39F3">
        <w:rPr>
          <w:rFonts w:ascii="Arial Narrow" w:hAnsi="Arial Narrow" w:cs="Arial"/>
          <w:sz w:val="18"/>
          <w:szCs w:val="18"/>
        </w:rPr>
        <w:tab/>
      </w:r>
      <w:r w:rsidRPr="006D39F3">
        <w:rPr>
          <w:rFonts w:ascii="Arial Narrow" w:hAnsi="Arial Narrow" w:cs="Arial"/>
          <w:sz w:val="18"/>
          <w:szCs w:val="18"/>
        </w:rPr>
        <w:tab/>
      </w:r>
    </w:p>
    <w:p w14:paraId="21DD2F53" w14:textId="77777777" w:rsidR="00524951" w:rsidRPr="006D39F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D6D3F52" w14:textId="77777777" w:rsidR="00FE4E2B" w:rsidRPr="006D39F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D39F3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6D39F3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3230129" w14:textId="77777777" w:rsidR="00484F88" w:rsidRPr="006D39F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D39F3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6D39F3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6D39F3" w:rsidSect="006D3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AC126" w14:textId="77777777" w:rsidR="000014B1" w:rsidRDefault="000014B1" w:rsidP="0038231F">
      <w:pPr>
        <w:spacing w:after="0" w:line="240" w:lineRule="auto"/>
      </w:pPr>
      <w:r>
        <w:separator/>
      </w:r>
    </w:p>
  </w:endnote>
  <w:endnote w:type="continuationSeparator" w:id="0">
    <w:p w14:paraId="31FA0EF5" w14:textId="77777777" w:rsidR="000014B1" w:rsidRDefault="000014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D3F2D" w14:textId="77777777" w:rsidR="00720BBA" w:rsidRDefault="00720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266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6D99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BD188" w14:textId="77777777" w:rsidR="00720BBA" w:rsidRDefault="00720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B398E" w14:textId="77777777" w:rsidR="000014B1" w:rsidRDefault="000014B1" w:rsidP="0038231F">
      <w:pPr>
        <w:spacing w:after="0" w:line="240" w:lineRule="auto"/>
      </w:pPr>
      <w:r>
        <w:separator/>
      </w:r>
    </w:p>
  </w:footnote>
  <w:footnote w:type="continuationSeparator" w:id="0">
    <w:p w14:paraId="0551C84E" w14:textId="77777777" w:rsidR="000014B1" w:rsidRDefault="000014B1" w:rsidP="0038231F">
      <w:pPr>
        <w:spacing w:after="0" w:line="240" w:lineRule="auto"/>
      </w:pPr>
      <w:r>
        <w:continuationSeparator/>
      </w:r>
    </w:p>
  </w:footnote>
  <w:footnote w:id="1">
    <w:p w14:paraId="772FB4E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C3D3B3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16B4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61C6F1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DF713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6074857" w14:textId="77777777" w:rsidR="0032618A" w:rsidRDefault="0032618A" w:rsidP="0032618A">
      <w:pPr>
        <w:pStyle w:val="Tekstprzypisudolnego"/>
      </w:pPr>
    </w:p>
  </w:footnote>
  <w:footnote w:id="2">
    <w:p w14:paraId="306EE0A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AD8FE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57783D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08A1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BB620" w14:textId="77777777" w:rsidR="00720BBA" w:rsidRDefault="00720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8AA65" w14:textId="77777777" w:rsidR="00720BBA" w:rsidRDefault="00720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24FCF" w14:textId="77777777" w:rsidR="00720BBA" w:rsidRDefault="00720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317327">
    <w:abstractNumId w:val="11"/>
  </w:num>
  <w:num w:numId="2" w16cid:durableId="1419641329">
    <w:abstractNumId w:val="0"/>
  </w:num>
  <w:num w:numId="3" w16cid:durableId="715474782">
    <w:abstractNumId w:val="10"/>
  </w:num>
  <w:num w:numId="4" w16cid:durableId="579557373">
    <w:abstractNumId w:val="13"/>
  </w:num>
  <w:num w:numId="5" w16cid:durableId="1480921944">
    <w:abstractNumId w:val="12"/>
  </w:num>
  <w:num w:numId="6" w16cid:durableId="942495006">
    <w:abstractNumId w:val="9"/>
  </w:num>
  <w:num w:numId="7" w16cid:durableId="695347558">
    <w:abstractNumId w:val="1"/>
  </w:num>
  <w:num w:numId="8" w16cid:durableId="2075085296">
    <w:abstractNumId w:val="6"/>
  </w:num>
  <w:num w:numId="9" w16cid:durableId="1121606770">
    <w:abstractNumId w:val="4"/>
  </w:num>
  <w:num w:numId="10" w16cid:durableId="1189562438">
    <w:abstractNumId w:val="7"/>
  </w:num>
  <w:num w:numId="11" w16cid:durableId="1822622755">
    <w:abstractNumId w:val="5"/>
  </w:num>
  <w:num w:numId="12" w16cid:durableId="1361397446">
    <w:abstractNumId w:val="8"/>
  </w:num>
  <w:num w:numId="13" w16cid:durableId="1416323021">
    <w:abstractNumId w:val="3"/>
  </w:num>
  <w:num w:numId="14" w16cid:durableId="294216151">
    <w:abstractNumId w:val="2"/>
  </w:num>
  <w:num w:numId="15" w16cid:durableId="10373929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4B1"/>
    <w:rsid w:val="000014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39F3"/>
    <w:rsid w:val="006F0034"/>
    <w:rsid w:val="006F3D32"/>
    <w:rsid w:val="00710937"/>
    <w:rsid w:val="007118F0"/>
    <w:rsid w:val="00720BBA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D98D1"/>
  <w15:docId w15:val="{815193B7-1F82-4589-BE59-3622AA3C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2024-08-21T12:20:00Z</cp:lastPrinted>
  <dcterms:created xsi:type="dcterms:W3CDTF">2024-08-21T12:20:00Z</dcterms:created>
  <dcterms:modified xsi:type="dcterms:W3CDTF">2024-08-21T12:20:00Z</dcterms:modified>
</cp:coreProperties>
</file>