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7555AC" w14:textId="4C3F8492" w:rsidR="00025386" w:rsidRPr="00827FDE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827FDE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827FDE" w:rsidRPr="00827FDE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827FDE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827FDE" w14:paraId="569EB926" w14:textId="77777777" w:rsidTr="00467CA2">
        <w:tc>
          <w:tcPr>
            <w:tcW w:w="2800" w:type="dxa"/>
            <w:shd w:val="clear" w:color="auto" w:fill="auto"/>
          </w:tcPr>
          <w:p w14:paraId="0164618F" w14:textId="77777777" w:rsidR="00D520D3" w:rsidRPr="00827FD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27FDE">
              <w:rPr>
                <w:rFonts w:ascii="Arial Narrow" w:hAnsi="Arial Narrow" w:cs="Arial"/>
                <w:b/>
              </w:rPr>
              <w:t>Podmiot</w:t>
            </w:r>
            <w:r w:rsidRPr="00827FD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2FF55AA" w14:textId="77777777" w:rsidR="00D520D3" w:rsidRPr="00827FD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885FC68" w14:textId="77777777" w:rsidR="00D520D3" w:rsidRPr="00827FD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27FD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30CFBF" w14:textId="77777777" w:rsidR="00D520D3" w:rsidRPr="00827FDE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827FD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827FDE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827FD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827FDE" w14:paraId="23C56832" w14:textId="77777777" w:rsidTr="00467CA2">
        <w:tc>
          <w:tcPr>
            <w:tcW w:w="2800" w:type="dxa"/>
            <w:shd w:val="clear" w:color="auto" w:fill="auto"/>
          </w:tcPr>
          <w:p w14:paraId="2231D866" w14:textId="77777777" w:rsidR="00D520D3" w:rsidRPr="00827FD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27FD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D47829D" w14:textId="77777777" w:rsidR="00D520D3" w:rsidRPr="00827FD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B6ABEC3" w14:textId="77777777" w:rsidR="00D520D3" w:rsidRPr="00827FD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27FD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25373F" w14:textId="77777777" w:rsidR="00D520D3" w:rsidRPr="00827FD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27FD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827FDE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827FD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73B06D3" w14:textId="77777777" w:rsidR="00B62AD0" w:rsidRPr="00827FDE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27FDE" w14:paraId="23FF5F7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E81C37D" w14:textId="77777777" w:rsidR="00053927" w:rsidRPr="00827FD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27FDE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33356F66" w14:textId="77777777" w:rsidR="00053927" w:rsidRPr="00827FD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827FDE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827FDE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827FDE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6FF2A89" w14:textId="77777777" w:rsidR="0071340C" w:rsidRPr="00827FDE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27FDE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827FDE">
        <w:rPr>
          <w:rFonts w:ascii="Arial Narrow" w:eastAsia="Times New Roman" w:hAnsi="Arial Narrow" w:cs="Arial"/>
          <w:lang w:eastAsia="pl-PL"/>
        </w:rPr>
        <w:t xml:space="preserve">, </w:t>
      </w:r>
      <w:r w:rsidRPr="00827FDE">
        <w:rPr>
          <w:rFonts w:ascii="Arial Narrow" w:eastAsia="Times New Roman" w:hAnsi="Arial Narrow" w:cs="Arial"/>
          <w:lang w:eastAsia="pl-PL"/>
        </w:rPr>
        <w:t>w oparciu o</w:t>
      </w:r>
      <w:r w:rsidR="00EF3368" w:rsidRPr="00827FDE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827FDE">
        <w:rPr>
          <w:rFonts w:ascii="Arial Narrow" w:hAnsi="Arial Narrow" w:cs="Arial"/>
        </w:rPr>
        <w:t xml:space="preserve"> ustawy </w:t>
      </w:r>
      <w:r w:rsidR="00EF3368" w:rsidRPr="00827FDE">
        <w:rPr>
          <w:rFonts w:ascii="Arial Narrow" w:hAnsi="Arial Narrow" w:cs="Arial"/>
        </w:rPr>
        <w:t xml:space="preserve">z dnia 11 września 2019r. Prawo zamówień publicznych </w:t>
      </w:r>
      <w:r w:rsidR="008C389A" w:rsidRPr="00827FDE">
        <w:rPr>
          <w:rFonts w:ascii="Arial Narrow" w:hAnsi="Arial Narrow" w:cs="Arial"/>
        </w:rPr>
        <w:t>(</w:t>
      </w:r>
      <w:proofErr w:type="spellStart"/>
      <w:r w:rsidR="008C389A" w:rsidRPr="00827FDE">
        <w:rPr>
          <w:rFonts w:ascii="Arial Narrow" w:hAnsi="Arial Narrow" w:cs="Arial"/>
        </w:rPr>
        <w:t>t.j</w:t>
      </w:r>
      <w:proofErr w:type="spellEnd"/>
      <w:r w:rsidR="008C389A" w:rsidRPr="00827FDE">
        <w:rPr>
          <w:rFonts w:ascii="Arial Narrow" w:hAnsi="Arial Narrow" w:cs="Arial"/>
        </w:rPr>
        <w:t>. Dz. U. z 2023r. poz. 1605)</w:t>
      </w:r>
      <w:r w:rsidR="00E27ABB" w:rsidRPr="00827FDE">
        <w:rPr>
          <w:rFonts w:ascii="Arial Narrow" w:eastAsia="Times New Roman" w:hAnsi="Arial Narrow" w:cs="Arial"/>
          <w:lang w:eastAsia="pl-PL"/>
        </w:rPr>
        <w:t xml:space="preserve">, </w:t>
      </w:r>
      <w:r w:rsidRPr="00827FDE">
        <w:rPr>
          <w:rFonts w:ascii="Arial Narrow" w:eastAsia="Times New Roman" w:hAnsi="Arial Narrow" w:cs="Arial"/>
          <w:lang w:eastAsia="pl-PL"/>
        </w:rPr>
        <w:t xml:space="preserve">że </w:t>
      </w:r>
      <w:r w:rsidRPr="00827FDE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827FDE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827FDE">
        <w:rPr>
          <w:rFonts w:ascii="Arial Narrow" w:eastAsia="Times New Roman" w:hAnsi="Arial Narrow" w:cs="Arial"/>
          <w:lang w:eastAsia="pl-PL"/>
        </w:rPr>
        <w:t xml:space="preserve">do </w:t>
      </w:r>
      <w:r w:rsidRPr="00827FDE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27FDE" w14:paraId="35972653" w14:textId="77777777" w:rsidTr="00467CA2">
        <w:tc>
          <w:tcPr>
            <w:tcW w:w="2269" w:type="dxa"/>
            <w:shd w:val="clear" w:color="auto" w:fill="auto"/>
          </w:tcPr>
          <w:p w14:paraId="560F815E" w14:textId="77777777" w:rsidR="00D520D3" w:rsidRPr="00827FD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27FD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E2C472" w14:textId="77777777" w:rsidR="00D520D3" w:rsidRPr="00827FDE" w:rsidRDefault="008C389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27FDE">
              <w:rPr>
                <w:rFonts w:ascii="Arial Narrow" w:eastAsia="Times New Roman" w:hAnsi="Arial Narrow" w:cs="Arial"/>
                <w:b/>
                <w:lang w:eastAsia="pl-PL"/>
              </w:rPr>
              <w:t>Dostawa sprzętu do diagnostyki patomorfologicznej</w:t>
            </w:r>
            <w:r w:rsidR="00D520D3" w:rsidRPr="00827FDE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8C389A" w:rsidRPr="00827FDE" w14:paraId="17778C30" w14:textId="77777777" w:rsidTr="00524424">
        <w:tc>
          <w:tcPr>
            <w:tcW w:w="2269" w:type="dxa"/>
            <w:shd w:val="clear" w:color="auto" w:fill="auto"/>
          </w:tcPr>
          <w:p w14:paraId="02A620FD" w14:textId="77777777" w:rsidR="008C389A" w:rsidRPr="00827FDE" w:rsidRDefault="008C389A" w:rsidP="005244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27FD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4C2D6D" w14:textId="77777777" w:rsidR="008C389A" w:rsidRPr="00827FDE" w:rsidRDefault="008C389A" w:rsidP="005244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27FDE">
              <w:rPr>
                <w:rFonts w:ascii="Arial Narrow" w:eastAsia="Times New Roman" w:hAnsi="Arial Narrow" w:cs="Arial"/>
                <w:b/>
                <w:lang w:eastAsia="pl-PL"/>
              </w:rPr>
              <w:t>109/2024</w:t>
            </w:r>
          </w:p>
        </w:tc>
      </w:tr>
    </w:tbl>
    <w:p w14:paraId="6049D2E5" w14:textId="77777777" w:rsidR="00DC652A" w:rsidRPr="00827FDE" w:rsidRDefault="008C389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27FDE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827FDE">
        <w:rPr>
          <w:rFonts w:ascii="Arial Narrow" w:eastAsia="Times New Roman" w:hAnsi="Arial Narrow" w:cs="Arial"/>
          <w:lang w:eastAsia="pl-PL"/>
        </w:rPr>
        <w:t>do dyspozycji Wykonawcy:</w:t>
      </w:r>
    </w:p>
    <w:p w14:paraId="0B2C83A5" w14:textId="77777777" w:rsidR="00DC652A" w:rsidRPr="00827FD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27FD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5C30C5C" w14:textId="77777777" w:rsidR="0071340C" w:rsidRPr="00827FD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827FDE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827FDE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827FDE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6BE00D5" w14:textId="77777777" w:rsidR="0071340C" w:rsidRPr="00827FD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2232DC4C" w14:textId="77777777" w:rsidR="0071340C" w:rsidRPr="00827FDE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27FDE">
        <w:rPr>
          <w:rFonts w:ascii="Arial Narrow" w:eastAsia="Times New Roman" w:hAnsi="Arial Narrow" w:cs="Arial"/>
          <w:lang w:eastAsia="pl-PL"/>
        </w:rPr>
        <w:t>nw. zasobów:</w:t>
      </w:r>
    </w:p>
    <w:p w14:paraId="143A1F30" w14:textId="77777777" w:rsidR="0071340C" w:rsidRPr="00827FD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27FD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4CB242B" w14:textId="77777777" w:rsidR="0071340C" w:rsidRPr="00827FD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827FDE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827FDE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827FDE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50375425" w14:textId="77777777" w:rsidR="0071340C" w:rsidRPr="00827FD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75A3F710" w14:textId="77777777" w:rsidR="0071340C" w:rsidRPr="00827FD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2E4A2909" w14:textId="77777777" w:rsidR="00DC652A" w:rsidRPr="00827FD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827FDE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827FDE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827FDE">
        <w:rPr>
          <w:rFonts w:ascii="Arial Narrow" w:eastAsia="Times New Roman" w:hAnsi="Arial Narrow" w:cs="Arial"/>
          <w:lang w:eastAsia="pl-PL"/>
        </w:rPr>
        <w:t>:</w:t>
      </w:r>
    </w:p>
    <w:p w14:paraId="6E14FA6F" w14:textId="77777777" w:rsidR="00DC652A" w:rsidRPr="00827FD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827FDE">
        <w:rPr>
          <w:rFonts w:ascii="Arial Narrow" w:eastAsia="Times New Roman" w:hAnsi="Arial Narrow" w:cs="Arial"/>
          <w:lang w:eastAsia="pl-PL"/>
        </w:rPr>
        <w:t>u</w:t>
      </w:r>
      <w:r w:rsidR="00DC652A" w:rsidRPr="00827FDE">
        <w:rPr>
          <w:rFonts w:ascii="Arial Narrow" w:eastAsia="Times New Roman" w:hAnsi="Arial Narrow" w:cs="Arial"/>
          <w:lang w:eastAsia="pl-PL"/>
        </w:rPr>
        <w:t>dostę</w:t>
      </w:r>
      <w:r w:rsidRPr="00827FDE">
        <w:rPr>
          <w:rFonts w:ascii="Arial Narrow" w:eastAsia="Times New Roman" w:hAnsi="Arial Narrow" w:cs="Arial"/>
          <w:lang w:eastAsia="pl-PL"/>
        </w:rPr>
        <w:t>p</w:t>
      </w:r>
      <w:r w:rsidR="00DC652A" w:rsidRPr="00827FDE">
        <w:rPr>
          <w:rFonts w:ascii="Arial Narrow" w:eastAsia="Times New Roman" w:hAnsi="Arial Narrow" w:cs="Arial"/>
          <w:lang w:eastAsia="pl-PL"/>
        </w:rPr>
        <w:t>ni</w:t>
      </w:r>
      <w:r w:rsidRPr="00827FDE">
        <w:rPr>
          <w:rFonts w:ascii="Arial Narrow" w:eastAsia="Times New Roman" w:hAnsi="Arial Narrow" w:cs="Arial"/>
          <w:lang w:eastAsia="pl-PL"/>
        </w:rPr>
        <w:t>ę</w:t>
      </w:r>
      <w:r w:rsidR="00DC652A" w:rsidRPr="00827FDE">
        <w:rPr>
          <w:rFonts w:ascii="Arial Narrow" w:eastAsia="Times New Roman" w:hAnsi="Arial Narrow" w:cs="Arial"/>
          <w:lang w:eastAsia="pl-PL"/>
        </w:rPr>
        <w:t xml:space="preserve"> </w:t>
      </w:r>
      <w:r w:rsidRPr="00827FDE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35D86F0F" w14:textId="77777777" w:rsidR="0093388F" w:rsidRPr="00827FD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27FD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B295A4E" w14:textId="77777777" w:rsidR="0093388F" w:rsidRPr="00827FD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827FDE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0C7A4399" w14:textId="77777777" w:rsidR="0093388F" w:rsidRPr="00827FD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827FD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97FEF37" w14:textId="77777777" w:rsidR="00CB29AC" w:rsidRPr="00827FDE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827FDE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4C08F862" w14:textId="77777777" w:rsidR="00CB29AC" w:rsidRPr="00827FD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27FD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F2D948E" w14:textId="77777777" w:rsidR="00830970" w:rsidRPr="00827FD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827FDE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827FDE">
        <w:rPr>
          <w:rFonts w:ascii="Arial Narrow" w:eastAsia="Times New Roman" w:hAnsi="Arial Narrow" w:cs="Arial"/>
          <w:lang w:eastAsia="pl-PL"/>
        </w:rPr>
        <w:t xml:space="preserve">mojego </w:t>
      </w:r>
      <w:r w:rsidRPr="00827FDE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827FDE">
        <w:rPr>
          <w:rFonts w:ascii="Arial Narrow" w:eastAsia="Times New Roman" w:hAnsi="Arial Narrow" w:cs="Arial"/>
          <w:lang w:eastAsia="pl-PL"/>
        </w:rPr>
        <w:t>będzie następujący:</w:t>
      </w:r>
    </w:p>
    <w:p w14:paraId="62A8D3F7" w14:textId="77777777" w:rsidR="00E27ABB" w:rsidRPr="00827FDE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27FD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27FDE" w14:paraId="4D9DD767" w14:textId="77777777" w:rsidTr="00467CA2">
        <w:tc>
          <w:tcPr>
            <w:tcW w:w="2660" w:type="dxa"/>
            <w:shd w:val="clear" w:color="auto" w:fill="auto"/>
          </w:tcPr>
          <w:p w14:paraId="01D89668" w14:textId="77777777" w:rsidR="00D520D3" w:rsidRPr="00827FD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D0EC7EE" w14:textId="77777777" w:rsidR="00D520D3" w:rsidRPr="00827FD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27FD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B18DF7C" w14:textId="77777777" w:rsidR="00D520D3" w:rsidRPr="00827FDE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27FD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44289B7" w14:textId="77777777" w:rsidR="00D520D3" w:rsidRPr="00827FD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7A9FA15" w14:textId="77777777" w:rsidR="00D520D3" w:rsidRPr="00827FD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827FD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EEBF835" w14:textId="77777777" w:rsidR="00D520D3" w:rsidRPr="00827FDE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27FD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8C389A" w:rsidRPr="00827FD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827FD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827FD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827FD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3B5D7591" w14:textId="77777777" w:rsidR="00E27ABB" w:rsidRPr="00827FD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827FD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FAAF16" w14:textId="77777777" w:rsidR="0062019A" w:rsidRDefault="0062019A" w:rsidP="00025386">
      <w:pPr>
        <w:spacing w:after="0" w:line="240" w:lineRule="auto"/>
      </w:pPr>
      <w:r>
        <w:separator/>
      </w:r>
    </w:p>
  </w:endnote>
  <w:endnote w:type="continuationSeparator" w:id="0">
    <w:p w14:paraId="7A996691" w14:textId="77777777" w:rsidR="0062019A" w:rsidRDefault="0062019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21AD17" w14:textId="77777777" w:rsidR="008C389A" w:rsidRDefault="008C38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DDDC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424604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663039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F8ED82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EC3A0" w14:textId="77777777" w:rsidR="008C389A" w:rsidRDefault="008C38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B1406A" w14:textId="77777777" w:rsidR="0062019A" w:rsidRDefault="0062019A" w:rsidP="00025386">
      <w:pPr>
        <w:spacing w:after="0" w:line="240" w:lineRule="auto"/>
      </w:pPr>
      <w:r>
        <w:separator/>
      </w:r>
    </w:p>
  </w:footnote>
  <w:footnote w:type="continuationSeparator" w:id="0">
    <w:p w14:paraId="48518861" w14:textId="77777777" w:rsidR="0062019A" w:rsidRDefault="0062019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472CC" w14:textId="77777777" w:rsidR="008C389A" w:rsidRDefault="008C38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843FAB" w14:textId="77777777" w:rsidR="008C389A" w:rsidRDefault="008C38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C29154" w14:textId="77777777" w:rsidR="008C389A" w:rsidRDefault="008C38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528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019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19A"/>
    <w:rsid w:val="00620476"/>
    <w:rsid w:val="00657A47"/>
    <w:rsid w:val="0071340C"/>
    <w:rsid w:val="00745A44"/>
    <w:rsid w:val="007666D6"/>
    <w:rsid w:val="007D6755"/>
    <w:rsid w:val="007F49C7"/>
    <w:rsid w:val="00824D73"/>
    <w:rsid w:val="00827FDE"/>
    <w:rsid w:val="00830970"/>
    <w:rsid w:val="008833CF"/>
    <w:rsid w:val="008B797E"/>
    <w:rsid w:val="008C389A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0B74F9"/>
  <w15:chartTrackingRefBased/>
  <w15:docId w15:val="{7B0B7445-BE1D-4989-A8EF-90C469F2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2024-08-21T12:21:00Z</cp:lastPrinted>
  <dcterms:created xsi:type="dcterms:W3CDTF">2024-08-21T12:20:00Z</dcterms:created>
  <dcterms:modified xsi:type="dcterms:W3CDTF">2024-08-21T12:21:00Z</dcterms:modified>
</cp:coreProperties>
</file>