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5A7EC" w14:textId="67919E5F" w:rsidR="00D62E6E" w:rsidRPr="003D659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D6593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D6593" w:rsidRPr="003D6593">
        <w:rPr>
          <w:rFonts w:ascii="Arial Narrow" w:eastAsia="Times New Roman" w:hAnsi="Arial Narrow" w:cs="Arial"/>
          <w:bCs/>
          <w:szCs w:val="18"/>
          <w:lang w:eastAsia="pl-PL"/>
        </w:rPr>
        <w:t xml:space="preserve">7 </w:t>
      </w:r>
      <w:r w:rsidRPr="003D6593">
        <w:rPr>
          <w:rFonts w:ascii="Arial Narrow" w:eastAsia="Times New Roman" w:hAnsi="Arial Narrow" w:cs="Arial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D6593" w14:paraId="2F456BBD" w14:textId="77777777" w:rsidTr="00D62E6E">
        <w:tc>
          <w:tcPr>
            <w:tcW w:w="2800" w:type="dxa"/>
            <w:shd w:val="clear" w:color="auto" w:fill="auto"/>
          </w:tcPr>
          <w:p w14:paraId="542BD85F" w14:textId="77777777" w:rsid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</w:rPr>
            </w:pPr>
            <w:r w:rsidRPr="003D6593">
              <w:rPr>
                <w:rFonts w:ascii="Arial Narrow" w:hAnsi="Arial Narrow" w:cs="Arial"/>
                <w:b/>
              </w:rPr>
              <w:t>Wykonawca</w:t>
            </w:r>
            <w:r w:rsidRPr="003D6593">
              <w:rPr>
                <w:rFonts w:ascii="Arial Narrow" w:hAnsi="Arial Narrow" w:cs="Arial"/>
                <w:bCs/>
              </w:rPr>
              <w:t>:</w:t>
            </w:r>
          </w:p>
          <w:p w14:paraId="550312E7" w14:textId="77777777" w:rsidR="003D6593" w:rsidRDefault="003D6593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</w:p>
          <w:p w14:paraId="1B27BCD0" w14:textId="77777777" w:rsidR="003D6593" w:rsidRPr="003D6593" w:rsidRDefault="003D6593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</w:p>
        </w:tc>
        <w:tc>
          <w:tcPr>
            <w:tcW w:w="6272" w:type="dxa"/>
            <w:shd w:val="clear" w:color="auto" w:fill="auto"/>
          </w:tcPr>
          <w:p w14:paraId="5E833441" w14:textId="77777777" w:rsidR="00D62E6E" w:rsidRPr="003D65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8ED7F56" w14:textId="77777777" w:rsidR="003D6593" w:rsidRDefault="003D6593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</w:p>
          <w:p w14:paraId="6A788065" w14:textId="71F902CE" w:rsidR="00D62E6E" w:rsidRPr="003D65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E29A47" w14:textId="77777777" w:rsidR="00D62E6E" w:rsidRPr="003D659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D65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D659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D65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D6593" w14:paraId="6BF5AEEB" w14:textId="77777777" w:rsidTr="00D62E6E">
        <w:tc>
          <w:tcPr>
            <w:tcW w:w="2800" w:type="dxa"/>
            <w:shd w:val="clear" w:color="auto" w:fill="auto"/>
          </w:tcPr>
          <w:p w14:paraId="1542F240" w14:textId="77777777" w:rsidR="00D62E6E" w:rsidRPr="003D659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D659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544AC1" w14:textId="77777777" w:rsidR="00D62E6E" w:rsidRPr="003D65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C4AF38" w14:textId="77777777" w:rsidR="00D62E6E" w:rsidRPr="003D659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2E0C5" w14:textId="77777777" w:rsidR="00D62E6E" w:rsidRPr="003D659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D65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D659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D65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B4466E8" w14:textId="77777777" w:rsidR="00BC121E" w:rsidRPr="003D659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1316" w:rsidRPr="003D6593" w14:paraId="7ACBC628" w14:textId="77777777" w:rsidTr="005244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2C9DBD" w14:textId="77777777" w:rsidR="00B31316" w:rsidRPr="003D6593" w:rsidRDefault="00B31316" w:rsidP="0052442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CAC0BC4" w14:textId="77777777" w:rsidR="00B31316" w:rsidRPr="003D6593" w:rsidRDefault="00B31316" w:rsidP="0052442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3D65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F4C2935" w14:textId="77777777" w:rsidR="00B31316" w:rsidRPr="003D6593" w:rsidRDefault="00B31316" w:rsidP="0052442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7D5A947" w14:textId="77777777" w:rsidR="00B31316" w:rsidRPr="003D6593" w:rsidRDefault="00B31316" w:rsidP="0052442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67DE3AA" w14:textId="77777777" w:rsidR="00BC121E" w:rsidRPr="003D6593" w:rsidRDefault="00B3131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D6593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D6593">
        <w:rPr>
          <w:rFonts w:ascii="Arial Narrow" w:eastAsia="Times New Roman" w:hAnsi="Arial Narrow" w:cs="Arial"/>
          <w:lang w:eastAsia="pl-PL"/>
        </w:rPr>
        <w:t>N</w:t>
      </w:r>
      <w:r w:rsidR="00BC121E" w:rsidRPr="003D6593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D6593" w14:paraId="44078664" w14:textId="77777777" w:rsidTr="00D62E6E">
        <w:tc>
          <w:tcPr>
            <w:tcW w:w="2269" w:type="dxa"/>
            <w:shd w:val="clear" w:color="auto" w:fill="auto"/>
          </w:tcPr>
          <w:p w14:paraId="5693E9C4" w14:textId="77777777" w:rsidR="00D62E6E" w:rsidRPr="003D659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7BEB89" w14:textId="77777777" w:rsidR="00D62E6E" w:rsidRPr="003D6593" w:rsidRDefault="00B3131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b/>
                <w:lang w:eastAsia="pl-PL"/>
              </w:rPr>
              <w:t>Dostawa sprzętu do diagnostyki patomorfologicznej</w:t>
            </w:r>
            <w:r w:rsidR="00D62E6E" w:rsidRPr="003D6593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B31316" w:rsidRPr="003D6593" w14:paraId="46C27119" w14:textId="77777777" w:rsidTr="00524424">
        <w:tc>
          <w:tcPr>
            <w:tcW w:w="2269" w:type="dxa"/>
            <w:shd w:val="clear" w:color="auto" w:fill="auto"/>
          </w:tcPr>
          <w:p w14:paraId="6FBB76D4" w14:textId="77777777" w:rsidR="00B31316" w:rsidRPr="003D6593" w:rsidRDefault="00B31316" w:rsidP="005244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CA8E51" w14:textId="77777777" w:rsidR="00B31316" w:rsidRPr="003D6593" w:rsidRDefault="00B31316" w:rsidP="005244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b/>
                <w:lang w:eastAsia="pl-PL"/>
              </w:rPr>
              <w:t>109/2024</w:t>
            </w:r>
          </w:p>
        </w:tc>
      </w:tr>
    </w:tbl>
    <w:p w14:paraId="2C79A459" w14:textId="77777777" w:rsidR="00BC121E" w:rsidRPr="003D6593" w:rsidRDefault="00B3131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D659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D6593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D6593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D6593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D6593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D6593">
        <w:rPr>
          <w:rFonts w:ascii="Arial Narrow" w:eastAsia="Times New Roman" w:hAnsi="Arial Narrow" w:cs="Arial"/>
          <w:bCs/>
          <w:lang w:eastAsia="pl-PL"/>
        </w:rPr>
        <w:t>, że:</w:t>
      </w:r>
    </w:p>
    <w:p w14:paraId="51A2C31F" w14:textId="645BA11C" w:rsidR="00BC121E" w:rsidRPr="003D659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D6593">
        <w:rPr>
          <w:rFonts w:ascii="Arial Narrow" w:eastAsia="Times New Roman" w:hAnsi="Arial Narrow" w:cs="Arial"/>
          <w:b/>
          <w:bCs/>
        </w:rPr>
        <w:object w:dxaOrig="0" w:dyaOrig="0" w14:anchorId="693678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D6593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D659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D6593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D6593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3D659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D6593">
        <w:rPr>
          <w:rFonts w:ascii="Arial Narrow" w:eastAsia="Times New Roman" w:hAnsi="Arial Narrow" w:cs="Arial"/>
          <w:lang w:eastAsia="pl-PL"/>
        </w:rPr>
        <w:t>.</w:t>
      </w:r>
    </w:p>
    <w:p w14:paraId="6C245F77" w14:textId="2A408F15" w:rsidR="00BC121E" w:rsidRPr="003D659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D6593">
        <w:rPr>
          <w:rFonts w:ascii="Arial Narrow" w:eastAsia="Times New Roman" w:hAnsi="Arial Narrow" w:cs="Arial"/>
          <w:b/>
          <w:bCs/>
        </w:rPr>
        <w:object w:dxaOrig="0" w:dyaOrig="0" w14:anchorId="69AB670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D6593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3D6593">
        <w:rPr>
          <w:rFonts w:ascii="Arial Narrow" w:eastAsia="Times New Roman" w:hAnsi="Arial Narrow" w:cs="Arial"/>
          <w:lang w:eastAsia="pl-PL"/>
        </w:rPr>
        <w:t>t.j. Dz.U. z 2023r. poz. 1689</w:t>
      </w:r>
      <w:r w:rsidRPr="003D659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A6F44F3" w14:textId="77777777" w:rsidR="00BF69A4" w:rsidRPr="003D659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D6593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D6593" w14:paraId="2721BE9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0DB3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4354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A2F0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D6593" w14:paraId="6CFC53B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3B76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F5D6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CFAA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D6593" w14:paraId="05F0EEF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A511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5451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8AC8" w14:textId="77777777" w:rsidR="00BC121E" w:rsidRPr="003D65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70BC762" w14:textId="77777777" w:rsidR="00BC121E" w:rsidRPr="003D659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D6593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9ECABAD" w14:textId="77777777" w:rsidR="00BC121E" w:rsidRPr="003D659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D6593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3D6593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7830B14" w14:textId="77777777" w:rsidR="00067B62" w:rsidRPr="003D659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D6593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D6593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D6593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94CC214" w14:textId="77777777" w:rsidR="00067B62" w:rsidRPr="003D659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D6593" w14:paraId="706DA54D" w14:textId="77777777" w:rsidTr="00620E37">
        <w:tc>
          <w:tcPr>
            <w:tcW w:w="2660" w:type="dxa"/>
            <w:shd w:val="clear" w:color="auto" w:fill="auto"/>
          </w:tcPr>
          <w:p w14:paraId="50BE3B80" w14:textId="77777777" w:rsidR="00BC121E" w:rsidRPr="003D65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CFD8D38" w14:textId="77777777" w:rsidR="00BC121E" w:rsidRPr="003D659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61F7084" w14:textId="77777777" w:rsidR="00BC121E" w:rsidRPr="003D659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D65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D65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F2C4341" w14:textId="77777777" w:rsidR="00BC121E" w:rsidRPr="003D65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1D0381" w14:textId="77777777" w:rsidR="00BC121E" w:rsidRPr="003D65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1C6579" w14:textId="77777777" w:rsidR="00BC121E" w:rsidRPr="003D659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D65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D65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D65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96B6CB7" w14:textId="77777777" w:rsidR="00106AC7" w:rsidRPr="003D6593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3D659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8BE8F" w14:textId="77777777" w:rsidR="003F0C8B" w:rsidRDefault="003F0C8B">
      <w:r>
        <w:separator/>
      </w:r>
    </w:p>
  </w:endnote>
  <w:endnote w:type="continuationSeparator" w:id="0">
    <w:p w14:paraId="6A322B11" w14:textId="77777777" w:rsidR="003F0C8B" w:rsidRDefault="003F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A14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B3DAC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F34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B2368B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4CA9BD1">
        <v:line id="_x0000_s1025" style="position:absolute;left:0;text-align:left;z-index:251657728" from="-3.85pt,8.7pt" to="455.15pt,8.7pt"/>
      </w:pict>
    </w:r>
  </w:p>
  <w:p w14:paraId="38741D0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30D7B" w14:textId="77777777" w:rsidR="00B31316" w:rsidRDefault="00B313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0924D" w14:textId="77777777" w:rsidR="003F0C8B" w:rsidRDefault="003F0C8B">
      <w:r>
        <w:separator/>
      </w:r>
    </w:p>
  </w:footnote>
  <w:footnote w:type="continuationSeparator" w:id="0">
    <w:p w14:paraId="566D8065" w14:textId="77777777" w:rsidR="003F0C8B" w:rsidRDefault="003F0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32A8A" w14:textId="77777777" w:rsidR="00B31316" w:rsidRDefault="00B31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61042" w14:textId="77777777" w:rsidR="00B31316" w:rsidRDefault="00B31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16D52" w14:textId="77777777" w:rsidR="00B31316" w:rsidRDefault="00B313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0536461">
    <w:abstractNumId w:val="13"/>
  </w:num>
  <w:num w:numId="2" w16cid:durableId="186530111">
    <w:abstractNumId w:val="0"/>
  </w:num>
  <w:num w:numId="3" w16cid:durableId="1567111727">
    <w:abstractNumId w:val="11"/>
  </w:num>
  <w:num w:numId="4" w16cid:durableId="1368720458">
    <w:abstractNumId w:val="8"/>
  </w:num>
  <w:num w:numId="5" w16cid:durableId="795221779">
    <w:abstractNumId w:val="7"/>
  </w:num>
  <w:num w:numId="6" w16cid:durableId="1712147234">
    <w:abstractNumId w:val="1"/>
  </w:num>
  <w:num w:numId="7" w16cid:durableId="677005743">
    <w:abstractNumId w:val="6"/>
  </w:num>
  <w:num w:numId="8" w16cid:durableId="2780845">
    <w:abstractNumId w:val="3"/>
  </w:num>
  <w:num w:numId="9" w16cid:durableId="812018794">
    <w:abstractNumId w:val="2"/>
  </w:num>
  <w:num w:numId="10" w16cid:durableId="1871839613">
    <w:abstractNumId w:val="5"/>
  </w:num>
  <w:num w:numId="11" w16cid:durableId="1271162971">
    <w:abstractNumId w:val="10"/>
  </w:num>
  <w:num w:numId="12" w16cid:durableId="971788366">
    <w:abstractNumId w:val="4"/>
  </w:num>
  <w:num w:numId="13" w16cid:durableId="82579018">
    <w:abstractNumId w:val="9"/>
  </w:num>
  <w:num w:numId="14" w16cid:durableId="18324836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C8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6593"/>
    <w:rsid w:val="003E5D20"/>
    <w:rsid w:val="003F0C8B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13E1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1316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A532CA"/>
  <w15:chartTrackingRefBased/>
  <w15:docId w15:val="{142EA930-2D19-4B97-8E14-09737E1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2024-08-21T12:25:00Z</cp:lastPrinted>
  <dcterms:created xsi:type="dcterms:W3CDTF">2024-08-21T12:25:00Z</dcterms:created>
  <dcterms:modified xsi:type="dcterms:W3CDTF">2024-08-21T12:25:00Z</dcterms:modified>
</cp:coreProperties>
</file>