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B0658" w:rsidRPr="002B0658">
        <w:rPr>
          <w:b/>
        </w:rPr>
        <w:t>NZ-26-2024-57-D-P-A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B0658" w:rsidRPr="002B0658">
        <w:rPr>
          <w:rFonts w:ascii="Arial Narrow" w:hAnsi="Arial Narrow"/>
          <w:b/>
        </w:rPr>
        <w:t>Dostawy materiałów medycznych oraz szwów chirurgicznych ujęte w 7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C2A" w:rsidRDefault="003E5C2A" w:rsidP="0038231F">
      <w:pPr>
        <w:spacing w:after="0" w:line="240" w:lineRule="auto"/>
      </w:pPr>
      <w:r>
        <w:separator/>
      </w:r>
    </w:p>
  </w:endnote>
  <w:endnote w:type="continuationSeparator" w:id="0">
    <w:p w:rsidR="003E5C2A" w:rsidRDefault="003E5C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658" w:rsidRDefault="002B065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B065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B065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658" w:rsidRDefault="002B06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C2A" w:rsidRDefault="003E5C2A" w:rsidP="0038231F">
      <w:pPr>
        <w:spacing w:after="0" w:line="240" w:lineRule="auto"/>
      </w:pPr>
      <w:r>
        <w:separator/>
      </w:r>
    </w:p>
  </w:footnote>
  <w:footnote w:type="continuationSeparator" w:id="0">
    <w:p w:rsidR="003E5C2A" w:rsidRDefault="003E5C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658" w:rsidRDefault="002B06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658" w:rsidRDefault="002B06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658" w:rsidRDefault="002B06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5C2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065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E5C2A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D4CB3A-D4D0-4D23-B8C4-DD5DCF26D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DABE9-EEB1-4745-99D0-F39EFF8EE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2024-08-20T07:32:00Z</dcterms:created>
  <dcterms:modified xsi:type="dcterms:W3CDTF">2024-08-20T07:32:00Z</dcterms:modified>
</cp:coreProperties>
</file>