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40D67" w:rsidRPr="00940D67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40D67" w:rsidRPr="00940D67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940D6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40D6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materiałów medycznych oraz szwów chirurgicznych ujęte w 7 zadaniach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40D67" w:rsidRPr="00A2540E" w:rsidTr="0093001C">
        <w:tc>
          <w:tcPr>
            <w:tcW w:w="2269" w:type="dxa"/>
            <w:shd w:val="clear" w:color="auto" w:fill="auto"/>
          </w:tcPr>
          <w:p w:rsidR="00940D67" w:rsidRPr="00A2540E" w:rsidRDefault="00940D67" w:rsidP="0093001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40D67" w:rsidRPr="00A2540E" w:rsidRDefault="00940D67" w:rsidP="0093001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40D6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NZ-26-2024-57-D-P-A</w:t>
            </w:r>
          </w:p>
        </w:tc>
      </w:tr>
    </w:tbl>
    <w:p w:rsidR="00DC652A" w:rsidRPr="00053927" w:rsidRDefault="00940D6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940D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40D6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324" w:rsidRDefault="00961324" w:rsidP="00025386">
      <w:pPr>
        <w:spacing w:after="0" w:line="240" w:lineRule="auto"/>
      </w:pPr>
      <w:r>
        <w:separator/>
      </w:r>
    </w:p>
  </w:endnote>
  <w:endnote w:type="continuationSeparator" w:id="0">
    <w:p w:rsidR="00961324" w:rsidRDefault="0096132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0D67" w:rsidRDefault="00940D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0D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0D6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0D67" w:rsidRDefault="00940D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324" w:rsidRDefault="00961324" w:rsidP="00025386">
      <w:pPr>
        <w:spacing w:after="0" w:line="240" w:lineRule="auto"/>
      </w:pPr>
      <w:r>
        <w:separator/>
      </w:r>
    </w:p>
  </w:footnote>
  <w:footnote w:type="continuationSeparator" w:id="0">
    <w:p w:rsidR="00961324" w:rsidRDefault="0096132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0D67" w:rsidRDefault="00940D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0D67" w:rsidRDefault="00940D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0D67" w:rsidRDefault="00940D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132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40D67"/>
    <w:rsid w:val="00961324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D6D31E3-413F-4AA6-92EE-149D0D27A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2024-08-20T07:32:00Z</dcterms:created>
  <dcterms:modified xsi:type="dcterms:W3CDTF">2024-08-20T07:32:00Z</dcterms:modified>
</cp:coreProperties>
</file>