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B5A9F" w:rsidRPr="003B5A9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B5A9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5A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oraz szwów chirurgicznych ujęte w 7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5A9F" w:rsidRPr="00A2540E" w:rsidTr="0093001C">
        <w:tc>
          <w:tcPr>
            <w:tcW w:w="2269" w:type="dxa"/>
            <w:shd w:val="clear" w:color="auto" w:fill="auto"/>
          </w:tcPr>
          <w:p w:rsidR="003B5A9F" w:rsidRPr="00A2540E" w:rsidRDefault="003B5A9F" w:rsidP="009300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5A9F" w:rsidRPr="00A2540E" w:rsidRDefault="003B5A9F" w:rsidP="009300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5A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NZ-26-2024-57-D-P-A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B5A9F" w:rsidRPr="003B5A9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B5A9F" w:rsidRPr="003B5A9F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B5A9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B5A9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888" w:rsidRDefault="00302888" w:rsidP="00025386">
      <w:pPr>
        <w:spacing w:after="0" w:line="240" w:lineRule="auto"/>
      </w:pPr>
      <w:r>
        <w:separator/>
      </w:r>
    </w:p>
  </w:endnote>
  <w:endnote w:type="continuationSeparator" w:id="0">
    <w:p w:rsidR="00302888" w:rsidRDefault="003028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A9F" w:rsidRDefault="003B5A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A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A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A9F" w:rsidRDefault="003B5A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888" w:rsidRDefault="00302888" w:rsidP="00025386">
      <w:pPr>
        <w:spacing w:after="0" w:line="240" w:lineRule="auto"/>
      </w:pPr>
      <w:r>
        <w:separator/>
      </w:r>
    </w:p>
  </w:footnote>
  <w:footnote w:type="continuationSeparator" w:id="0">
    <w:p w:rsidR="00302888" w:rsidRDefault="003028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A9F" w:rsidRDefault="003B5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A9F" w:rsidRDefault="003B5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A9F" w:rsidRDefault="003B5A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888"/>
    <w:rsid w:val="00025386"/>
    <w:rsid w:val="000423B9"/>
    <w:rsid w:val="00053927"/>
    <w:rsid w:val="00084786"/>
    <w:rsid w:val="0016158F"/>
    <w:rsid w:val="001C2314"/>
    <w:rsid w:val="00213980"/>
    <w:rsid w:val="0024648D"/>
    <w:rsid w:val="00302888"/>
    <w:rsid w:val="003A486D"/>
    <w:rsid w:val="003B5A9F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6588CC3-6A7E-4A35-A08A-C7E8FC3B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2024-08-20T07:32:00Z</dcterms:created>
  <dcterms:modified xsi:type="dcterms:W3CDTF">2024-08-20T07:32:00Z</dcterms:modified>
</cp:coreProperties>
</file>