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A0140" w14:textId="77777777" w:rsidR="00471F3F" w:rsidRPr="00471F3F" w:rsidRDefault="00E425A8" w:rsidP="00310229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E425A8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E425A8">
        <w:rPr>
          <w:rFonts w:ascii="Arial" w:hAnsi="Arial" w:cs="Arial"/>
          <w:sz w:val="24"/>
          <w:szCs w:val="24"/>
        </w:rPr>
        <w:t>2024-08-23</w:t>
      </w:r>
    </w:p>
    <w:p w14:paraId="07DEC972" w14:textId="77777777" w:rsidR="00E425A8" w:rsidRPr="00E425A8" w:rsidRDefault="00E425A8" w:rsidP="00310229">
      <w:pPr>
        <w:rPr>
          <w:rFonts w:ascii="Arial" w:hAnsi="Arial" w:cs="Arial"/>
          <w:b/>
          <w:bCs/>
          <w:sz w:val="24"/>
          <w:szCs w:val="24"/>
        </w:rPr>
      </w:pPr>
      <w:r w:rsidRPr="00E425A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8E2E20D" w14:textId="77777777" w:rsidR="00471F3F" w:rsidRPr="00471F3F" w:rsidRDefault="00E425A8" w:rsidP="00310229">
      <w:pPr>
        <w:rPr>
          <w:rFonts w:ascii="Arial" w:hAnsi="Arial" w:cs="Arial"/>
          <w:b/>
          <w:bCs/>
          <w:sz w:val="24"/>
          <w:szCs w:val="24"/>
        </w:rPr>
      </w:pPr>
      <w:r w:rsidRPr="00E425A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306B2B7" w14:textId="77777777" w:rsidR="00471F3F" w:rsidRPr="00471F3F" w:rsidRDefault="00E425A8" w:rsidP="00310229">
      <w:pPr>
        <w:rPr>
          <w:rFonts w:ascii="Arial" w:hAnsi="Arial" w:cs="Arial"/>
          <w:sz w:val="24"/>
          <w:szCs w:val="24"/>
        </w:rPr>
      </w:pPr>
      <w:r w:rsidRPr="00E425A8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E425A8">
        <w:rPr>
          <w:rFonts w:ascii="Arial" w:hAnsi="Arial" w:cs="Arial"/>
          <w:sz w:val="24"/>
          <w:szCs w:val="24"/>
        </w:rPr>
        <w:t>7/19</w:t>
      </w:r>
    </w:p>
    <w:p w14:paraId="3302CD7B" w14:textId="77777777" w:rsidR="00471F3F" w:rsidRPr="00471F3F" w:rsidRDefault="00E425A8" w:rsidP="00310229">
      <w:pPr>
        <w:rPr>
          <w:rFonts w:ascii="Arial" w:hAnsi="Arial" w:cs="Arial"/>
          <w:sz w:val="24"/>
          <w:szCs w:val="24"/>
        </w:rPr>
      </w:pPr>
      <w:r w:rsidRPr="00E425A8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E425A8">
        <w:rPr>
          <w:rFonts w:ascii="Arial" w:hAnsi="Arial" w:cs="Arial"/>
          <w:sz w:val="24"/>
          <w:szCs w:val="24"/>
        </w:rPr>
        <w:t>Poznań</w:t>
      </w:r>
    </w:p>
    <w:p w14:paraId="7D5CDCBC" w14:textId="77777777" w:rsidR="00310229" w:rsidRDefault="00310229" w:rsidP="003102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5F96427" w14:textId="77777777" w:rsidR="00310229" w:rsidRDefault="00310229" w:rsidP="003102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266C737" w14:textId="3A14AB38" w:rsidR="00DA2A7E" w:rsidRPr="00471F3F" w:rsidRDefault="00DA2A7E" w:rsidP="003102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BF5497F" w14:textId="77777777" w:rsidR="00471F3F" w:rsidRDefault="00DA2A7E" w:rsidP="003102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610FE19B" w14:textId="77777777" w:rsidR="00310229" w:rsidRDefault="00310229" w:rsidP="003102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23358863" w14:textId="77777777" w:rsidR="00310229" w:rsidRPr="00471F3F" w:rsidRDefault="00310229" w:rsidP="003102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3780552B" w14:textId="77777777" w:rsidTr="00A34E9B">
        <w:tc>
          <w:tcPr>
            <w:tcW w:w="9330" w:type="dxa"/>
            <w:shd w:val="clear" w:color="auto" w:fill="F2F2F2"/>
            <w:hideMark/>
          </w:tcPr>
          <w:p w14:paraId="30D82033" w14:textId="77777777" w:rsidR="00310229" w:rsidRDefault="00310229" w:rsidP="003102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C114FAC" w14:textId="57BE0BD0" w:rsidR="00471F3F" w:rsidRPr="00471F3F" w:rsidRDefault="00471F3F" w:rsidP="003102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694822E" w14:textId="77777777" w:rsidR="00471F3F" w:rsidRDefault="00471F3F" w:rsidP="003102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6A09F720" w14:textId="77777777" w:rsidR="001E1EE3" w:rsidRDefault="001E1EE3" w:rsidP="003102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1F2A5EB7" w14:textId="77777777" w:rsidR="00310229" w:rsidRPr="00471F3F" w:rsidRDefault="00310229" w:rsidP="003102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51501F6C" w14:textId="77777777" w:rsidR="00607E00" w:rsidRPr="00607E00" w:rsidRDefault="00607E00" w:rsidP="00310229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4"/>
      </w:tblGrid>
      <w:tr w:rsidR="00607E00" w:rsidRPr="00A34E9B" w14:paraId="7EDDC69F" w14:textId="77777777" w:rsidTr="001D5408">
        <w:tc>
          <w:tcPr>
            <w:tcW w:w="2268" w:type="dxa"/>
            <w:shd w:val="clear" w:color="auto" w:fill="auto"/>
          </w:tcPr>
          <w:p w14:paraId="09D2530C" w14:textId="77777777" w:rsidR="00607E00" w:rsidRPr="00A34E9B" w:rsidRDefault="00607E00" w:rsidP="003102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4C89A8C" w14:textId="58427CA5" w:rsidR="00607E00" w:rsidRPr="00A34E9B" w:rsidRDefault="00607E00" w:rsidP="003102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25A8" w:rsidRPr="00E425A8">
              <w:rPr>
                <w:rFonts w:ascii="Arial" w:hAnsi="Arial" w:cs="Arial"/>
                <w:sz w:val="24"/>
                <w:szCs w:val="24"/>
              </w:rPr>
              <w:t>przetarg</w:t>
            </w:r>
            <w:r w:rsidR="00310229">
              <w:rPr>
                <w:rFonts w:ascii="Arial" w:hAnsi="Arial" w:cs="Arial"/>
                <w:sz w:val="24"/>
                <w:szCs w:val="24"/>
              </w:rPr>
              <w:t>u</w:t>
            </w:r>
            <w:r w:rsidR="00E425A8" w:rsidRPr="00E425A8">
              <w:rPr>
                <w:rFonts w:ascii="Arial" w:hAnsi="Arial" w:cs="Arial"/>
                <w:sz w:val="24"/>
                <w:szCs w:val="24"/>
              </w:rPr>
              <w:t xml:space="preserve"> nieograniczon</w:t>
            </w:r>
            <w:r w:rsidR="00310229">
              <w:rPr>
                <w:rFonts w:ascii="Arial" w:hAnsi="Arial" w:cs="Arial"/>
                <w:sz w:val="24"/>
                <w:szCs w:val="24"/>
              </w:rPr>
              <w:t>ego</w:t>
            </w:r>
          </w:p>
        </w:tc>
      </w:tr>
      <w:tr w:rsidR="00607E00" w:rsidRPr="00A34E9B" w14:paraId="39FD84C4" w14:textId="77777777" w:rsidTr="001D5408">
        <w:tc>
          <w:tcPr>
            <w:tcW w:w="2268" w:type="dxa"/>
            <w:shd w:val="clear" w:color="auto" w:fill="auto"/>
          </w:tcPr>
          <w:p w14:paraId="1D19B2D5" w14:textId="77777777" w:rsidR="00607E00" w:rsidRPr="00A34E9B" w:rsidRDefault="00607E00" w:rsidP="003102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DEE4C99" w14:textId="77777777" w:rsidR="00607E00" w:rsidRPr="00A34E9B" w:rsidRDefault="00E425A8" w:rsidP="003102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25A8">
              <w:rPr>
                <w:rFonts w:ascii="Arial" w:hAnsi="Arial" w:cs="Arial"/>
                <w:bCs/>
                <w:sz w:val="24"/>
                <w:szCs w:val="24"/>
              </w:rPr>
              <w:t>Kompleksowa modernizacja mediów Wielkopolskiego Centrum Specjalistycznego - modernizacja instalacji wodno-kanalizacyjnej</w:t>
            </w:r>
          </w:p>
        </w:tc>
      </w:tr>
      <w:tr w:rsidR="00E425A8" w:rsidRPr="00A34E9B" w14:paraId="2B77F6F1" w14:textId="77777777" w:rsidTr="004D4375">
        <w:tc>
          <w:tcPr>
            <w:tcW w:w="2268" w:type="dxa"/>
            <w:shd w:val="clear" w:color="auto" w:fill="auto"/>
          </w:tcPr>
          <w:p w14:paraId="4DDB1E5B" w14:textId="77777777" w:rsidR="00E425A8" w:rsidRPr="00A34E9B" w:rsidRDefault="00E425A8" w:rsidP="0031022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DED75AF" w14:textId="77777777" w:rsidR="00E425A8" w:rsidRDefault="00E425A8" w:rsidP="003102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25A8">
              <w:rPr>
                <w:rFonts w:ascii="Arial" w:hAnsi="Arial" w:cs="Arial"/>
                <w:bCs/>
                <w:sz w:val="24"/>
                <w:szCs w:val="24"/>
              </w:rPr>
              <w:t>SZW/DZP/64/2024</w:t>
            </w:r>
          </w:p>
          <w:p w14:paraId="6A286A03" w14:textId="77777777" w:rsidR="00310229" w:rsidRPr="00A34E9B" w:rsidRDefault="00310229" w:rsidP="003102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59E3C92" w14:textId="77777777" w:rsidR="00310229" w:rsidRDefault="00310229" w:rsidP="00310229">
      <w:pPr>
        <w:jc w:val="both"/>
        <w:rPr>
          <w:rFonts w:ascii="Arial" w:hAnsi="Arial" w:cs="Arial"/>
          <w:sz w:val="24"/>
          <w:szCs w:val="24"/>
        </w:rPr>
      </w:pPr>
    </w:p>
    <w:p w14:paraId="7B1E9D5A" w14:textId="09B4BC08" w:rsidR="00DA2A7E" w:rsidRPr="00C512EB" w:rsidRDefault="00DA2A7E" w:rsidP="00310229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E425A8" w:rsidRPr="00E425A8">
        <w:rPr>
          <w:rFonts w:ascii="Arial" w:hAnsi="Arial" w:cs="Arial"/>
          <w:b/>
          <w:sz w:val="24"/>
          <w:szCs w:val="24"/>
        </w:rPr>
        <w:t>Szpital Wojewódzki w Poznaniu</w:t>
      </w:r>
      <w:r w:rsidR="00310229">
        <w:rPr>
          <w:rFonts w:ascii="Arial" w:hAnsi="Arial" w:cs="Arial"/>
          <w:b/>
          <w:sz w:val="24"/>
          <w:szCs w:val="24"/>
        </w:rPr>
        <w:t xml:space="preserve">, </w:t>
      </w:r>
      <w:r w:rsidR="00E425A8" w:rsidRPr="00E425A8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425A8" w:rsidRPr="00E425A8">
        <w:rPr>
          <w:rFonts w:ascii="Arial" w:hAnsi="Arial" w:cs="Arial"/>
          <w:sz w:val="24"/>
          <w:szCs w:val="24"/>
        </w:rPr>
        <w:t>(</w:t>
      </w:r>
      <w:proofErr w:type="spellStart"/>
      <w:r w:rsidR="00E425A8" w:rsidRPr="00E425A8">
        <w:rPr>
          <w:rFonts w:ascii="Arial" w:hAnsi="Arial" w:cs="Arial"/>
          <w:sz w:val="24"/>
          <w:szCs w:val="24"/>
        </w:rPr>
        <w:t>t.j</w:t>
      </w:r>
      <w:proofErr w:type="spellEnd"/>
      <w:r w:rsidR="00E425A8" w:rsidRPr="00E425A8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31B847A0" w14:textId="77777777" w:rsidR="00310229" w:rsidRDefault="00310229" w:rsidP="00310229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0878286" w14:textId="2752E217" w:rsidR="00DA2A7E" w:rsidRPr="00C512EB" w:rsidRDefault="00DA2A7E" w:rsidP="00310229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E425A8" w:rsidRPr="00C512EB" w14:paraId="062343C1" w14:textId="77777777" w:rsidTr="004D4375">
        <w:tc>
          <w:tcPr>
            <w:tcW w:w="2943" w:type="dxa"/>
            <w:shd w:val="clear" w:color="auto" w:fill="auto"/>
          </w:tcPr>
          <w:p w14:paraId="49A74032" w14:textId="77777777" w:rsidR="00E425A8" w:rsidRPr="00C512EB" w:rsidRDefault="00E425A8" w:rsidP="00310229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5A8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0569F1F" w14:textId="77777777" w:rsidR="00E425A8" w:rsidRPr="00C512EB" w:rsidRDefault="00E425A8" w:rsidP="0031022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5A8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11EAEE46" w14:textId="77777777" w:rsidR="00DA2A7E" w:rsidRPr="00C512EB" w:rsidRDefault="00DA2A7E" w:rsidP="00310229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7CC3BEE1" w14:textId="02008908" w:rsidR="00DA2A7E" w:rsidRDefault="00E425A8" w:rsidP="00310229">
      <w:pPr>
        <w:jc w:val="both"/>
        <w:rPr>
          <w:rFonts w:ascii="Arial" w:hAnsi="Arial" w:cs="Arial"/>
          <w:sz w:val="24"/>
          <w:szCs w:val="24"/>
        </w:rPr>
      </w:pPr>
      <w:r w:rsidRPr="00E425A8">
        <w:rPr>
          <w:rFonts w:ascii="Arial" w:hAnsi="Arial" w:cs="Arial"/>
          <w:sz w:val="24"/>
          <w:szCs w:val="24"/>
        </w:rPr>
        <w:t xml:space="preserve">Kwota przeznaczona przez Zamawiającego na </w:t>
      </w:r>
      <w:r w:rsidR="00310229">
        <w:rPr>
          <w:rFonts w:ascii="Arial" w:hAnsi="Arial" w:cs="Arial"/>
          <w:sz w:val="24"/>
          <w:szCs w:val="24"/>
        </w:rPr>
        <w:t xml:space="preserve">realizację </w:t>
      </w:r>
      <w:r w:rsidRPr="00E425A8">
        <w:rPr>
          <w:rFonts w:ascii="Arial" w:hAnsi="Arial" w:cs="Arial"/>
          <w:sz w:val="24"/>
          <w:szCs w:val="24"/>
        </w:rPr>
        <w:t>zadani</w:t>
      </w:r>
      <w:r w:rsidR="00310229">
        <w:rPr>
          <w:rFonts w:ascii="Arial" w:hAnsi="Arial" w:cs="Arial"/>
          <w:sz w:val="24"/>
          <w:szCs w:val="24"/>
        </w:rPr>
        <w:t>a</w:t>
      </w:r>
      <w:r w:rsidRPr="00E425A8">
        <w:rPr>
          <w:rFonts w:ascii="Arial" w:hAnsi="Arial" w:cs="Arial"/>
          <w:sz w:val="24"/>
          <w:szCs w:val="24"/>
        </w:rPr>
        <w:t xml:space="preserve"> wynosiła 8478937,34zł, a jedyna złożona oferta przedstawiła kwotę 17921100,00zł.</w:t>
      </w:r>
    </w:p>
    <w:p w14:paraId="7C7EBA91" w14:textId="77777777" w:rsidR="00C512EB" w:rsidRPr="00C512EB" w:rsidRDefault="00C512EB" w:rsidP="00310229">
      <w:pPr>
        <w:jc w:val="both"/>
        <w:rPr>
          <w:rFonts w:ascii="Arial" w:hAnsi="Arial" w:cs="Arial"/>
          <w:sz w:val="24"/>
          <w:szCs w:val="24"/>
        </w:rPr>
      </w:pPr>
    </w:p>
    <w:p w14:paraId="24C83E32" w14:textId="77777777" w:rsidR="00DA2A7E" w:rsidRDefault="00DA2A7E" w:rsidP="0031022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57C56AAC" w14:textId="77777777" w:rsidR="001E1EE3" w:rsidRDefault="001E1EE3" w:rsidP="0031022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E055350" w14:textId="77777777" w:rsidR="001E1EE3" w:rsidRPr="002D64D4" w:rsidRDefault="001E1EE3" w:rsidP="001E1EE3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7D59E4DF" w14:textId="77777777" w:rsidR="001E1EE3" w:rsidRPr="002D64D4" w:rsidRDefault="001E1EE3" w:rsidP="001E1EE3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CAE43C8" w14:textId="7393B6C7" w:rsidR="001E1EE3" w:rsidRPr="002D64D4" w:rsidRDefault="001E1EE3" w:rsidP="001E1EE3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  Piotr Nowicki</w:t>
      </w:r>
    </w:p>
    <w:p w14:paraId="18E29644" w14:textId="77777777" w:rsidR="001E1EE3" w:rsidRPr="00C512EB" w:rsidRDefault="001E1EE3" w:rsidP="0031022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E1EE3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872B6" w14:textId="77777777" w:rsidR="002C5B6F" w:rsidRDefault="002C5B6F">
      <w:r>
        <w:separator/>
      </w:r>
    </w:p>
  </w:endnote>
  <w:endnote w:type="continuationSeparator" w:id="0">
    <w:p w14:paraId="7A552B6B" w14:textId="77777777" w:rsidR="002C5B6F" w:rsidRDefault="002C5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2948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EA0CE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224D6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EBF996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19CD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DA156E" w14:textId="77777777" w:rsidR="003F0CBE" w:rsidRDefault="003F0CBE">
    <w:pPr>
      <w:pStyle w:val="Stopka"/>
      <w:tabs>
        <w:tab w:val="clear" w:pos="4536"/>
      </w:tabs>
      <w:jc w:val="center"/>
    </w:pPr>
  </w:p>
  <w:p w14:paraId="7075017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20CF0" w14:textId="77777777" w:rsidR="002C5B6F" w:rsidRDefault="002C5B6F">
      <w:r>
        <w:separator/>
      </w:r>
    </w:p>
  </w:footnote>
  <w:footnote w:type="continuationSeparator" w:id="0">
    <w:p w14:paraId="19BA7883" w14:textId="77777777" w:rsidR="002C5B6F" w:rsidRDefault="002C5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F46D3" w14:textId="77777777" w:rsidR="00E425A8" w:rsidRDefault="00E425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8E63B" w14:textId="77777777" w:rsidR="00E425A8" w:rsidRDefault="00E425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B229C" w14:textId="77777777" w:rsidR="00E425A8" w:rsidRDefault="00E425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4566107">
    <w:abstractNumId w:val="5"/>
  </w:num>
  <w:num w:numId="2" w16cid:durableId="629672512">
    <w:abstractNumId w:val="10"/>
  </w:num>
  <w:num w:numId="3" w16cid:durableId="1715035831">
    <w:abstractNumId w:val="4"/>
  </w:num>
  <w:num w:numId="4" w16cid:durableId="1770082094">
    <w:abstractNumId w:val="9"/>
  </w:num>
  <w:num w:numId="5" w16cid:durableId="1678731997">
    <w:abstractNumId w:val="1"/>
  </w:num>
  <w:num w:numId="6" w16cid:durableId="1694450860">
    <w:abstractNumId w:val="2"/>
  </w:num>
  <w:num w:numId="7" w16cid:durableId="1313097418">
    <w:abstractNumId w:val="8"/>
  </w:num>
  <w:num w:numId="8" w16cid:durableId="96172586">
    <w:abstractNumId w:val="6"/>
  </w:num>
  <w:num w:numId="9" w16cid:durableId="39323354">
    <w:abstractNumId w:val="3"/>
  </w:num>
  <w:num w:numId="10" w16cid:durableId="38828035">
    <w:abstractNumId w:val="0"/>
  </w:num>
  <w:num w:numId="11" w16cid:durableId="18068511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B6F"/>
    <w:rsid w:val="00020DF5"/>
    <w:rsid w:val="000345C2"/>
    <w:rsid w:val="00047A30"/>
    <w:rsid w:val="000F38F1"/>
    <w:rsid w:val="001B1480"/>
    <w:rsid w:val="001D5408"/>
    <w:rsid w:val="001E1EE3"/>
    <w:rsid w:val="00210DCB"/>
    <w:rsid w:val="002C5B6F"/>
    <w:rsid w:val="002D47D4"/>
    <w:rsid w:val="00310229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425A8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F21981"/>
  <w15:chartTrackingRefBased/>
  <w15:docId w15:val="{7F939326-F3B7-4FB6-AABE-896A11D39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2024-08-23T11:39:00Z</cp:lastPrinted>
  <dcterms:created xsi:type="dcterms:W3CDTF">2024-08-23T11:40:00Z</dcterms:created>
  <dcterms:modified xsi:type="dcterms:W3CDTF">2024-08-23T11:40:00Z</dcterms:modified>
</cp:coreProperties>
</file>