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D2338A" w14:textId="58B636DE" w:rsidR="00F245C5" w:rsidRPr="00FB4888" w:rsidRDefault="003B28A9" w:rsidP="00FB4888">
      <w:pPr>
        <w:spacing w:after="600"/>
        <w:jc w:val="right"/>
      </w:pPr>
      <w:bookmarkStart w:id="0" w:name="_Hlk53520193"/>
      <w:r w:rsidRPr="00FB4888">
        <w:t>Poznań</w:t>
      </w:r>
      <w:r w:rsidR="00F245C5" w:rsidRPr="00FB4888">
        <w:t xml:space="preserve"> dnia: </w:t>
      </w:r>
      <w:r w:rsidRPr="00FB4888">
        <w:t>2024-08-2</w:t>
      </w:r>
      <w:r w:rsidR="00DE3C79">
        <w:t>6</w:t>
      </w:r>
    </w:p>
    <w:p w14:paraId="5E0FF558" w14:textId="77777777" w:rsidR="003B28A9" w:rsidRPr="00FB4888" w:rsidRDefault="003B28A9" w:rsidP="00FB4888">
      <w:pPr>
        <w:ind w:right="3969"/>
        <w:rPr>
          <w:b/>
          <w:bCs/>
        </w:rPr>
      </w:pPr>
      <w:r w:rsidRPr="00FB4888">
        <w:rPr>
          <w:b/>
          <w:bCs/>
        </w:rPr>
        <w:t>Szpital Wojewódzki w Poznaniu</w:t>
      </w:r>
    </w:p>
    <w:p w14:paraId="2544245C" w14:textId="77777777" w:rsidR="00F245C5" w:rsidRPr="00FB4888" w:rsidRDefault="003B28A9" w:rsidP="00FB4888">
      <w:pPr>
        <w:ind w:right="3969"/>
        <w:rPr>
          <w:b/>
          <w:bCs/>
        </w:rPr>
      </w:pPr>
      <w:r w:rsidRPr="00FB4888">
        <w:rPr>
          <w:b/>
          <w:bCs/>
        </w:rPr>
        <w:t>Dział Zamówień Publicznych</w:t>
      </w:r>
    </w:p>
    <w:p w14:paraId="4233ACC5" w14:textId="77777777" w:rsidR="00F245C5" w:rsidRPr="00FB4888" w:rsidRDefault="003B28A9" w:rsidP="00FB4888">
      <w:pPr>
        <w:ind w:right="3969"/>
      </w:pPr>
      <w:r w:rsidRPr="00FB4888">
        <w:t>Juraszów</w:t>
      </w:r>
      <w:r w:rsidR="00F245C5" w:rsidRPr="00FB4888">
        <w:t xml:space="preserve"> </w:t>
      </w:r>
      <w:r w:rsidRPr="00FB4888">
        <w:t>7/19</w:t>
      </w:r>
    </w:p>
    <w:p w14:paraId="5377E91E" w14:textId="77777777" w:rsidR="00F245C5" w:rsidRPr="00FB4888" w:rsidRDefault="003B28A9" w:rsidP="00FB4888">
      <w:pPr>
        <w:ind w:right="4253"/>
      </w:pPr>
      <w:r w:rsidRPr="00FB4888">
        <w:t>60-479</w:t>
      </w:r>
      <w:r w:rsidR="00F245C5" w:rsidRPr="00FB4888">
        <w:t xml:space="preserve"> </w:t>
      </w:r>
      <w:r w:rsidRPr="00FB4888">
        <w:t>Poznań</w:t>
      </w:r>
    </w:p>
    <w:p w14:paraId="2D3319BD" w14:textId="77777777" w:rsidR="00D30F1F" w:rsidRPr="00FB4888" w:rsidRDefault="00D30F1F" w:rsidP="00FB4888">
      <w:pPr>
        <w:tabs>
          <w:tab w:val="right" w:pos="9072"/>
        </w:tabs>
        <w:ind w:left="5670"/>
        <w:jc w:val="both"/>
        <w:rPr>
          <w:b/>
        </w:rPr>
      </w:pPr>
      <w:r w:rsidRPr="00FB4888">
        <w:rPr>
          <w:b/>
        </w:rPr>
        <w:t>WYKONAWCY</w:t>
      </w:r>
    </w:p>
    <w:p w14:paraId="1C6F3B35" w14:textId="77777777" w:rsidR="00F245C5" w:rsidRPr="00FB4888" w:rsidRDefault="00D30F1F" w:rsidP="00FB4888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FB4888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FB4888" w14:paraId="36FB3225" w14:textId="77777777" w:rsidTr="002716A3">
        <w:tc>
          <w:tcPr>
            <w:tcW w:w="10065" w:type="dxa"/>
            <w:shd w:val="clear" w:color="auto" w:fill="F2F2F2"/>
            <w:hideMark/>
          </w:tcPr>
          <w:p w14:paraId="723F2808" w14:textId="77777777" w:rsidR="00F245C5" w:rsidRPr="00FB4888" w:rsidRDefault="00F245C5" w:rsidP="00FB4888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FB4888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7BEFBB8E" w14:textId="77777777" w:rsidR="00F245C5" w:rsidRPr="00FB4888" w:rsidRDefault="00F245C5" w:rsidP="00FB4888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FB4888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630EE21" w14:textId="79A05B73" w:rsidR="00F245C5" w:rsidRPr="00FB4888" w:rsidRDefault="00617721" w:rsidP="00FB4888">
      <w:pPr>
        <w:spacing w:after="1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br/>
      </w:r>
      <w:r w:rsidR="00F245C5" w:rsidRPr="00FB4888">
        <w:rPr>
          <w:rFonts w:eastAsia="Calibri"/>
          <w:lang w:eastAsia="en-US"/>
        </w:rPr>
        <w:t xml:space="preserve">Dotyczy </w:t>
      </w:r>
      <w:r w:rsidR="00F245C5" w:rsidRPr="00FB4888">
        <w:t>postępowania o udzielenie zamówienia publicznego</w:t>
      </w:r>
      <w:r w:rsidR="00F245C5" w:rsidRPr="00FB488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FB4888" w14:paraId="4552A955" w14:textId="77777777" w:rsidTr="002716A3">
        <w:tc>
          <w:tcPr>
            <w:tcW w:w="2269" w:type="dxa"/>
            <w:shd w:val="clear" w:color="auto" w:fill="auto"/>
          </w:tcPr>
          <w:p w14:paraId="6E2C1ADD" w14:textId="77777777" w:rsidR="00F245C5" w:rsidRPr="00FB4888" w:rsidRDefault="00F245C5" w:rsidP="00FB4888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FB4888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0F76F0" w14:textId="77777777" w:rsidR="00F245C5" w:rsidRPr="00FB4888" w:rsidRDefault="003B28A9" w:rsidP="00FB4888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FB4888">
              <w:rPr>
                <w:bCs/>
              </w:rPr>
              <w:t>Stały serwis eksploatacyjny oraz asysta techniczna i subskrypcja na aktualizację dla oprogramowania KS-MEDIS, KS-SOMED, KS-ASW</w:t>
            </w:r>
          </w:p>
        </w:tc>
      </w:tr>
      <w:tr w:rsidR="003B28A9" w:rsidRPr="00FB4888" w14:paraId="65A54F53" w14:textId="77777777" w:rsidTr="00716FA4">
        <w:tc>
          <w:tcPr>
            <w:tcW w:w="2269" w:type="dxa"/>
            <w:shd w:val="clear" w:color="auto" w:fill="auto"/>
          </w:tcPr>
          <w:p w14:paraId="0F36FB0C" w14:textId="77777777" w:rsidR="003B28A9" w:rsidRPr="00FB4888" w:rsidRDefault="003B28A9" w:rsidP="00FB4888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FB4888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B49B4AE" w14:textId="77777777" w:rsidR="003B28A9" w:rsidRPr="00FB4888" w:rsidRDefault="003B28A9" w:rsidP="00FB4888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FB4888">
              <w:rPr>
                <w:bCs/>
              </w:rPr>
              <w:t>SZW/DZP/65/2024</w:t>
            </w:r>
          </w:p>
        </w:tc>
      </w:tr>
    </w:tbl>
    <w:p w14:paraId="11E1145F" w14:textId="77777777" w:rsidR="00F245C5" w:rsidRPr="00FB4888" w:rsidRDefault="00F245C5" w:rsidP="00FB4888">
      <w:pPr>
        <w:tabs>
          <w:tab w:val="left" w:pos="708"/>
          <w:tab w:val="center" w:pos="4536"/>
          <w:tab w:val="right" w:pos="9072"/>
        </w:tabs>
      </w:pPr>
    </w:p>
    <w:p w14:paraId="02D7459A" w14:textId="77777777" w:rsidR="003B28A9" w:rsidRPr="00FB4888" w:rsidRDefault="00F245C5" w:rsidP="00FB4888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FB4888">
        <w:t xml:space="preserve">Zamawiający, </w:t>
      </w:r>
      <w:r w:rsidR="003B28A9" w:rsidRPr="00FB4888">
        <w:rPr>
          <w:b/>
        </w:rPr>
        <w:t>Szpital Wojewódzki w Poznaniu</w:t>
      </w:r>
    </w:p>
    <w:p w14:paraId="1795C431" w14:textId="77777777" w:rsidR="00A02E94" w:rsidRPr="00FB4888" w:rsidRDefault="003B28A9" w:rsidP="00FB4888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FB4888">
        <w:rPr>
          <w:b/>
        </w:rPr>
        <w:t>Dział Zamówień Publicznych</w:t>
      </w:r>
      <w:r w:rsidR="00F245C5" w:rsidRPr="00FB4888">
        <w:t xml:space="preserve">, działając na podstawie art. 253 ust. 1 ustawy z dnia 11 września 2019r. Prawo zamówień publicznych </w:t>
      </w:r>
      <w:r w:rsidRPr="00FB4888">
        <w:t>(</w:t>
      </w:r>
      <w:proofErr w:type="spellStart"/>
      <w:r w:rsidRPr="00FB4888">
        <w:t>t.j</w:t>
      </w:r>
      <w:proofErr w:type="spellEnd"/>
      <w:r w:rsidRPr="00FB4888">
        <w:t>. Dz. U. z 2023r. poz. 1605)</w:t>
      </w:r>
      <w:r w:rsidR="00F245C5" w:rsidRPr="00FB4888">
        <w:t xml:space="preserve">, zwanej dalej „ustawą </w:t>
      </w:r>
      <w:proofErr w:type="spellStart"/>
      <w:r w:rsidR="00F245C5" w:rsidRPr="00FB4888">
        <w:t>Pzp</w:t>
      </w:r>
      <w:proofErr w:type="spellEnd"/>
      <w:r w:rsidR="00F245C5" w:rsidRPr="00FB4888">
        <w:t>”, informuje, że w toczącym się postępowaniu o udzielenie zamówienia publicznego</w:t>
      </w:r>
      <w:r w:rsidR="00A02E94" w:rsidRPr="00FB4888">
        <w:t xml:space="preserve">, </w:t>
      </w:r>
      <w:r w:rsidR="00F245C5" w:rsidRPr="00FB4888">
        <w:t>jako najkorzystniejsza wybrana została oferta złożona przez wykonawcę</w:t>
      </w:r>
      <w:r w:rsidR="00A02E94" w:rsidRPr="00FB4888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B28A9" w:rsidRPr="00FB4888" w14:paraId="6B571259" w14:textId="77777777" w:rsidTr="00716FA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45BD3" w14:textId="77777777" w:rsidR="003B28A9" w:rsidRPr="00DD338B" w:rsidRDefault="003B28A9" w:rsidP="00DD338B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DD338B">
              <w:rPr>
                <w:b/>
                <w:bCs/>
                <w:sz w:val="22"/>
                <w:szCs w:val="22"/>
              </w:rPr>
              <w:t>Część nr 1</w:t>
            </w:r>
            <w:r w:rsidRPr="00DD338B">
              <w:rPr>
                <w:sz w:val="22"/>
                <w:szCs w:val="22"/>
              </w:rPr>
              <w:t>: Stały serwis eksploatacyjny dla oprogramowania (KS-MEDIS, KS-SOMED, KS-ASW) .</w:t>
            </w:r>
          </w:p>
          <w:p w14:paraId="41939E32" w14:textId="77777777" w:rsidR="003B28A9" w:rsidRPr="00DD338B" w:rsidRDefault="003B28A9" w:rsidP="00DD338B">
            <w:pPr>
              <w:jc w:val="both"/>
              <w:rPr>
                <w:b/>
                <w:sz w:val="22"/>
                <w:szCs w:val="22"/>
              </w:rPr>
            </w:pPr>
            <w:r w:rsidRPr="00DD338B">
              <w:rPr>
                <w:b/>
                <w:sz w:val="22"/>
                <w:szCs w:val="22"/>
              </w:rPr>
              <w:t>KAMSOFT S.A.</w:t>
            </w:r>
          </w:p>
          <w:p w14:paraId="5728B742" w14:textId="6EA52726" w:rsidR="003B28A9" w:rsidRPr="00DD338B" w:rsidRDefault="00C12C33" w:rsidP="00DD338B">
            <w:pPr>
              <w:jc w:val="both"/>
              <w:rPr>
                <w:bCs/>
                <w:sz w:val="22"/>
                <w:szCs w:val="22"/>
              </w:rPr>
            </w:pPr>
            <w:r w:rsidRPr="00DD338B">
              <w:rPr>
                <w:bCs/>
                <w:sz w:val="22"/>
                <w:szCs w:val="22"/>
              </w:rPr>
              <w:t xml:space="preserve">ul. </w:t>
            </w:r>
            <w:r w:rsidR="003B28A9" w:rsidRPr="00DD338B">
              <w:rPr>
                <w:bCs/>
                <w:sz w:val="22"/>
                <w:szCs w:val="22"/>
              </w:rPr>
              <w:t xml:space="preserve">1 Maja 133 </w:t>
            </w:r>
          </w:p>
          <w:p w14:paraId="500B49AC" w14:textId="77777777" w:rsidR="003B28A9" w:rsidRPr="00DD338B" w:rsidRDefault="003B28A9" w:rsidP="00DD338B">
            <w:pPr>
              <w:jc w:val="both"/>
              <w:rPr>
                <w:bCs/>
                <w:sz w:val="22"/>
                <w:szCs w:val="22"/>
              </w:rPr>
            </w:pPr>
            <w:r w:rsidRPr="00DD338B">
              <w:rPr>
                <w:bCs/>
                <w:sz w:val="22"/>
                <w:szCs w:val="22"/>
              </w:rPr>
              <w:t>40-235 Katowice</w:t>
            </w:r>
          </w:p>
          <w:p w14:paraId="5C163E7F" w14:textId="77777777" w:rsidR="003B28A9" w:rsidRPr="00DD338B" w:rsidRDefault="003B28A9" w:rsidP="00DD338B">
            <w:pPr>
              <w:jc w:val="both"/>
              <w:rPr>
                <w:bCs/>
                <w:sz w:val="22"/>
                <w:szCs w:val="22"/>
              </w:rPr>
            </w:pPr>
            <w:r w:rsidRPr="00DD338B">
              <w:rPr>
                <w:sz w:val="22"/>
                <w:szCs w:val="22"/>
              </w:rPr>
              <w:t xml:space="preserve">za cenę wykonania przedmiotu zamówienia w wysokości </w:t>
            </w:r>
            <w:r w:rsidRPr="00DD338B">
              <w:rPr>
                <w:b/>
                <w:sz w:val="22"/>
                <w:szCs w:val="22"/>
              </w:rPr>
              <w:t>98 154.00 zł</w:t>
            </w:r>
            <w:r w:rsidRPr="00DD338B">
              <w:rPr>
                <w:sz w:val="22"/>
                <w:szCs w:val="22"/>
              </w:rPr>
              <w:t xml:space="preserve"> </w:t>
            </w:r>
            <w:r w:rsidRPr="00DD338B">
              <w:rPr>
                <w:b/>
                <w:bCs/>
                <w:sz w:val="22"/>
                <w:szCs w:val="22"/>
              </w:rPr>
              <w:t>brutto</w:t>
            </w:r>
            <w:r w:rsidRPr="00DD338B">
              <w:rPr>
                <w:bCs/>
                <w:sz w:val="22"/>
                <w:szCs w:val="22"/>
              </w:rPr>
              <w:t>.</w:t>
            </w:r>
          </w:p>
          <w:p w14:paraId="37C8B240" w14:textId="77777777" w:rsidR="00FB4888" w:rsidRPr="00DD338B" w:rsidRDefault="00FB4888" w:rsidP="00DD338B">
            <w:pPr>
              <w:spacing w:before="240" w:after="60"/>
              <w:ind w:left="-75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DD338B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14:paraId="311E1D4E" w14:textId="3C9D4110" w:rsidR="003B28A9" w:rsidRPr="00DD338B" w:rsidRDefault="00FB4888" w:rsidP="00DD338B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2"/>
                <w:szCs w:val="22"/>
                <w:highlight w:val="darkGray"/>
              </w:rPr>
            </w:pPr>
            <w:r w:rsidRPr="00DD338B">
              <w:rPr>
                <w:sz w:val="22"/>
                <w:szCs w:val="22"/>
              </w:rPr>
              <w:t xml:space="preserve">Oferta otrzymała największą ilość punktów spośród ofert podlegających ocenie - łącznie 100,00 pkt. - w oparciu o określone przez Zamawiającego w SWZ kryteria oceny ofert tj. przyznano: cena oferty brutto - </w:t>
            </w:r>
            <w:r w:rsidR="00C12C33" w:rsidRPr="00DD338B">
              <w:rPr>
                <w:sz w:val="22"/>
                <w:szCs w:val="22"/>
              </w:rPr>
              <w:t>10</w:t>
            </w:r>
            <w:r w:rsidRPr="00DD338B">
              <w:rPr>
                <w:sz w:val="22"/>
                <w:szCs w:val="22"/>
              </w:rPr>
              <w:t>0,00 pkt.</w:t>
            </w:r>
            <w:r w:rsidR="00C12C33" w:rsidRPr="00DD338B">
              <w:rPr>
                <w:sz w:val="22"/>
                <w:szCs w:val="22"/>
              </w:rPr>
              <w:t xml:space="preserve"> </w:t>
            </w:r>
            <w:r w:rsidRPr="00DD338B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3B28A9" w:rsidRPr="00FB4888" w14:paraId="74B7AC40" w14:textId="77777777" w:rsidTr="00716FA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7D872" w14:textId="02E01389" w:rsidR="003B28A9" w:rsidRPr="00DD338B" w:rsidRDefault="003B28A9" w:rsidP="00DD338B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DD338B">
              <w:rPr>
                <w:b/>
                <w:bCs/>
                <w:sz w:val="22"/>
                <w:szCs w:val="22"/>
              </w:rPr>
              <w:t>Część nr 2</w:t>
            </w:r>
            <w:r w:rsidRPr="00DD338B">
              <w:rPr>
                <w:sz w:val="22"/>
                <w:szCs w:val="22"/>
              </w:rPr>
              <w:t xml:space="preserve">: </w:t>
            </w:r>
            <w:r w:rsidR="00C259D3" w:rsidRPr="00DD338B">
              <w:rPr>
                <w:sz w:val="22"/>
                <w:szCs w:val="22"/>
              </w:rPr>
              <w:t>Asysta</w:t>
            </w:r>
            <w:r w:rsidRPr="00DD338B">
              <w:rPr>
                <w:sz w:val="22"/>
                <w:szCs w:val="22"/>
              </w:rPr>
              <w:t xml:space="preserve"> techniczna i subskrypcja na aktualizację </w:t>
            </w:r>
            <w:r w:rsidR="00C259D3" w:rsidRPr="00DD338B">
              <w:rPr>
                <w:sz w:val="22"/>
                <w:szCs w:val="22"/>
              </w:rPr>
              <w:t>oprogramowania</w:t>
            </w:r>
            <w:r w:rsidRPr="00DD338B">
              <w:rPr>
                <w:sz w:val="22"/>
                <w:szCs w:val="22"/>
              </w:rPr>
              <w:t xml:space="preserve"> (KS-MEDIS, KS-SOMED, KS-ASW)</w:t>
            </w:r>
          </w:p>
          <w:p w14:paraId="58E7477B" w14:textId="77777777" w:rsidR="003B28A9" w:rsidRPr="00DD338B" w:rsidRDefault="003B28A9" w:rsidP="00DD338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DD338B">
              <w:rPr>
                <w:b/>
                <w:sz w:val="22"/>
                <w:szCs w:val="22"/>
              </w:rPr>
              <w:t>KAMSOFT S.A.</w:t>
            </w:r>
          </w:p>
          <w:p w14:paraId="3BAE311F" w14:textId="67A518B0" w:rsidR="003B28A9" w:rsidRPr="00DD338B" w:rsidRDefault="00C259D3" w:rsidP="00DD338B">
            <w:pPr>
              <w:jc w:val="both"/>
              <w:rPr>
                <w:bCs/>
                <w:sz w:val="22"/>
                <w:szCs w:val="22"/>
              </w:rPr>
            </w:pPr>
            <w:r w:rsidRPr="00DD338B">
              <w:rPr>
                <w:bCs/>
                <w:sz w:val="22"/>
                <w:szCs w:val="22"/>
              </w:rPr>
              <w:t>ul.</w:t>
            </w:r>
            <w:r w:rsidR="003B28A9" w:rsidRPr="00DD338B">
              <w:rPr>
                <w:bCs/>
                <w:sz w:val="22"/>
                <w:szCs w:val="22"/>
              </w:rPr>
              <w:t xml:space="preserve">1 Maja 133 </w:t>
            </w:r>
          </w:p>
          <w:p w14:paraId="249F3A45" w14:textId="77777777" w:rsidR="003B28A9" w:rsidRPr="00DD338B" w:rsidRDefault="003B28A9" w:rsidP="00DD338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DD338B">
              <w:rPr>
                <w:bCs/>
                <w:sz w:val="22"/>
                <w:szCs w:val="22"/>
              </w:rPr>
              <w:t>40-235 Katowice</w:t>
            </w:r>
          </w:p>
          <w:p w14:paraId="0B8B31E6" w14:textId="77777777" w:rsidR="003B28A9" w:rsidRPr="00DD338B" w:rsidRDefault="003B28A9" w:rsidP="00DD338B">
            <w:pPr>
              <w:jc w:val="both"/>
              <w:rPr>
                <w:bCs/>
                <w:sz w:val="22"/>
                <w:szCs w:val="22"/>
              </w:rPr>
            </w:pPr>
            <w:r w:rsidRPr="00DD338B">
              <w:rPr>
                <w:sz w:val="22"/>
                <w:szCs w:val="22"/>
              </w:rPr>
              <w:t xml:space="preserve">za cenę wykonania przedmiotu zamówienia w wysokości </w:t>
            </w:r>
            <w:r w:rsidRPr="00DD338B">
              <w:rPr>
                <w:b/>
                <w:sz w:val="22"/>
                <w:szCs w:val="22"/>
              </w:rPr>
              <w:t>160 146.00 zł</w:t>
            </w:r>
            <w:r w:rsidRPr="00DD338B">
              <w:rPr>
                <w:sz w:val="22"/>
                <w:szCs w:val="22"/>
              </w:rPr>
              <w:t xml:space="preserve"> </w:t>
            </w:r>
            <w:r w:rsidRPr="00DD338B">
              <w:rPr>
                <w:b/>
                <w:bCs/>
                <w:sz w:val="22"/>
                <w:szCs w:val="22"/>
              </w:rPr>
              <w:t>brutto</w:t>
            </w:r>
            <w:r w:rsidRPr="00DD338B">
              <w:rPr>
                <w:bCs/>
                <w:sz w:val="22"/>
                <w:szCs w:val="22"/>
              </w:rPr>
              <w:t>.</w:t>
            </w:r>
          </w:p>
          <w:p w14:paraId="05C33A48" w14:textId="77777777" w:rsidR="00FB4888" w:rsidRPr="00DD338B" w:rsidRDefault="00FB4888" w:rsidP="00DD338B">
            <w:pPr>
              <w:spacing w:before="240" w:after="60"/>
              <w:ind w:left="-75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DD338B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14:paraId="613977D9" w14:textId="71843B02" w:rsidR="003B28A9" w:rsidRPr="00DD338B" w:rsidRDefault="00C12C33" w:rsidP="00DD338B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2"/>
                <w:szCs w:val="22"/>
                <w:highlight w:val="darkGray"/>
              </w:rPr>
            </w:pPr>
            <w:r w:rsidRPr="00DD338B">
              <w:rPr>
                <w:sz w:val="22"/>
                <w:szCs w:val="22"/>
              </w:rPr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45580D15" w14:textId="77777777" w:rsidR="00A02E94" w:rsidRPr="00FB4888" w:rsidRDefault="00F245C5" w:rsidP="00FB4888">
      <w:pPr>
        <w:spacing w:before="360" w:after="120"/>
        <w:jc w:val="both"/>
        <w:rPr>
          <w:color w:val="000000"/>
        </w:rPr>
      </w:pPr>
      <w:r w:rsidRPr="00FB4888">
        <w:rPr>
          <w:b/>
          <w:bCs/>
          <w:color w:val="000000"/>
        </w:rPr>
        <w:lastRenderedPageBreak/>
        <w:t>Punktacja przyznana ofertom w każdym kryterium oceny ofert wraz z łączną punktacją</w:t>
      </w:r>
      <w:r w:rsidRPr="00FB4888">
        <w:rPr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:rsidRPr="00FB4888" w14:paraId="6E577EF4" w14:textId="77777777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FAC5F4" w14:textId="77777777" w:rsidR="00A02E94" w:rsidRPr="00FB4888" w:rsidRDefault="00F245C5" w:rsidP="00FB4888">
            <w:pPr>
              <w:spacing w:before="120" w:after="120"/>
              <w:jc w:val="center"/>
              <w:rPr>
                <w:bCs/>
                <w:color w:val="000000"/>
              </w:rPr>
            </w:pPr>
            <w:r w:rsidRPr="00FB4888">
              <w:rPr>
                <w:bCs/>
              </w:rPr>
              <w:t>Część</w:t>
            </w:r>
            <w:r w:rsidR="00A02E94" w:rsidRPr="00FB4888">
              <w:rPr>
                <w:bCs/>
              </w:rPr>
              <w:t xml:space="preserve"> </w:t>
            </w:r>
            <w:r w:rsidR="007D7932" w:rsidRPr="00FB4888">
              <w:rPr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890DFC" w14:textId="77777777" w:rsidR="00A02E94" w:rsidRPr="00FB4888" w:rsidRDefault="007D7932" w:rsidP="00FB4888">
            <w:pPr>
              <w:spacing w:before="120" w:after="120"/>
              <w:jc w:val="center"/>
              <w:rPr>
                <w:bCs/>
              </w:rPr>
            </w:pPr>
            <w:r w:rsidRPr="00FB4888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EA6F6A" w14:textId="77777777" w:rsidR="00A02E94" w:rsidRPr="00FB4888" w:rsidRDefault="007D7932" w:rsidP="00FB4888">
            <w:pPr>
              <w:spacing w:before="120" w:after="120"/>
              <w:jc w:val="center"/>
              <w:rPr>
                <w:bCs/>
                <w:color w:val="000000"/>
              </w:rPr>
            </w:pPr>
            <w:r w:rsidRPr="00FB4888">
              <w:rPr>
                <w:bCs/>
                <w:color w:val="000000"/>
              </w:rPr>
              <w:t>K</w:t>
            </w:r>
            <w:r w:rsidR="00A02E94" w:rsidRPr="00FB4888">
              <w:rPr>
                <w:bCs/>
                <w:color w:val="000000"/>
              </w:rPr>
              <w:t xml:space="preserve">ryterium - </w:t>
            </w:r>
            <w:r w:rsidRPr="00FB4888">
              <w:rPr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C0FA85" w14:textId="77777777" w:rsidR="00A02E94" w:rsidRPr="00FB4888" w:rsidRDefault="00A02E94" w:rsidP="00FB4888">
            <w:pPr>
              <w:spacing w:before="120" w:after="120"/>
              <w:jc w:val="center"/>
              <w:rPr>
                <w:bCs/>
                <w:color w:val="000000"/>
              </w:rPr>
            </w:pPr>
            <w:r w:rsidRPr="00FB4888">
              <w:rPr>
                <w:bCs/>
                <w:color w:val="000000"/>
              </w:rPr>
              <w:t>Razem</w:t>
            </w:r>
          </w:p>
        </w:tc>
      </w:tr>
      <w:tr w:rsidR="003B28A9" w:rsidRPr="00FB4888" w14:paraId="44DE3A82" w14:textId="77777777" w:rsidTr="00716FA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E5126" w14:textId="77777777" w:rsidR="003B28A9" w:rsidRPr="00FB4888" w:rsidRDefault="003B28A9" w:rsidP="00FB488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B4888">
              <w:rPr>
                <w:sz w:val="22"/>
                <w:szCs w:val="22"/>
              </w:rPr>
              <w:t>1 - Stały serwis eksploatacyjny dla oprogramowania (KS-MEDIS, KS-SOMED, KS-ASW) 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BF80C" w14:textId="77777777" w:rsidR="003B28A9" w:rsidRPr="00FB4888" w:rsidRDefault="003B28A9" w:rsidP="00FB4888">
            <w:pPr>
              <w:rPr>
                <w:b/>
                <w:bCs/>
                <w:sz w:val="22"/>
                <w:szCs w:val="22"/>
              </w:rPr>
            </w:pPr>
            <w:r w:rsidRPr="00FB4888">
              <w:rPr>
                <w:b/>
                <w:bCs/>
                <w:sz w:val="22"/>
                <w:szCs w:val="22"/>
              </w:rPr>
              <w:t>KAMSOFT S.A.</w:t>
            </w:r>
          </w:p>
          <w:p w14:paraId="3017A4A6" w14:textId="17911D50" w:rsidR="003B28A9" w:rsidRPr="00FB4888" w:rsidRDefault="008D322B" w:rsidP="00FB48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B28A9" w:rsidRPr="00FB4888">
              <w:rPr>
                <w:sz w:val="22"/>
                <w:szCs w:val="22"/>
              </w:rPr>
              <w:t>1 Maja 133</w:t>
            </w:r>
          </w:p>
          <w:p w14:paraId="1614484D" w14:textId="77777777" w:rsidR="003B28A9" w:rsidRPr="00FB4888" w:rsidRDefault="003B28A9" w:rsidP="00FB4888">
            <w:pPr>
              <w:spacing w:after="40"/>
              <w:rPr>
                <w:color w:val="000000"/>
                <w:sz w:val="22"/>
                <w:szCs w:val="22"/>
              </w:rPr>
            </w:pPr>
            <w:r w:rsidRPr="00FB4888">
              <w:rPr>
                <w:sz w:val="22"/>
                <w:szCs w:val="22"/>
              </w:rPr>
              <w:t>40-235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67D34" w14:textId="77777777" w:rsidR="003B28A9" w:rsidRPr="00FB4888" w:rsidRDefault="003B28A9" w:rsidP="00FB488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B488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DF575" w14:textId="77777777" w:rsidR="003B28A9" w:rsidRPr="00FB4888" w:rsidRDefault="003B28A9" w:rsidP="00FB4888">
            <w:pPr>
              <w:jc w:val="center"/>
              <w:rPr>
                <w:color w:val="000000"/>
                <w:sz w:val="22"/>
                <w:szCs w:val="22"/>
              </w:rPr>
            </w:pPr>
            <w:r w:rsidRPr="00FB4888">
              <w:rPr>
                <w:sz w:val="22"/>
                <w:szCs w:val="22"/>
              </w:rPr>
              <w:t xml:space="preserve">  100,00</w:t>
            </w:r>
          </w:p>
        </w:tc>
      </w:tr>
      <w:tr w:rsidR="003B28A9" w:rsidRPr="00FB4888" w14:paraId="18775889" w14:textId="77777777" w:rsidTr="00716FA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75F20" w14:textId="77777777" w:rsidR="003B28A9" w:rsidRPr="00FB4888" w:rsidRDefault="003B28A9" w:rsidP="00FB488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B4888">
              <w:rPr>
                <w:sz w:val="22"/>
                <w:szCs w:val="22"/>
              </w:rPr>
              <w:t xml:space="preserve">2 - </w:t>
            </w:r>
            <w:proofErr w:type="spellStart"/>
            <w:r w:rsidRPr="00FB4888">
              <w:rPr>
                <w:sz w:val="22"/>
                <w:szCs w:val="22"/>
              </w:rPr>
              <w:t>Aystsa</w:t>
            </w:r>
            <w:proofErr w:type="spellEnd"/>
            <w:r w:rsidRPr="00FB4888">
              <w:rPr>
                <w:sz w:val="22"/>
                <w:szCs w:val="22"/>
              </w:rPr>
              <w:t xml:space="preserve"> techniczna i subskrypcja na aktualizację </w:t>
            </w:r>
            <w:proofErr w:type="spellStart"/>
            <w:r w:rsidRPr="00FB4888">
              <w:rPr>
                <w:sz w:val="22"/>
                <w:szCs w:val="22"/>
              </w:rPr>
              <w:t>opraogramowania</w:t>
            </w:r>
            <w:proofErr w:type="spellEnd"/>
            <w:r w:rsidRPr="00FB4888">
              <w:rPr>
                <w:sz w:val="22"/>
                <w:szCs w:val="22"/>
              </w:rPr>
              <w:t xml:space="preserve"> (KS-MEDIS, KS-SOMED, KS-ASW)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9168F" w14:textId="77777777" w:rsidR="003B28A9" w:rsidRPr="00FB4888" w:rsidRDefault="003B28A9" w:rsidP="00FB4888">
            <w:pPr>
              <w:rPr>
                <w:b/>
                <w:bCs/>
                <w:sz w:val="22"/>
                <w:szCs w:val="22"/>
              </w:rPr>
            </w:pPr>
            <w:r w:rsidRPr="00FB4888">
              <w:rPr>
                <w:b/>
                <w:bCs/>
                <w:sz w:val="22"/>
                <w:szCs w:val="22"/>
              </w:rPr>
              <w:t>KAMSOFT S.A.</w:t>
            </w:r>
          </w:p>
          <w:p w14:paraId="68332DCF" w14:textId="4A0D86CF" w:rsidR="003B28A9" w:rsidRPr="00FB4888" w:rsidRDefault="008D322B" w:rsidP="00FB48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B28A9" w:rsidRPr="00FB4888">
              <w:rPr>
                <w:sz w:val="22"/>
                <w:szCs w:val="22"/>
              </w:rPr>
              <w:t>1 Maja 133</w:t>
            </w:r>
          </w:p>
          <w:p w14:paraId="0E715171" w14:textId="77777777" w:rsidR="003B28A9" w:rsidRPr="00FB4888" w:rsidRDefault="003B28A9" w:rsidP="00FB4888">
            <w:pPr>
              <w:spacing w:after="40"/>
              <w:rPr>
                <w:color w:val="000000"/>
                <w:sz w:val="22"/>
                <w:szCs w:val="22"/>
              </w:rPr>
            </w:pPr>
            <w:r w:rsidRPr="00FB4888">
              <w:rPr>
                <w:sz w:val="22"/>
                <w:szCs w:val="22"/>
              </w:rPr>
              <w:t>40-235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E1D77" w14:textId="77777777" w:rsidR="003B28A9" w:rsidRPr="00FB4888" w:rsidRDefault="003B28A9" w:rsidP="00FB488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B4888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D27A9" w14:textId="77777777" w:rsidR="003B28A9" w:rsidRPr="00FB4888" w:rsidRDefault="003B28A9" w:rsidP="00FB4888">
            <w:pPr>
              <w:jc w:val="center"/>
              <w:rPr>
                <w:color w:val="000000"/>
                <w:sz w:val="22"/>
                <w:szCs w:val="22"/>
              </w:rPr>
            </w:pPr>
            <w:r w:rsidRPr="00FB4888">
              <w:rPr>
                <w:sz w:val="22"/>
                <w:szCs w:val="22"/>
              </w:rPr>
              <w:t xml:space="preserve">  100,00</w:t>
            </w:r>
          </w:p>
        </w:tc>
      </w:tr>
    </w:tbl>
    <w:p w14:paraId="358C46F4" w14:textId="77777777" w:rsidR="00A02E94" w:rsidRPr="00FB4888" w:rsidRDefault="00A02E94" w:rsidP="00FB4888">
      <w:pPr>
        <w:spacing w:before="120"/>
        <w:jc w:val="both"/>
        <w:rPr>
          <w:color w:val="000000"/>
        </w:rPr>
      </w:pPr>
    </w:p>
    <w:p w14:paraId="618AC78B" w14:textId="77777777" w:rsidR="00A02E94" w:rsidRPr="00FB4888" w:rsidRDefault="00A02E94" w:rsidP="00FB4888">
      <w:pPr>
        <w:spacing w:after="120"/>
        <w:jc w:val="both"/>
        <w:rPr>
          <w:color w:val="000000"/>
        </w:rPr>
      </w:pPr>
      <w:r w:rsidRPr="00FB4888">
        <w:rPr>
          <w:b/>
          <w:bCs/>
          <w:color w:val="000000"/>
        </w:rPr>
        <w:t>Informacja o wykonawcach, których oferty zostały odrzucone</w:t>
      </w:r>
      <w:r w:rsidRPr="00FB4888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:rsidRPr="00FB4888" w14:paraId="1AAA66E0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4161596" w14:textId="77777777" w:rsidR="00A02E94" w:rsidRPr="00FB4888" w:rsidRDefault="00A02E94" w:rsidP="00FB4888">
            <w:pPr>
              <w:spacing w:before="60" w:after="60"/>
              <w:jc w:val="center"/>
              <w:rPr>
                <w:bCs/>
              </w:rPr>
            </w:pPr>
            <w:r w:rsidRPr="00FB4888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E46D928" w14:textId="77777777" w:rsidR="00A02E94" w:rsidRPr="00FB4888" w:rsidRDefault="00A02E94" w:rsidP="00FB4888">
            <w:pPr>
              <w:spacing w:before="60" w:after="60"/>
              <w:jc w:val="center"/>
              <w:rPr>
                <w:bCs/>
              </w:rPr>
            </w:pPr>
            <w:r w:rsidRPr="00FB4888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F05C02C" w14:textId="77777777" w:rsidR="00A02E94" w:rsidRPr="00FB4888" w:rsidRDefault="00A02E94" w:rsidP="00FB4888">
            <w:pPr>
              <w:spacing w:before="60" w:after="60"/>
              <w:jc w:val="center"/>
              <w:rPr>
                <w:bCs/>
              </w:rPr>
            </w:pPr>
            <w:r w:rsidRPr="00FB4888">
              <w:rPr>
                <w:bCs/>
              </w:rPr>
              <w:t>Uzasadnienie odrzucenia oferty</w:t>
            </w:r>
          </w:p>
        </w:tc>
      </w:tr>
      <w:tr w:rsidR="00A02E94" w:rsidRPr="00FB4888" w14:paraId="025D5718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63961D7" w14:textId="77777777" w:rsidR="00A02E94" w:rsidRPr="00FB4888" w:rsidRDefault="00A02E94" w:rsidP="00FB4888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26B2D01" w14:textId="77777777" w:rsidR="00A02E94" w:rsidRPr="00FB4888" w:rsidRDefault="00A02E94" w:rsidP="00FB4888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54AA462B" w14:textId="77777777" w:rsidR="00A02E94" w:rsidRPr="00FB4888" w:rsidRDefault="00A02E94" w:rsidP="00FB4888">
            <w:pPr>
              <w:rPr>
                <w:sz w:val="22"/>
                <w:szCs w:val="22"/>
              </w:rPr>
            </w:pPr>
            <w:r w:rsidRPr="00FB4888">
              <w:rPr>
                <w:sz w:val="22"/>
                <w:szCs w:val="22"/>
              </w:rPr>
              <w:t xml:space="preserve">  </w:t>
            </w:r>
          </w:p>
          <w:p w14:paraId="2352D26A" w14:textId="77777777" w:rsidR="00A02E94" w:rsidRPr="00FB4888" w:rsidRDefault="00A02E94" w:rsidP="00FB4888">
            <w:pPr>
              <w:spacing w:after="60"/>
              <w:rPr>
                <w:sz w:val="22"/>
                <w:szCs w:val="22"/>
              </w:rPr>
            </w:pPr>
            <w:r w:rsidRPr="00FB4888">
              <w:rPr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7457E8" w14:textId="77777777" w:rsidR="00A02E94" w:rsidRPr="00FB4888" w:rsidRDefault="00A02E94" w:rsidP="00FB4888">
            <w:pPr>
              <w:spacing w:after="40"/>
              <w:rPr>
                <w:sz w:val="22"/>
                <w:szCs w:val="22"/>
              </w:rPr>
            </w:pPr>
          </w:p>
        </w:tc>
      </w:tr>
    </w:tbl>
    <w:p w14:paraId="0B58BD7C" w14:textId="77777777" w:rsidR="00A02E94" w:rsidRPr="00FB4888" w:rsidRDefault="00A02E94" w:rsidP="00FB4888">
      <w:pPr>
        <w:spacing w:after="40"/>
        <w:jc w:val="both"/>
      </w:pPr>
      <w:r w:rsidRPr="00FB4888">
        <w:rPr>
          <w:b/>
          <w:bCs/>
        </w:rPr>
        <w:t>Informacja o terminie zawarcia umowy</w:t>
      </w:r>
      <w:r w:rsidRPr="00FB4888">
        <w:t>:</w:t>
      </w:r>
    </w:p>
    <w:p w14:paraId="6669F950" w14:textId="77777777" w:rsidR="00A02E94" w:rsidRPr="00FB4888" w:rsidRDefault="00A02E94" w:rsidP="00FB4888">
      <w:pPr>
        <w:spacing w:after="120"/>
        <w:jc w:val="both"/>
      </w:pPr>
      <w:r w:rsidRPr="00FB4888">
        <w:t xml:space="preserve">Umowa w sprawie zamówienia publicznego, zgodnie z art. 308 ust. 2 ustawy </w:t>
      </w:r>
      <w:proofErr w:type="spellStart"/>
      <w:r w:rsidRPr="00FB4888">
        <w:t>Pzp</w:t>
      </w:r>
      <w:proofErr w:type="spellEnd"/>
      <w:r w:rsidRPr="00FB4888">
        <w:t xml:space="preserve">, zostanie zawarta, z uwzględnieniem art. 577 ustawy </w:t>
      </w:r>
      <w:proofErr w:type="spellStart"/>
      <w:r w:rsidRPr="00FB4888">
        <w:t>Pzp</w:t>
      </w:r>
      <w:proofErr w:type="spellEnd"/>
      <w:r w:rsidRPr="00FB4888">
        <w:t xml:space="preserve">, w terminie </w:t>
      </w:r>
      <w:r w:rsidR="003B28A9" w:rsidRPr="00FB4888">
        <w:t>nie krótszym niż 10 dni od dnia przesłania niniejszej informacji o wyborze najkorzystniejszej oferty.</w:t>
      </w:r>
    </w:p>
    <w:p w14:paraId="0A8E65E8" w14:textId="77777777" w:rsidR="00A02E94" w:rsidRPr="00FB4888" w:rsidRDefault="00A02E94" w:rsidP="00FB4888">
      <w:pPr>
        <w:spacing w:after="240"/>
        <w:jc w:val="both"/>
      </w:pPr>
      <w:r w:rsidRPr="00FB4888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FB4888">
        <w:t>Pzp</w:t>
      </w:r>
      <w:proofErr w:type="spellEnd"/>
      <w:r w:rsidRPr="00FB4888">
        <w:t>.</w:t>
      </w:r>
    </w:p>
    <w:p w14:paraId="13E821B7" w14:textId="77777777" w:rsidR="0013621B" w:rsidRPr="00FB4888" w:rsidRDefault="0013621B" w:rsidP="00FB4888">
      <w:pPr>
        <w:jc w:val="both"/>
        <w:rPr>
          <w:b/>
          <w:bCs/>
        </w:rPr>
      </w:pPr>
      <w:r w:rsidRPr="00FB4888">
        <w:rPr>
          <w:b/>
          <w:bCs/>
        </w:rPr>
        <w:t>Pouczenie</w:t>
      </w:r>
    </w:p>
    <w:p w14:paraId="4B62384E" w14:textId="77777777" w:rsidR="0013621B" w:rsidRPr="00FB4888" w:rsidRDefault="0013621B" w:rsidP="00FB4888">
      <w:pPr>
        <w:spacing w:after="600"/>
        <w:jc w:val="both"/>
      </w:pPr>
      <w:r w:rsidRPr="00FB4888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FB4888">
        <w:t>Pzp</w:t>
      </w:r>
      <w:proofErr w:type="spellEnd"/>
      <w:r w:rsidRPr="00FB4888">
        <w:t>.</w:t>
      </w:r>
    </w:p>
    <w:bookmarkEnd w:id="0"/>
    <w:p w14:paraId="17636C16" w14:textId="77777777" w:rsidR="007D0D63" w:rsidRDefault="007D0D63" w:rsidP="007D0D63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5C3650BF" w14:textId="77777777" w:rsidR="007D0D63" w:rsidRDefault="007D0D63" w:rsidP="007D0D6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AC4978A" w14:textId="77777777" w:rsidR="007D0D63" w:rsidRDefault="007D0D63" w:rsidP="007D0D6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2F64F0A" w14:textId="77777777" w:rsidR="007D0D63" w:rsidRDefault="007D0D63" w:rsidP="007D0D63">
      <w:pPr>
        <w:ind w:firstLine="425"/>
        <w:jc w:val="center"/>
        <w:rPr>
          <w:i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36E2455" w14:textId="58FA5A34" w:rsidR="008642B3" w:rsidRPr="00FB4888" w:rsidRDefault="008642B3" w:rsidP="007D0D63">
      <w:pPr>
        <w:spacing w:after="360"/>
        <w:ind w:left="3119" w:firstLine="425"/>
        <w:jc w:val="center"/>
        <w:rPr>
          <w:vertAlign w:val="superscript"/>
        </w:rPr>
      </w:pPr>
    </w:p>
    <w:sectPr w:rsidR="008642B3" w:rsidRPr="00FB4888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BDE237" w14:textId="77777777" w:rsidR="008603CB" w:rsidRDefault="008603CB">
      <w:r>
        <w:separator/>
      </w:r>
    </w:p>
  </w:endnote>
  <w:endnote w:type="continuationSeparator" w:id="0">
    <w:p w14:paraId="24CB2478" w14:textId="77777777" w:rsidR="008603CB" w:rsidRDefault="00860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E1A9A3" w14:textId="77777777" w:rsidR="003B28A9" w:rsidRDefault="003B28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49033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85CC7DA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A6BA913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74D2C" w14:textId="77777777" w:rsidR="003B28A9" w:rsidRDefault="003B28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142047" w14:textId="77777777" w:rsidR="008603CB" w:rsidRDefault="008603CB">
      <w:r>
        <w:separator/>
      </w:r>
    </w:p>
  </w:footnote>
  <w:footnote w:type="continuationSeparator" w:id="0">
    <w:p w14:paraId="2FAE35C2" w14:textId="77777777" w:rsidR="008603CB" w:rsidRDefault="008603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D11B3" w14:textId="77777777" w:rsidR="003B28A9" w:rsidRDefault="003B28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7AC0A" w14:textId="77777777" w:rsidR="003B28A9" w:rsidRDefault="003B28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C171CC" w14:textId="77777777" w:rsidR="003B28A9" w:rsidRDefault="003B28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3CB"/>
    <w:rsid w:val="00022322"/>
    <w:rsid w:val="00034C28"/>
    <w:rsid w:val="00042497"/>
    <w:rsid w:val="000C1E6F"/>
    <w:rsid w:val="000E4E56"/>
    <w:rsid w:val="001352EC"/>
    <w:rsid w:val="0013621B"/>
    <w:rsid w:val="001525C5"/>
    <w:rsid w:val="001A1468"/>
    <w:rsid w:val="001B7815"/>
    <w:rsid w:val="001C3F13"/>
    <w:rsid w:val="00211A34"/>
    <w:rsid w:val="002716A3"/>
    <w:rsid w:val="002B1E4F"/>
    <w:rsid w:val="002B6761"/>
    <w:rsid w:val="003445A0"/>
    <w:rsid w:val="00365CD3"/>
    <w:rsid w:val="003A0AFC"/>
    <w:rsid w:val="003B28A9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4EB2"/>
    <w:rsid w:val="005E5BFF"/>
    <w:rsid w:val="005F2CB0"/>
    <w:rsid w:val="00607F9B"/>
    <w:rsid w:val="00617721"/>
    <w:rsid w:val="00644DCB"/>
    <w:rsid w:val="00657C1E"/>
    <w:rsid w:val="006B65F3"/>
    <w:rsid w:val="006E3089"/>
    <w:rsid w:val="00712C39"/>
    <w:rsid w:val="00733DA2"/>
    <w:rsid w:val="00756CDA"/>
    <w:rsid w:val="007C6731"/>
    <w:rsid w:val="007D0D63"/>
    <w:rsid w:val="007D7932"/>
    <w:rsid w:val="007E2ACC"/>
    <w:rsid w:val="007E68C5"/>
    <w:rsid w:val="00832144"/>
    <w:rsid w:val="008567C7"/>
    <w:rsid w:val="008603CB"/>
    <w:rsid w:val="008642B3"/>
    <w:rsid w:val="008A6C10"/>
    <w:rsid w:val="008D322B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961DB"/>
    <w:rsid w:val="00AA02AC"/>
    <w:rsid w:val="00B21F1C"/>
    <w:rsid w:val="00B32D12"/>
    <w:rsid w:val="00B464D3"/>
    <w:rsid w:val="00B73D92"/>
    <w:rsid w:val="00B8185B"/>
    <w:rsid w:val="00BC6F7F"/>
    <w:rsid w:val="00BD2174"/>
    <w:rsid w:val="00C12C33"/>
    <w:rsid w:val="00C259D3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DA1710"/>
    <w:rsid w:val="00DD338B"/>
    <w:rsid w:val="00DE3C79"/>
    <w:rsid w:val="00E23743"/>
    <w:rsid w:val="00E30B2D"/>
    <w:rsid w:val="00E62859"/>
    <w:rsid w:val="00E85D70"/>
    <w:rsid w:val="00F0222E"/>
    <w:rsid w:val="00F245C5"/>
    <w:rsid w:val="00F33C66"/>
    <w:rsid w:val="00F83783"/>
    <w:rsid w:val="00F960D7"/>
    <w:rsid w:val="00FB4888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F3E9DB"/>
  <w15:chartTrackingRefBased/>
  <w15:docId w15:val="{C91E481A-60ED-4C72-BF7B-B1AA1129F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449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9</cp:revision>
  <cp:lastPrinted>1899-12-31T23:00:00Z</cp:lastPrinted>
  <dcterms:created xsi:type="dcterms:W3CDTF">2024-08-23T10:59:00Z</dcterms:created>
  <dcterms:modified xsi:type="dcterms:W3CDTF">2024-08-26T09:06:00Z</dcterms:modified>
</cp:coreProperties>
</file>