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E393EF" w14:textId="77777777" w:rsidR="003E6519" w:rsidRPr="002367E8" w:rsidRDefault="00880F4D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367E8">
        <w:rPr>
          <w:rFonts w:ascii="Arial Narrow" w:hAnsi="Arial Narrow" w:cs="Arial"/>
          <w:sz w:val="24"/>
          <w:szCs w:val="24"/>
        </w:rPr>
        <w:t>Bydgoszcz</w:t>
      </w:r>
      <w:r w:rsidR="003E6519" w:rsidRPr="002367E8">
        <w:rPr>
          <w:rFonts w:ascii="Arial Narrow" w:hAnsi="Arial Narrow" w:cs="Arial"/>
          <w:sz w:val="24"/>
          <w:szCs w:val="24"/>
        </w:rPr>
        <w:t xml:space="preserve"> dnia: </w:t>
      </w:r>
      <w:r w:rsidRPr="002367E8">
        <w:rPr>
          <w:rFonts w:ascii="Arial Narrow" w:hAnsi="Arial Narrow" w:cs="Arial"/>
          <w:sz w:val="24"/>
          <w:szCs w:val="24"/>
        </w:rPr>
        <w:t>2024-08-27</w:t>
      </w:r>
    </w:p>
    <w:p w14:paraId="0EAEF4E5" w14:textId="77777777" w:rsidR="003E6519" w:rsidRPr="002367E8" w:rsidRDefault="00880F4D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367E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8F5AA17" w14:textId="77777777" w:rsidR="003E6519" w:rsidRPr="002367E8" w:rsidRDefault="00880F4D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367E8">
        <w:rPr>
          <w:rFonts w:ascii="Arial Narrow" w:hAnsi="Arial Narrow" w:cs="Arial"/>
          <w:sz w:val="24"/>
          <w:szCs w:val="24"/>
        </w:rPr>
        <w:t>Powstańców Warszawy</w:t>
      </w:r>
      <w:r w:rsidR="003E6519" w:rsidRPr="002367E8">
        <w:rPr>
          <w:rFonts w:ascii="Arial Narrow" w:hAnsi="Arial Narrow" w:cs="Arial"/>
          <w:sz w:val="24"/>
          <w:szCs w:val="24"/>
        </w:rPr>
        <w:t xml:space="preserve"> </w:t>
      </w:r>
      <w:r w:rsidRPr="002367E8">
        <w:rPr>
          <w:rFonts w:ascii="Arial Narrow" w:hAnsi="Arial Narrow" w:cs="Arial"/>
          <w:sz w:val="24"/>
          <w:szCs w:val="24"/>
        </w:rPr>
        <w:t>5</w:t>
      </w:r>
    </w:p>
    <w:p w14:paraId="338B1756" w14:textId="77777777" w:rsidR="003E6519" w:rsidRPr="002367E8" w:rsidRDefault="00880F4D" w:rsidP="003E6519">
      <w:pPr>
        <w:rPr>
          <w:rFonts w:ascii="Arial Narrow" w:hAnsi="Arial Narrow" w:cs="Arial"/>
          <w:sz w:val="24"/>
          <w:szCs w:val="24"/>
        </w:rPr>
      </w:pPr>
      <w:r w:rsidRPr="002367E8">
        <w:rPr>
          <w:rFonts w:ascii="Arial Narrow" w:hAnsi="Arial Narrow" w:cs="Arial"/>
          <w:sz w:val="24"/>
          <w:szCs w:val="24"/>
        </w:rPr>
        <w:t>85-681</w:t>
      </w:r>
      <w:r w:rsidR="003E6519" w:rsidRPr="002367E8">
        <w:rPr>
          <w:rFonts w:ascii="Arial Narrow" w:hAnsi="Arial Narrow" w:cs="Arial"/>
          <w:sz w:val="24"/>
          <w:szCs w:val="24"/>
        </w:rPr>
        <w:t xml:space="preserve"> </w:t>
      </w:r>
      <w:r w:rsidRPr="002367E8">
        <w:rPr>
          <w:rFonts w:ascii="Arial Narrow" w:hAnsi="Arial Narrow" w:cs="Arial"/>
          <w:sz w:val="24"/>
          <w:szCs w:val="24"/>
        </w:rPr>
        <w:t>Bydgoszcz</w:t>
      </w:r>
    </w:p>
    <w:p w14:paraId="7A0B160E" w14:textId="77777777" w:rsidR="003E6519" w:rsidRPr="002367E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367E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65A12CC" w14:textId="77777777" w:rsidR="003E6519" w:rsidRPr="002367E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367E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367E8" w14:paraId="7A831DC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8FCB64" w14:textId="77777777" w:rsidR="003E6519" w:rsidRPr="002367E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367E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F7A8668" w14:textId="77777777" w:rsidR="003E6519" w:rsidRPr="002367E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367E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319EE2E" w14:textId="77777777" w:rsidR="003E6519" w:rsidRPr="002367E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367E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4D3057E" w14:textId="77777777" w:rsidR="003E6519" w:rsidRPr="002367E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367E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367E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367E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367E8" w14:paraId="245DAB05" w14:textId="77777777" w:rsidTr="001A0FA2">
        <w:tc>
          <w:tcPr>
            <w:tcW w:w="2269" w:type="dxa"/>
            <w:shd w:val="clear" w:color="auto" w:fill="auto"/>
          </w:tcPr>
          <w:p w14:paraId="0E86A81D" w14:textId="77777777" w:rsidR="003E6519" w:rsidRPr="002367E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EC253E" w14:textId="77777777" w:rsidR="003E6519" w:rsidRPr="002367E8" w:rsidRDefault="00880F4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3E6519" w:rsidRPr="002367E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80F4D" w:rsidRPr="002367E8" w14:paraId="597F5904" w14:textId="77777777" w:rsidTr="008B17B2">
        <w:tc>
          <w:tcPr>
            <w:tcW w:w="2269" w:type="dxa"/>
            <w:shd w:val="clear" w:color="auto" w:fill="auto"/>
          </w:tcPr>
          <w:p w14:paraId="38769D15" w14:textId="77777777" w:rsidR="00880F4D" w:rsidRPr="002367E8" w:rsidRDefault="00880F4D" w:rsidP="008B17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75064C" w14:textId="77777777" w:rsidR="00880F4D" w:rsidRPr="002367E8" w:rsidRDefault="00880F4D" w:rsidP="008B17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bCs/>
                <w:sz w:val="24"/>
                <w:szCs w:val="24"/>
              </w:rPr>
              <w:t>95/2024</w:t>
            </w:r>
          </w:p>
        </w:tc>
      </w:tr>
    </w:tbl>
    <w:p w14:paraId="0586CC44" w14:textId="77777777" w:rsidR="00890B92" w:rsidRPr="002367E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67E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367E8">
        <w:rPr>
          <w:rFonts w:ascii="Arial Narrow" w:hAnsi="Arial Narrow" w:cs="Arial"/>
          <w:sz w:val="24"/>
          <w:szCs w:val="24"/>
        </w:rPr>
        <w:t>22</w:t>
      </w:r>
      <w:r w:rsidR="0049054E" w:rsidRPr="002367E8">
        <w:rPr>
          <w:rFonts w:ascii="Arial Narrow" w:hAnsi="Arial Narrow" w:cs="Arial"/>
          <w:sz w:val="24"/>
          <w:szCs w:val="24"/>
        </w:rPr>
        <w:t>2</w:t>
      </w:r>
      <w:r w:rsidRPr="002367E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367E8">
        <w:rPr>
          <w:rFonts w:ascii="Arial Narrow" w:hAnsi="Arial Narrow" w:cs="Arial"/>
          <w:sz w:val="24"/>
          <w:szCs w:val="24"/>
        </w:rPr>
        <w:t>4</w:t>
      </w:r>
      <w:r w:rsidRPr="002367E8">
        <w:rPr>
          <w:rFonts w:ascii="Arial Narrow" w:hAnsi="Arial Narrow" w:cs="Arial"/>
          <w:sz w:val="24"/>
          <w:szCs w:val="24"/>
        </w:rPr>
        <w:t xml:space="preserve"> </w:t>
      </w:r>
      <w:r w:rsidR="00890B92" w:rsidRPr="002367E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367E8">
        <w:rPr>
          <w:rFonts w:ascii="Arial Narrow" w:hAnsi="Arial Narrow" w:cs="Arial"/>
          <w:sz w:val="24"/>
          <w:szCs w:val="24"/>
        </w:rPr>
        <w:t xml:space="preserve"> </w:t>
      </w:r>
      <w:r w:rsidR="00880F4D" w:rsidRPr="002367E8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2367E8">
        <w:rPr>
          <w:rFonts w:ascii="Arial Narrow" w:hAnsi="Arial Narrow" w:cs="Arial"/>
          <w:sz w:val="24"/>
          <w:szCs w:val="24"/>
        </w:rPr>
        <w:t xml:space="preserve"> </w:t>
      </w:r>
      <w:r w:rsidR="00890B92" w:rsidRPr="002367E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367E8">
        <w:rPr>
          <w:rFonts w:ascii="Arial Narrow" w:hAnsi="Arial Narrow" w:cs="Arial"/>
          <w:sz w:val="24"/>
          <w:szCs w:val="24"/>
        </w:rPr>
        <w:t xml:space="preserve"> dla</w:t>
      </w:r>
      <w:r w:rsidR="00890B92" w:rsidRPr="002367E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80F4D" w:rsidRPr="002367E8" w14:paraId="6A101AF7" w14:textId="77777777" w:rsidTr="008B17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571011" w14:textId="77777777" w:rsidR="00880F4D" w:rsidRPr="002367E8" w:rsidRDefault="00880F4D" w:rsidP="008B17B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części 1 zamówienia w wysokości 549 475.27 zł brutto;</w:t>
            </w:r>
          </w:p>
        </w:tc>
      </w:tr>
      <w:tr w:rsidR="00880F4D" w:rsidRPr="002367E8" w14:paraId="7420977B" w14:textId="77777777" w:rsidTr="008B17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E757D1" w14:textId="77777777" w:rsidR="00880F4D" w:rsidRPr="002367E8" w:rsidRDefault="00880F4D" w:rsidP="008B17B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części 2 zamówienia w wysokości 189 528.47 zł brutto;</w:t>
            </w:r>
          </w:p>
        </w:tc>
      </w:tr>
      <w:tr w:rsidR="00880F4D" w:rsidRPr="002367E8" w14:paraId="06FC4FD6" w14:textId="77777777" w:rsidTr="008B17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60507B" w14:textId="77777777" w:rsidR="00880F4D" w:rsidRPr="002367E8" w:rsidRDefault="00880F4D" w:rsidP="008B17B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części 3 zamówienia w wysokości 193 307.46 zł brutto;</w:t>
            </w:r>
          </w:p>
        </w:tc>
      </w:tr>
      <w:tr w:rsidR="00880F4D" w:rsidRPr="002367E8" w14:paraId="516300C4" w14:textId="77777777" w:rsidTr="008B17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8F6D5B" w14:textId="77777777" w:rsidR="00880F4D" w:rsidRPr="002367E8" w:rsidRDefault="00880F4D" w:rsidP="008B17B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części 4 zamówienia w wysokości 539 598.35 zł brutto;</w:t>
            </w:r>
          </w:p>
        </w:tc>
      </w:tr>
      <w:tr w:rsidR="00880F4D" w:rsidRPr="002367E8" w14:paraId="3ED4E74B" w14:textId="77777777" w:rsidTr="008B17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214EB2" w14:textId="77777777" w:rsidR="00880F4D" w:rsidRPr="002367E8" w:rsidRDefault="00880F4D" w:rsidP="008B17B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części 5 zamówienia w wysokości 62 705.50 zł brutto;</w:t>
            </w:r>
          </w:p>
        </w:tc>
      </w:tr>
      <w:tr w:rsidR="00880F4D" w:rsidRPr="002367E8" w14:paraId="629B7B6A" w14:textId="77777777" w:rsidTr="008B17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B9FFEA" w14:textId="77777777" w:rsidR="00880F4D" w:rsidRPr="002367E8" w:rsidRDefault="00880F4D" w:rsidP="008B17B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części 6 zamówienia w wysokości 118 045.00 zł brutto;</w:t>
            </w:r>
          </w:p>
        </w:tc>
      </w:tr>
      <w:tr w:rsidR="00880F4D" w:rsidRPr="002367E8" w14:paraId="33ED6027" w14:textId="77777777" w:rsidTr="008B17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DA6F52" w14:textId="77777777" w:rsidR="00880F4D" w:rsidRPr="002367E8" w:rsidRDefault="00880F4D" w:rsidP="008B17B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67E8">
              <w:rPr>
                <w:rFonts w:ascii="Arial Narrow" w:hAnsi="Arial Narrow" w:cs="Arial"/>
                <w:sz w:val="24"/>
                <w:szCs w:val="24"/>
              </w:rPr>
              <w:t>części 7 zamówienia w wysokości 196 829.50 zł brutto;</w:t>
            </w:r>
          </w:p>
        </w:tc>
      </w:tr>
    </w:tbl>
    <w:p w14:paraId="348E76F6" w14:textId="77777777" w:rsidR="00890B92" w:rsidRPr="002367E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8768E16" w14:textId="77777777" w:rsidR="00510EC8" w:rsidRPr="002367E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735D036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367E8">
        <w:rPr>
          <w:rFonts w:ascii="Arial Narrow" w:hAnsi="Arial Narrow" w:cs="Arial"/>
          <w:i/>
          <w:szCs w:val="24"/>
        </w:rPr>
        <w:t>Zamawiający</w:t>
      </w:r>
    </w:p>
    <w:p w14:paraId="2FF07F45" w14:textId="77777777" w:rsidR="002367E8" w:rsidRDefault="002367E8" w:rsidP="00236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99744D" w14:textId="1772894D" w:rsidR="002367E8" w:rsidRPr="00B9724A" w:rsidRDefault="002367E8" w:rsidP="00236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30F8A82" w14:textId="77777777" w:rsidR="002367E8" w:rsidRPr="00B9724A" w:rsidRDefault="002367E8" w:rsidP="00236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36418394" w14:textId="77777777" w:rsidR="002367E8" w:rsidRPr="00F60D92" w:rsidRDefault="002367E8" w:rsidP="002367E8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0A61A367" w14:textId="79463129" w:rsidR="002367E8" w:rsidRPr="00F60D92" w:rsidRDefault="002367E8" w:rsidP="002367E8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27.08.2024 r.</w:t>
      </w:r>
    </w:p>
    <w:sectPr w:rsidR="002367E8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C03DD" w14:textId="77777777" w:rsidR="00974235" w:rsidRDefault="00974235">
      <w:r>
        <w:separator/>
      </w:r>
    </w:p>
  </w:endnote>
  <w:endnote w:type="continuationSeparator" w:id="0">
    <w:p w14:paraId="066D6226" w14:textId="77777777" w:rsidR="00974235" w:rsidRDefault="0097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A13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C067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BE41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CB0D3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1B1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9C043D" w14:textId="77777777" w:rsidR="009F189D" w:rsidRDefault="009F189D">
    <w:pPr>
      <w:pStyle w:val="Stopka"/>
      <w:tabs>
        <w:tab w:val="clear" w:pos="4536"/>
      </w:tabs>
      <w:jc w:val="center"/>
    </w:pPr>
  </w:p>
  <w:p w14:paraId="615B5F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1C4FE" w14:textId="77777777" w:rsidR="00974235" w:rsidRDefault="00974235">
      <w:r>
        <w:separator/>
      </w:r>
    </w:p>
  </w:footnote>
  <w:footnote w:type="continuationSeparator" w:id="0">
    <w:p w14:paraId="5EF6DE6E" w14:textId="77777777" w:rsidR="00974235" w:rsidRDefault="0097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C4B3F" w14:textId="77777777" w:rsidR="00880F4D" w:rsidRDefault="00880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E648A" w14:textId="77777777" w:rsidR="00880F4D" w:rsidRDefault="00880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9124C" w14:textId="77777777" w:rsidR="00880F4D" w:rsidRDefault="00880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23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367E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80F4D"/>
    <w:rsid w:val="00890B92"/>
    <w:rsid w:val="00974235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783419"/>
  <w15:chartTrackingRefBased/>
  <w15:docId w15:val="{FAE7B3BD-AE4A-4898-9147-F678228A9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367E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367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2024-08-27T04:49:00Z</dcterms:created>
  <dcterms:modified xsi:type="dcterms:W3CDTF">2024-08-27T04:51:00Z</dcterms:modified>
</cp:coreProperties>
</file>