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0D89C" w14:textId="77777777" w:rsidR="00986737" w:rsidRPr="001A51C3" w:rsidRDefault="0043588D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1A51C3">
        <w:rPr>
          <w:rFonts w:ascii="Arial Narrow" w:hAnsi="Arial Narrow" w:cs="Arial"/>
          <w:sz w:val="22"/>
          <w:szCs w:val="22"/>
        </w:rPr>
        <w:t>Bydgoszcz</w:t>
      </w:r>
      <w:r w:rsidR="00986737" w:rsidRPr="001A51C3">
        <w:rPr>
          <w:rFonts w:ascii="Arial Narrow" w:hAnsi="Arial Narrow" w:cs="Arial"/>
          <w:sz w:val="22"/>
          <w:szCs w:val="22"/>
        </w:rPr>
        <w:t xml:space="preserve"> dnia: </w:t>
      </w:r>
      <w:r w:rsidRPr="001A51C3">
        <w:rPr>
          <w:rFonts w:ascii="Arial Narrow" w:hAnsi="Arial Narrow" w:cs="Arial"/>
          <w:sz w:val="22"/>
          <w:szCs w:val="22"/>
        </w:rPr>
        <w:t>2024-08-27</w:t>
      </w:r>
    </w:p>
    <w:p w14:paraId="3112B4FC" w14:textId="77777777" w:rsidR="00986737" w:rsidRPr="001A51C3" w:rsidRDefault="0043588D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A51C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5B5F8FF" w14:textId="77777777" w:rsidR="00986737" w:rsidRPr="001A51C3" w:rsidRDefault="0043588D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A51C3">
        <w:rPr>
          <w:rFonts w:ascii="Arial Narrow" w:hAnsi="Arial Narrow" w:cs="Arial"/>
          <w:sz w:val="22"/>
          <w:szCs w:val="22"/>
        </w:rPr>
        <w:t>Powstańców Warszawy</w:t>
      </w:r>
      <w:r w:rsidR="00986737" w:rsidRPr="001A51C3">
        <w:rPr>
          <w:rFonts w:ascii="Arial Narrow" w:hAnsi="Arial Narrow" w:cs="Arial"/>
          <w:sz w:val="22"/>
          <w:szCs w:val="22"/>
        </w:rPr>
        <w:t xml:space="preserve"> </w:t>
      </w:r>
      <w:r w:rsidRPr="001A51C3">
        <w:rPr>
          <w:rFonts w:ascii="Arial Narrow" w:hAnsi="Arial Narrow" w:cs="Arial"/>
          <w:sz w:val="22"/>
          <w:szCs w:val="22"/>
        </w:rPr>
        <w:t>5</w:t>
      </w:r>
    </w:p>
    <w:p w14:paraId="211E1320" w14:textId="77777777" w:rsidR="00986737" w:rsidRPr="001A51C3" w:rsidRDefault="0043588D" w:rsidP="00986737">
      <w:pPr>
        <w:rPr>
          <w:rFonts w:ascii="Arial Narrow" w:hAnsi="Arial Narrow" w:cs="Arial"/>
          <w:sz w:val="22"/>
          <w:szCs w:val="22"/>
        </w:rPr>
      </w:pPr>
      <w:r w:rsidRPr="001A51C3">
        <w:rPr>
          <w:rFonts w:ascii="Arial Narrow" w:hAnsi="Arial Narrow" w:cs="Arial"/>
          <w:sz w:val="22"/>
          <w:szCs w:val="22"/>
        </w:rPr>
        <w:t>85-681</w:t>
      </w:r>
      <w:r w:rsidR="00986737" w:rsidRPr="001A51C3">
        <w:rPr>
          <w:rFonts w:ascii="Arial Narrow" w:hAnsi="Arial Narrow" w:cs="Arial"/>
          <w:sz w:val="22"/>
          <w:szCs w:val="22"/>
        </w:rPr>
        <w:t xml:space="preserve"> </w:t>
      </w:r>
      <w:r w:rsidRPr="001A51C3">
        <w:rPr>
          <w:rFonts w:ascii="Arial Narrow" w:hAnsi="Arial Narrow" w:cs="Arial"/>
          <w:sz w:val="22"/>
          <w:szCs w:val="22"/>
        </w:rPr>
        <w:t>Bydgoszcz</w:t>
      </w:r>
    </w:p>
    <w:p w14:paraId="19D066DA" w14:textId="77777777" w:rsidR="00986737" w:rsidRPr="001A51C3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1A51C3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6B0683D2" w14:textId="77777777" w:rsidR="00986737" w:rsidRPr="001A51C3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1A51C3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A51C3" w14:paraId="276CAC3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FC0C31" w14:textId="77777777" w:rsidR="00986737" w:rsidRPr="001A51C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0F176990" w14:textId="77777777" w:rsidR="00986737" w:rsidRPr="001A51C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A51C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03979E7" w14:textId="77777777" w:rsidR="00986737" w:rsidRPr="001A51C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A51C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A51C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A51C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A51C3" w14:paraId="67F2FF07" w14:textId="77777777" w:rsidTr="005A632E">
        <w:tc>
          <w:tcPr>
            <w:tcW w:w="2269" w:type="dxa"/>
            <w:shd w:val="clear" w:color="auto" w:fill="auto"/>
          </w:tcPr>
          <w:p w14:paraId="08065C6D" w14:textId="77777777" w:rsidR="00986737" w:rsidRPr="001A51C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147C57" w14:textId="77777777" w:rsidR="00986737" w:rsidRPr="001A51C3" w:rsidRDefault="0043588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bCs/>
                <w:sz w:val="22"/>
                <w:szCs w:val="22"/>
              </w:rPr>
              <w:t>Dostawy sukcesywne artykułów spożywczych</w:t>
            </w:r>
            <w:r w:rsidR="00986737" w:rsidRPr="001A51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3588D" w:rsidRPr="001A51C3" w14:paraId="783A8D0A" w14:textId="77777777" w:rsidTr="0015057C">
        <w:tc>
          <w:tcPr>
            <w:tcW w:w="2269" w:type="dxa"/>
            <w:shd w:val="clear" w:color="auto" w:fill="auto"/>
          </w:tcPr>
          <w:p w14:paraId="702E9F42" w14:textId="77777777" w:rsidR="0043588D" w:rsidRPr="001A51C3" w:rsidRDefault="0043588D" w:rsidP="001505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A0A083" w14:textId="77777777" w:rsidR="0043588D" w:rsidRPr="001A51C3" w:rsidRDefault="0043588D" w:rsidP="001505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bCs/>
                <w:sz w:val="22"/>
                <w:szCs w:val="22"/>
              </w:rPr>
              <w:t>95/2024</w:t>
            </w:r>
          </w:p>
        </w:tc>
      </w:tr>
    </w:tbl>
    <w:p w14:paraId="68DB6162" w14:textId="77777777" w:rsidR="00D665F5" w:rsidRPr="001A51C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A51C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A51C3">
        <w:rPr>
          <w:rFonts w:ascii="Arial Narrow" w:hAnsi="Arial Narrow" w:cs="Arial"/>
          <w:sz w:val="22"/>
          <w:szCs w:val="22"/>
        </w:rPr>
        <w:t>2</w:t>
      </w:r>
      <w:r w:rsidRPr="001A51C3">
        <w:rPr>
          <w:rFonts w:ascii="Arial Narrow" w:hAnsi="Arial Narrow" w:cs="Arial"/>
          <w:sz w:val="22"/>
          <w:szCs w:val="22"/>
        </w:rPr>
        <w:t xml:space="preserve"> ust. 5 </w:t>
      </w:r>
      <w:r w:rsidRPr="001A51C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A51C3">
        <w:rPr>
          <w:rFonts w:ascii="Arial Narrow" w:hAnsi="Arial Narrow" w:cs="Arial"/>
          <w:sz w:val="22"/>
          <w:szCs w:val="22"/>
        </w:rPr>
        <w:t xml:space="preserve"> </w:t>
      </w:r>
      <w:r w:rsidR="0043588D" w:rsidRPr="001A51C3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1A51C3">
        <w:rPr>
          <w:rFonts w:ascii="Arial Narrow" w:hAnsi="Arial Narrow" w:cs="Arial"/>
          <w:sz w:val="22"/>
          <w:szCs w:val="22"/>
        </w:rPr>
        <w:t xml:space="preserve"> </w:t>
      </w:r>
      <w:r w:rsidRPr="001A51C3">
        <w:rPr>
          <w:rFonts w:ascii="Arial Narrow" w:hAnsi="Arial Narrow" w:cs="Arial"/>
          <w:sz w:val="22"/>
          <w:szCs w:val="22"/>
        </w:rPr>
        <w:t>udostępnia</w:t>
      </w:r>
      <w:r w:rsidR="00F95C33" w:rsidRPr="001A51C3">
        <w:rPr>
          <w:rFonts w:ascii="Arial Narrow" w:hAnsi="Arial Narrow" w:cs="Arial"/>
          <w:sz w:val="22"/>
          <w:szCs w:val="22"/>
        </w:rPr>
        <w:t xml:space="preserve"> </w:t>
      </w:r>
      <w:r w:rsidR="004C7E9B" w:rsidRPr="001A51C3">
        <w:rPr>
          <w:rFonts w:ascii="Arial Narrow" w:hAnsi="Arial Narrow" w:cs="Arial"/>
          <w:sz w:val="22"/>
          <w:szCs w:val="22"/>
        </w:rPr>
        <w:t>informacj</w:t>
      </w:r>
      <w:r w:rsidR="00577BC6" w:rsidRPr="001A51C3">
        <w:rPr>
          <w:rFonts w:ascii="Arial Narrow" w:hAnsi="Arial Narrow" w:cs="Arial"/>
          <w:sz w:val="22"/>
          <w:szCs w:val="22"/>
        </w:rPr>
        <w:t>ę</w:t>
      </w:r>
      <w:r w:rsidR="00035488" w:rsidRPr="001A51C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A51C3">
        <w:rPr>
          <w:rFonts w:ascii="Arial Narrow" w:hAnsi="Arial Narrow" w:cs="Arial"/>
          <w:sz w:val="22"/>
          <w:szCs w:val="22"/>
        </w:rPr>
        <w:t>.</w:t>
      </w:r>
    </w:p>
    <w:p w14:paraId="4333CDA2" w14:textId="77777777" w:rsidR="00A80738" w:rsidRPr="001A51C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A51C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A51C3">
        <w:rPr>
          <w:rFonts w:ascii="Arial Narrow" w:hAnsi="Arial Narrow" w:cs="Arial"/>
          <w:sz w:val="22"/>
          <w:szCs w:val="22"/>
        </w:rPr>
        <w:t xml:space="preserve"> w dniu </w:t>
      </w:r>
      <w:r w:rsidR="0043588D" w:rsidRPr="001A51C3">
        <w:rPr>
          <w:rFonts w:ascii="Arial Narrow" w:hAnsi="Arial Narrow" w:cs="Arial"/>
          <w:sz w:val="22"/>
          <w:szCs w:val="22"/>
        </w:rPr>
        <w:t>27/08/2024</w:t>
      </w:r>
      <w:r w:rsidR="00FF4AB1" w:rsidRPr="001A51C3">
        <w:rPr>
          <w:rFonts w:ascii="Arial Narrow" w:hAnsi="Arial Narrow" w:cs="Arial"/>
          <w:sz w:val="22"/>
          <w:szCs w:val="22"/>
        </w:rPr>
        <w:t xml:space="preserve"> o godz. </w:t>
      </w:r>
      <w:r w:rsidR="0043588D" w:rsidRPr="001A51C3">
        <w:rPr>
          <w:rFonts w:ascii="Arial Narrow" w:hAnsi="Arial Narrow" w:cs="Arial"/>
          <w:sz w:val="22"/>
          <w:szCs w:val="22"/>
        </w:rPr>
        <w:t>08:15</w:t>
      </w:r>
      <w:r w:rsidRPr="001A51C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A51C3" w14:paraId="522CBEA3" w14:textId="77777777" w:rsidTr="005A632E">
        <w:tc>
          <w:tcPr>
            <w:tcW w:w="1276" w:type="dxa"/>
            <w:shd w:val="clear" w:color="auto" w:fill="F2F2F2"/>
            <w:vAlign w:val="center"/>
          </w:tcPr>
          <w:p w14:paraId="3564A24F" w14:textId="77777777" w:rsidR="006B27ED" w:rsidRPr="001A51C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1A51C3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0B37E19" w14:textId="77777777" w:rsidR="006B27ED" w:rsidRPr="001A51C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0F97746" w14:textId="77777777" w:rsidR="006B27ED" w:rsidRPr="001A51C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D618B5F" w14:textId="77777777" w:rsidR="006B27ED" w:rsidRPr="001A51C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43588D" w:rsidRPr="001A51C3" w14:paraId="7595E4E0" w14:textId="77777777" w:rsidTr="0015057C">
        <w:tc>
          <w:tcPr>
            <w:tcW w:w="1276" w:type="dxa"/>
            <w:shd w:val="clear" w:color="auto" w:fill="auto"/>
            <w:vAlign w:val="center"/>
          </w:tcPr>
          <w:p w14:paraId="199A4843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D2EC09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CB5E9DE" w14:textId="77777777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Spółdzielnia Produkcji Spożywczej "Tosta"</w:t>
            </w:r>
          </w:p>
          <w:p w14:paraId="39D99FE6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Ks. J. Schulza 9 </w:t>
            </w:r>
          </w:p>
          <w:p w14:paraId="6CD80182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85-315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BED8F4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136 847.61 zł</w:t>
            </w:r>
          </w:p>
        </w:tc>
      </w:tr>
      <w:tr w:rsidR="0043588D" w:rsidRPr="001A51C3" w14:paraId="29FA7A41" w14:textId="77777777" w:rsidTr="0015057C">
        <w:tc>
          <w:tcPr>
            <w:tcW w:w="1276" w:type="dxa"/>
            <w:shd w:val="clear" w:color="auto" w:fill="auto"/>
            <w:vAlign w:val="center"/>
          </w:tcPr>
          <w:p w14:paraId="127A5638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4A6B19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3FB863C" w14:textId="77777777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Gminna Spółdzielnia "Samopomoc Chłopska"</w:t>
            </w:r>
          </w:p>
          <w:p w14:paraId="335971DB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Dworcowa 8/1 </w:t>
            </w:r>
          </w:p>
          <w:p w14:paraId="0971B208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86-120 Pruszcz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C79DB8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157 779.72 zł</w:t>
            </w:r>
          </w:p>
        </w:tc>
      </w:tr>
      <w:tr w:rsidR="0043588D" w:rsidRPr="001A51C3" w14:paraId="57090A12" w14:textId="77777777" w:rsidTr="0015057C">
        <w:tc>
          <w:tcPr>
            <w:tcW w:w="1276" w:type="dxa"/>
            <w:shd w:val="clear" w:color="auto" w:fill="auto"/>
            <w:vAlign w:val="center"/>
          </w:tcPr>
          <w:p w14:paraId="0930E45C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B5619C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06E5C63" w14:textId="77777777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Hurt - Detal Piotr Kopczyński</w:t>
            </w:r>
          </w:p>
          <w:p w14:paraId="34DB1D14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Sportowa 31 </w:t>
            </w:r>
          </w:p>
          <w:p w14:paraId="54F75D4F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86-010 Koronowo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C37FC2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34 650.00 zł</w:t>
            </w:r>
          </w:p>
        </w:tc>
      </w:tr>
      <w:tr w:rsidR="0043588D" w:rsidRPr="001A51C3" w14:paraId="649F256E" w14:textId="77777777" w:rsidTr="0015057C">
        <w:tc>
          <w:tcPr>
            <w:tcW w:w="1276" w:type="dxa"/>
            <w:shd w:val="clear" w:color="auto" w:fill="auto"/>
            <w:vAlign w:val="center"/>
          </w:tcPr>
          <w:p w14:paraId="10D43127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6E6C20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236E1FE" w14:textId="77777777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Hurt - Detal Piotr Kopczyński</w:t>
            </w:r>
          </w:p>
          <w:p w14:paraId="2E888300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Sportowa 31 </w:t>
            </w:r>
          </w:p>
          <w:p w14:paraId="4616538B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86-010 Koronowo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8FCC58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127 491.00 zł</w:t>
            </w:r>
          </w:p>
        </w:tc>
      </w:tr>
      <w:tr w:rsidR="0043588D" w:rsidRPr="001A51C3" w14:paraId="406D81DD" w14:textId="77777777" w:rsidTr="0015057C">
        <w:tc>
          <w:tcPr>
            <w:tcW w:w="1276" w:type="dxa"/>
            <w:shd w:val="clear" w:color="auto" w:fill="auto"/>
            <w:vAlign w:val="center"/>
          </w:tcPr>
          <w:p w14:paraId="486BE884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C3FDF2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FF21FA0" w14:textId="77777777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Hurt - Detal Piotr Kopczyński</w:t>
            </w:r>
          </w:p>
          <w:p w14:paraId="36B440ED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Sportowa 31 </w:t>
            </w:r>
          </w:p>
          <w:p w14:paraId="3C2B8B0E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86-010 Koronowo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827272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178 301.55 zł</w:t>
            </w:r>
          </w:p>
        </w:tc>
      </w:tr>
      <w:tr w:rsidR="0043588D" w:rsidRPr="001A51C3" w14:paraId="5484BB6B" w14:textId="77777777" w:rsidTr="0015057C">
        <w:tc>
          <w:tcPr>
            <w:tcW w:w="1276" w:type="dxa"/>
            <w:shd w:val="clear" w:color="auto" w:fill="auto"/>
            <w:vAlign w:val="center"/>
          </w:tcPr>
          <w:p w14:paraId="441BDE44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2AAE84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C75F9AA" w14:textId="77777777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Spółdzielnia Mleczarska MLEKOVITA</w:t>
            </w:r>
          </w:p>
          <w:p w14:paraId="24F79E0A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Ludowa 122 </w:t>
            </w:r>
          </w:p>
          <w:p w14:paraId="4A76B0B6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18-200 Wysokie Mazowieckie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66101B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549 687.60 zł</w:t>
            </w:r>
          </w:p>
        </w:tc>
      </w:tr>
      <w:tr w:rsidR="0043588D" w:rsidRPr="001A51C3" w14:paraId="2E1C7F6D" w14:textId="77777777" w:rsidTr="0015057C">
        <w:tc>
          <w:tcPr>
            <w:tcW w:w="1276" w:type="dxa"/>
            <w:shd w:val="clear" w:color="auto" w:fill="auto"/>
            <w:vAlign w:val="center"/>
          </w:tcPr>
          <w:p w14:paraId="0316C906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2A93CB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8749776" w14:textId="77777777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Przedsiębiorstwo Wielobranżowe K.M Białas spółka jawna</w:t>
            </w:r>
          </w:p>
          <w:p w14:paraId="1BE343A4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Smoleńska 25 </w:t>
            </w:r>
          </w:p>
          <w:p w14:paraId="78A69FC6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85-871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4C6DC9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117 436.20 zł</w:t>
            </w:r>
          </w:p>
        </w:tc>
      </w:tr>
      <w:tr w:rsidR="0043588D" w:rsidRPr="001A51C3" w14:paraId="6A814742" w14:textId="77777777" w:rsidTr="0015057C">
        <w:tc>
          <w:tcPr>
            <w:tcW w:w="1276" w:type="dxa"/>
            <w:shd w:val="clear" w:color="auto" w:fill="auto"/>
            <w:vAlign w:val="center"/>
          </w:tcPr>
          <w:p w14:paraId="16515669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6CBD81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BAEE304" w14:textId="77777777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"ABER" SP. Z O.O.</w:t>
            </w:r>
          </w:p>
          <w:p w14:paraId="2F47F289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OGRODOWA 58 </w:t>
            </w:r>
          </w:p>
          <w:p w14:paraId="763042C4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00-876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7E409B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359 201.02 zł</w:t>
            </w:r>
          </w:p>
        </w:tc>
      </w:tr>
      <w:tr w:rsidR="0043588D" w:rsidRPr="001A51C3" w14:paraId="409C771E" w14:textId="77777777" w:rsidTr="0015057C">
        <w:tc>
          <w:tcPr>
            <w:tcW w:w="1276" w:type="dxa"/>
            <w:shd w:val="clear" w:color="auto" w:fill="auto"/>
            <w:vAlign w:val="center"/>
          </w:tcPr>
          <w:p w14:paraId="7C979DB8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8A8784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07DAD8A" w14:textId="10EB506C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Polkorn </w:t>
            </w:r>
            <w:r w:rsidR="004158BB" w:rsidRPr="001A51C3">
              <w:rPr>
                <w:rFonts w:ascii="Arial Narrow" w:hAnsi="Arial Narrow" w:cs="Arial"/>
                <w:sz w:val="22"/>
                <w:szCs w:val="22"/>
              </w:rPr>
              <w:t>Piekarnia z Cukiernią Sp. z o.o.</w:t>
            </w:r>
          </w:p>
          <w:p w14:paraId="50777820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Widok 46 </w:t>
            </w:r>
          </w:p>
          <w:p w14:paraId="12483A2C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87-720 Ciechocienek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EC5597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176 879.70 zł</w:t>
            </w:r>
          </w:p>
        </w:tc>
      </w:tr>
      <w:tr w:rsidR="0043588D" w:rsidRPr="001A51C3" w14:paraId="0D8D9B05" w14:textId="77777777" w:rsidTr="0015057C">
        <w:tc>
          <w:tcPr>
            <w:tcW w:w="1276" w:type="dxa"/>
            <w:shd w:val="clear" w:color="auto" w:fill="auto"/>
            <w:vAlign w:val="center"/>
          </w:tcPr>
          <w:p w14:paraId="4D929E14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C7397D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1F52A2E" w14:textId="77777777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Serwal Przedsiębiorstwo Wielobranżowe Sp. z o.o. spółka komandytowa</w:t>
            </w:r>
          </w:p>
          <w:p w14:paraId="45600246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Diamentowa 14 </w:t>
            </w:r>
          </w:p>
          <w:p w14:paraId="0F440FEC" w14:textId="58F12DAB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</w:t>
            </w:r>
            <w:r w:rsidR="004158BB" w:rsidRPr="001A51C3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-065 </w:t>
            </w:r>
            <w:r w:rsidR="004158BB" w:rsidRPr="001A51C3">
              <w:rPr>
                <w:rFonts w:ascii="Arial Narrow" w:hAnsi="Arial Narrow" w:cs="Arial"/>
                <w:sz w:val="22"/>
                <w:szCs w:val="22"/>
              </w:rPr>
              <w:t>Lisi Ogon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239811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577 707.48 zł</w:t>
            </w:r>
          </w:p>
        </w:tc>
      </w:tr>
      <w:tr w:rsidR="0043588D" w:rsidRPr="001A51C3" w14:paraId="15DE5AD0" w14:textId="77777777" w:rsidTr="0015057C">
        <w:tc>
          <w:tcPr>
            <w:tcW w:w="1276" w:type="dxa"/>
            <w:shd w:val="clear" w:color="auto" w:fill="auto"/>
            <w:vAlign w:val="center"/>
          </w:tcPr>
          <w:p w14:paraId="0C80D64D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AA0663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6C3E992" w14:textId="77777777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Hurtownia "Tężnia" III Spółka Jawna Lucyna i Radosław Kończak</w:t>
            </w:r>
          </w:p>
          <w:p w14:paraId="44E44534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Bema 65A </w:t>
            </w:r>
          </w:p>
          <w:p w14:paraId="043FBA74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87-720 Ciechocinek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E0B076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356 463.37 zł</w:t>
            </w:r>
          </w:p>
        </w:tc>
      </w:tr>
      <w:tr w:rsidR="0043588D" w:rsidRPr="001A51C3" w14:paraId="29CDBB24" w14:textId="77777777" w:rsidTr="0015057C">
        <w:tc>
          <w:tcPr>
            <w:tcW w:w="1276" w:type="dxa"/>
            <w:shd w:val="clear" w:color="auto" w:fill="auto"/>
            <w:vAlign w:val="center"/>
          </w:tcPr>
          <w:p w14:paraId="0E4E9D08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EAE99C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710FE3B" w14:textId="46FB43AE" w:rsidR="0043588D" w:rsidRPr="001A51C3" w:rsidRDefault="001A51C3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Gospodarstwo Rolno-Ogrodnicze Wojciech Kalemba</w:t>
            </w:r>
          </w:p>
          <w:p w14:paraId="11F60151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Podzamek Golubski 23 </w:t>
            </w:r>
          </w:p>
          <w:p w14:paraId="259D38C6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87-400 Golub-Dobrzyń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97CE30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45 903.00 zł</w:t>
            </w:r>
          </w:p>
        </w:tc>
      </w:tr>
      <w:tr w:rsidR="0043588D" w:rsidRPr="001A51C3" w14:paraId="713A934D" w14:textId="77777777" w:rsidTr="0015057C">
        <w:tc>
          <w:tcPr>
            <w:tcW w:w="1276" w:type="dxa"/>
            <w:shd w:val="clear" w:color="auto" w:fill="auto"/>
            <w:vAlign w:val="center"/>
          </w:tcPr>
          <w:p w14:paraId="5491144A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C44E45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1FBA2C7" w14:textId="75E95D37" w:rsidR="0043588D" w:rsidRPr="001A51C3" w:rsidRDefault="001A51C3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Gospodarstwo Rolno-Ogrodnicze</w:t>
            </w: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3588D" w:rsidRPr="001A51C3">
              <w:rPr>
                <w:rFonts w:ascii="Arial Narrow" w:hAnsi="Arial Narrow" w:cs="Arial"/>
                <w:sz w:val="22"/>
                <w:szCs w:val="22"/>
              </w:rPr>
              <w:t>Wojciech Kalemba</w:t>
            </w:r>
          </w:p>
          <w:p w14:paraId="5DA093D8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Podzamek Golubski 23 </w:t>
            </w:r>
          </w:p>
          <w:p w14:paraId="7454A081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87-400 Golub-Dobrzyń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9E694D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106 443.60 zł</w:t>
            </w:r>
          </w:p>
        </w:tc>
      </w:tr>
      <w:tr w:rsidR="0043588D" w:rsidRPr="001A51C3" w14:paraId="42A40222" w14:textId="77777777" w:rsidTr="0015057C">
        <w:tc>
          <w:tcPr>
            <w:tcW w:w="1276" w:type="dxa"/>
            <w:shd w:val="clear" w:color="auto" w:fill="auto"/>
            <w:vAlign w:val="center"/>
          </w:tcPr>
          <w:p w14:paraId="6F31D333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8050D3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6A98DE4" w14:textId="77777777" w:rsidR="0043588D" w:rsidRPr="001A51C3" w:rsidRDefault="0043588D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Gospodarstwo Rolne Kopiszka Łukasz</w:t>
            </w:r>
          </w:p>
          <w:p w14:paraId="31B51223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Mała Cerkwica 17 </w:t>
            </w:r>
          </w:p>
          <w:p w14:paraId="0A8585EF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89-430 Kamień Krajeński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6FE4A9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41 926.50 zł</w:t>
            </w:r>
          </w:p>
        </w:tc>
      </w:tr>
      <w:tr w:rsidR="0043588D" w:rsidRPr="001A51C3" w14:paraId="14972FD4" w14:textId="77777777" w:rsidTr="0015057C">
        <w:tc>
          <w:tcPr>
            <w:tcW w:w="1276" w:type="dxa"/>
            <w:shd w:val="clear" w:color="auto" w:fill="auto"/>
            <w:vAlign w:val="center"/>
          </w:tcPr>
          <w:p w14:paraId="28F2AAEB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93C7AD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05FE435" w14:textId="0B89BFAA" w:rsidR="0043588D" w:rsidRPr="001A51C3" w:rsidRDefault="001A51C3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PHPU</w:t>
            </w:r>
            <w:r w:rsidR="0043588D" w:rsidRPr="001A51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51C3">
              <w:rPr>
                <w:rFonts w:ascii="Arial Narrow" w:hAnsi="Arial Narrow" w:cs="Arial"/>
                <w:sz w:val="22"/>
                <w:szCs w:val="22"/>
              </w:rPr>
              <w:t>S</w:t>
            </w:r>
            <w:r w:rsidR="0043588D" w:rsidRPr="001A51C3">
              <w:rPr>
                <w:rFonts w:ascii="Arial Narrow" w:hAnsi="Arial Narrow" w:cs="Arial"/>
                <w:sz w:val="22"/>
                <w:szCs w:val="22"/>
              </w:rPr>
              <w:t xml:space="preserve">auerkraut spółka </w:t>
            </w:r>
            <w:r w:rsidRPr="001A51C3">
              <w:rPr>
                <w:rFonts w:ascii="Arial Narrow" w:hAnsi="Arial Narrow" w:cs="Arial"/>
                <w:sz w:val="22"/>
                <w:szCs w:val="22"/>
              </w:rPr>
              <w:t>z ograniczoną</w:t>
            </w:r>
            <w:r w:rsidR="0043588D" w:rsidRPr="001A51C3">
              <w:rPr>
                <w:rFonts w:ascii="Arial Narrow" w:hAnsi="Arial Narrow" w:cs="Arial"/>
                <w:sz w:val="22"/>
                <w:szCs w:val="22"/>
              </w:rPr>
              <w:t xml:space="preserve"> odpowiedzialnością</w:t>
            </w:r>
          </w:p>
          <w:p w14:paraId="39C28D1D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Łódzka 141 </w:t>
            </w:r>
          </w:p>
          <w:p w14:paraId="77AC57E4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62-800 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B4B52C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41 580.00 zł</w:t>
            </w:r>
          </w:p>
        </w:tc>
      </w:tr>
      <w:tr w:rsidR="0043588D" w:rsidRPr="001A51C3" w14:paraId="2D1370CB" w14:textId="77777777" w:rsidTr="0015057C">
        <w:tc>
          <w:tcPr>
            <w:tcW w:w="1276" w:type="dxa"/>
            <w:shd w:val="clear" w:color="auto" w:fill="auto"/>
            <w:vAlign w:val="center"/>
          </w:tcPr>
          <w:p w14:paraId="07129F80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7DAFEA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0D2899D" w14:textId="70FC5B00" w:rsidR="0043588D" w:rsidRPr="001A51C3" w:rsidRDefault="001A51C3" w:rsidP="0015057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PPHU S</w:t>
            </w:r>
            <w:r w:rsidR="0043588D" w:rsidRPr="001A51C3">
              <w:rPr>
                <w:rFonts w:ascii="Arial Narrow" w:hAnsi="Arial Narrow" w:cs="Arial"/>
                <w:sz w:val="22"/>
                <w:szCs w:val="22"/>
              </w:rPr>
              <w:t xml:space="preserve">auerkraut spółka </w:t>
            </w:r>
            <w:r w:rsidRPr="001A51C3">
              <w:rPr>
                <w:rFonts w:ascii="Arial Narrow" w:hAnsi="Arial Narrow" w:cs="Arial"/>
                <w:sz w:val="22"/>
                <w:szCs w:val="22"/>
              </w:rPr>
              <w:t>z ograniczoną</w:t>
            </w:r>
            <w:r w:rsidR="0043588D" w:rsidRPr="001A51C3">
              <w:rPr>
                <w:rFonts w:ascii="Arial Narrow" w:hAnsi="Arial Narrow" w:cs="Arial"/>
                <w:sz w:val="22"/>
                <w:szCs w:val="22"/>
              </w:rPr>
              <w:t xml:space="preserve"> odpowiedzialnością</w:t>
            </w:r>
          </w:p>
          <w:p w14:paraId="47F60B33" w14:textId="77777777" w:rsidR="0043588D" w:rsidRPr="001A51C3" w:rsidRDefault="0043588D" w:rsidP="0015057C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Łódzka 141 </w:t>
            </w:r>
          </w:p>
          <w:p w14:paraId="45188216" w14:textId="77777777" w:rsidR="0043588D" w:rsidRPr="001A51C3" w:rsidRDefault="0043588D" w:rsidP="0015057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62-800 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4368AC" w14:textId="77777777" w:rsidR="0043588D" w:rsidRPr="001A51C3" w:rsidRDefault="0043588D" w:rsidP="0015057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98 784.00 zł</w:t>
            </w:r>
          </w:p>
        </w:tc>
      </w:tr>
      <w:tr w:rsidR="0043588D" w:rsidRPr="001A51C3" w14:paraId="2024AD87" w14:textId="77777777" w:rsidTr="0015057C">
        <w:tc>
          <w:tcPr>
            <w:tcW w:w="1276" w:type="dxa"/>
            <w:shd w:val="clear" w:color="auto" w:fill="auto"/>
            <w:vAlign w:val="center"/>
          </w:tcPr>
          <w:p w14:paraId="5DDADB35" w14:textId="77777777" w:rsidR="0043588D" w:rsidRPr="001A51C3" w:rsidRDefault="0043588D" w:rsidP="001A51C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187AB0" w14:textId="77777777" w:rsidR="0043588D" w:rsidRPr="001A51C3" w:rsidRDefault="0043588D" w:rsidP="001A51C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6278422" w14:textId="10901E9B" w:rsidR="0043588D" w:rsidRPr="001A51C3" w:rsidRDefault="001A51C3" w:rsidP="001A51C3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PPHU</w:t>
            </w:r>
            <w:r w:rsidR="0043588D" w:rsidRPr="001A51C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51C3">
              <w:rPr>
                <w:rFonts w:ascii="Arial Narrow" w:hAnsi="Arial Narrow" w:cs="Arial"/>
                <w:sz w:val="22"/>
                <w:szCs w:val="22"/>
              </w:rPr>
              <w:t>S</w:t>
            </w:r>
            <w:r w:rsidR="0043588D" w:rsidRPr="001A51C3">
              <w:rPr>
                <w:rFonts w:ascii="Arial Narrow" w:hAnsi="Arial Narrow" w:cs="Arial"/>
                <w:sz w:val="22"/>
                <w:szCs w:val="22"/>
              </w:rPr>
              <w:t xml:space="preserve">auerkraut spółka </w:t>
            </w:r>
            <w:r w:rsidRPr="001A51C3">
              <w:rPr>
                <w:rFonts w:ascii="Arial Narrow" w:hAnsi="Arial Narrow" w:cs="Arial"/>
                <w:sz w:val="22"/>
                <w:szCs w:val="22"/>
              </w:rPr>
              <w:t>z ograniczoną</w:t>
            </w:r>
            <w:r w:rsidR="0043588D" w:rsidRPr="001A51C3">
              <w:rPr>
                <w:rFonts w:ascii="Arial Narrow" w:hAnsi="Arial Narrow" w:cs="Arial"/>
                <w:sz w:val="22"/>
                <w:szCs w:val="22"/>
              </w:rPr>
              <w:t xml:space="preserve"> odpowiedzialnością</w:t>
            </w:r>
          </w:p>
          <w:p w14:paraId="2504F028" w14:textId="77777777" w:rsidR="0043588D" w:rsidRPr="001A51C3" w:rsidRDefault="0043588D" w:rsidP="001A51C3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 xml:space="preserve">Łódzka 141 </w:t>
            </w:r>
          </w:p>
          <w:p w14:paraId="497E0646" w14:textId="77777777" w:rsidR="0043588D" w:rsidRPr="001A51C3" w:rsidRDefault="0043588D" w:rsidP="001A51C3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62-800 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C379CF" w14:textId="77777777" w:rsidR="0043588D" w:rsidRPr="001A51C3" w:rsidRDefault="0043588D" w:rsidP="001A51C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51C3">
              <w:rPr>
                <w:rFonts w:ascii="Arial Narrow" w:hAnsi="Arial Narrow" w:cs="Arial"/>
                <w:sz w:val="22"/>
                <w:szCs w:val="22"/>
              </w:rPr>
              <w:t>192 234.00 zł</w:t>
            </w:r>
          </w:p>
        </w:tc>
      </w:tr>
    </w:tbl>
    <w:p w14:paraId="3A21D7C8" w14:textId="77777777" w:rsidR="00A80738" w:rsidRPr="001A51C3" w:rsidRDefault="00A80738" w:rsidP="001A51C3">
      <w:pPr>
        <w:pStyle w:val="Tekstpodstawowy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A51C3">
        <w:rPr>
          <w:rFonts w:ascii="Arial Narrow" w:hAnsi="Arial Narrow" w:cs="Arial"/>
          <w:i/>
          <w:sz w:val="22"/>
          <w:szCs w:val="22"/>
        </w:rPr>
        <w:t>Zamawiający</w:t>
      </w:r>
    </w:p>
    <w:p w14:paraId="14F3756C" w14:textId="77777777" w:rsidR="001A51C3" w:rsidRDefault="001A51C3" w:rsidP="001A51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EE88C0" w14:textId="77777777" w:rsidR="001A51C3" w:rsidRDefault="001A51C3" w:rsidP="001A51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3D0D03F4" w14:textId="5600FFDF" w:rsidR="001A51C3" w:rsidRPr="001A51C3" w:rsidRDefault="001A51C3" w:rsidP="001A51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A51C3">
        <w:rPr>
          <w:rFonts w:ascii="Arial Narrow" w:hAnsi="Arial Narrow"/>
          <w:sz w:val="16"/>
          <w:szCs w:val="16"/>
        </w:rPr>
        <w:t>Wykonano w 1 egz. na 1 ark.</w:t>
      </w:r>
    </w:p>
    <w:p w14:paraId="375D6AB4" w14:textId="77777777" w:rsidR="001A51C3" w:rsidRPr="001A51C3" w:rsidRDefault="001A51C3" w:rsidP="001A51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A51C3">
        <w:rPr>
          <w:rFonts w:ascii="Arial Narrow" w:hAnsi="Arial Narrow"/>
          <w:sz w:val="16"/>
          <w:szCs w:val="16"/>
        </w:rPr>
        <w:t>Egz. 1 –platforma: e-propublico.pl, strona www Zamawiającego, SZPubl. T2612 B5</w:t>
      </w:r>
    </w:p>
    <w:p w14:paraId="15D344AC" w14:textId="77777777" w:rsidR="001A51C3" w:rsidRPr="001A51C3" w:rsidRDefault="001A51C3" w:rsidP="001A51C3">
      <w:pPr>
        <w:rPr>
          <w:rFonts w:ascii="Arial Narrow" w:hAnsi="Arial Narrow"/>
          <w:sz w:val="16"/>
          <w:szCs w:val="16"/>
        </w:rPr>
      </w:pPr>
      <w:r w:rsidRPr="001A51C3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14:paraId="64FE46AF" w14:textId="0A2BB52A" w:rsidR="001A51C3" w:rsidRPr="001A51C3" w:rsidRDefault="001A51C3" w:rsidP="001A51C3">
      <w:pPr>
        <w:rPr>
          <w:rFonts w:ascii="Arial Narrow" w:hAnsi="Arial Narrow"/>
          <w:sz w:val="16"/>
          <w:szCs w:val="16"/>
        </w:rPr>
      </w:pPr>
      <w:r w:rsidRPr="001A51C3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27.08.2024 r.</w:t>
      </w:r>
    </w:p>
    <w:bookmarkEnd w:id="0"/>
    <w:sectPr w:rsidR="001A51C3" w:rsidRPr="001A51C3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5B2706" w14:textId="77777777" w:rsidR="00EA6281" w:rsidRDefault="00EA6281">
      <w:r>
        <w:separator/>
      </w:r>
    </w:p>
  </w:endnote>
  <w:endnote w:type="continuationSeparator" w:id="0">
    <w:p w14:paraId="18FFC3F2" w14:textId="77777777" w:rsidR="00EA6281" w:rsidRDefault="00EA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E85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4EDC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A287B" w14:textId="77777777" w:rsidR="00986737" w:rsidRPr="00986737" w:rsidRDefault="001A51C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41CAEC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0FE9D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FD0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3ABF70" w14:textId="77777777" w:rsidR="009F189D" w:rsidRDefault="009F189D">
    <w:pPr>
      <w:pStyle w:val="Stopka"/>
      <w:tabs>
        <w:tab w:val="clear" w:pos="4536"/>
      </w:tabs>
      <w:jc w:val="center"/>
    </w:pPr>
  </w:p>
  <w:p w14:paraId="1FCEF9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2C97D5" w14:textId="77777777" w:rsidR="00EA6281" w:rsidRDefault="00EA6281">
      <w:r>
        <w:separator/>
      </w:r>
    </w:p>
  </w:footnote>
  <w:footnote w:type="continuationSeparator" w:id="0">
    <w:p w14:paraId="62C4DEB3" w14:textId="77777777" w:rsidR="00EA6281" w:rsidRDefault="00EA6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B1E5E" w14:textId="77777777" w:rsidR="0043588D" w:rsidRDefault="004358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68E8F" w14:textId="77777777" w:rsidR="0043588D" w:rsidRDefault="004358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40321" w14:textId="77777777" w:rsidR="0043588D" w:rsidRDefault="004358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6281"/>
    <w:rsid w:val="00007727"/>
    <w:rsid w:val="00017720"/>
    <w:rsid w:val="00035488"/>
    <w:rsid w:val="000D7F25"/>
    <w:rsid w:val="000E00E5"/>
    <w:rsid w:val="00173B20"/>
    <w:rsid w:val="001A51C3"/>
    <w:rsid w:val="001C69FF"/>
    <w:rsid w:val="00232E6E"/>
    <w:rsid w:val="0023318D"/>
    <w:rsid w:val="003D72FD"/>
    <w:rsid w:val="004144F5"/>
    <w:rsid w:val="004158BB"/>
    <w:rsid w:val="00423179"/>
    <w:rsid w:val="0043588D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A6281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B329B8"/>
  <w15:chartTrackingRefBased/>
  <w15:docId w15:val="{E6BC01C2-0C5A-41DA-854F-7941182D6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A51C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A51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370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2024-08-27T06:42:00Z</dcterms:created>
  <dcterms:modified xsi:type="dcterms:W3CDTF">2024-08-27T07:08:00Z</dcterms:modified>
</cp:coreProperties>
</file>