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8D53A4" w14:textId="5A160B69" w:rsidR="00B36EDA" w:rsidRPr="0049588C" w:rsidRDefault="001F2E05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49588C">
        <w:rPr>
          <w:rFonts w:ascii="Arial Narrow" w:hAnsi="Arial Narrow" w:cs="Arial"/>
          <w:sz w:val="22"/>
          <w:szCs w:val="22"/>
        </w:rPr>
        <w:t>Bydgoszcz</w:t>
      </w:r>
      <w:r w:rsidR="00B36EDA" w:rsidRPr="0049588C">
        <w:rPr>
          <w:rFonts w:ascii="Arial Narrow" w:hAnsi="Arial Narrow" w:cs="Arial"/>
          <w:sz w:val="22"/>
          <w:szCs w:val="22"/>
        </w:rPr>
        <w:t xml:space="preserve"> dnia: </w:t>
      </w:r>
      <w:r w:rsidRPr="0049588C">
        <w:rPr>
          <w:rFonts w:ascii="Arial Narrow" w:hAnsi="Arial Narrow" w:cs="Arial"/>
          <w:sz w:val="22"/>
          <w:szCs w:val="22"/>
        </w:rPr>
        <w:t>2024-08-28</w:t>
      </w:r>
    </w:p>
    <w:p w14:paraId="62CEAFD7" w14:textId="6C875208" w:rsidR="00B36EDA" w:rsidRPr="0049588C" w:rsidRDefault="001F2E05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49588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E3CAF36" w14:textId="2629C3A8" w:rsidR="00B36EDA" w:rsidRPr="0049588C" w:rsidRDefault="001F2E05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49588C">
        <w:rPr>
          <w:rFonts w:ascii="Arial Narrow" w:hAnsi="Arial Narrow" w:cs="Arial"/>
          <w:sz w:val="22"/>
          <w:szCs w:val="22"/>
        </w:rPr>
        <w:t>Powstańców Warszawy</w:t>
      </w:r>
      <w:r w:rsidR="00B36EDA" w:rsidRPr="0049588C">
        <w:rPr>
          <w:rFonts w:ascii="Arial Narrow" w:hAnsi="Arial Narrow" w:cs="Arial"/>
          <w:sz w:val="22"/>
          <w:szCs w:val="22"/>
        </w:rPr>
        <w:t xml:space="preserve"> </w:t>
      </w:r>
      <w:r w:rsidRPr="0049588C">
        <w:rPr>
          <w:rFonts w:ascii="Arial Narrow" w:hAnsi="Arial Narrow" w:cs="Arial"/>
          <w:sz w:val="22"/>
          <w:szCs w:val="22"/>
        </w:rPr>
        <w:t>5</w:t>
      </w:r>
    </w:p>
    <w:p w14:paraId="691A77DE" w14:textId="2271F30F" w:rsidR="00B36EDA" w:rsidRPr="0049588C" w:rsidRDefault="001F2E05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49588C">
        <w:rPr>
          <w:rFonts w:ascii="Arial Narrow" w:hAnsi="Arial Narrow" w:cs="Arial"/>
          <w:sz w:val="22"/>
          <w:szCs w:val="22"/>
        </w:rPr>
        <w:t>85-681</w:t>
      </w:r>
      <w:r w:rsidR="00B36EDA" w:rsidRPr="0049588C">
        <w:rPr>
          <w:rFonts w:ascii="Arial Narrow" w:hAnsi="Arial Narrow" w:cs="Arial"/>
          <w:sz w:val="22"/>
          <w:szCs w:val="22"/>
        </w:rPr>
        <w:t xml:space="preserve"> </w:t>
      </w:r>
      <w:r w:rsidRPr="0049588C">
        <w:rPr>
          <w:rFonts w:ascii="Arial Narrow" w:hAnsi="Arial Narrow" w:cs="Arial"/>
          <w:sz w:val="22"/>
          <w:szCs w:val="22"/>
        </w:rPr>
        <w:t>Bydgoszcz</w:t>
      </w:r>
    </w:p>
    <w:p w14:paraId="377563E7" w14:textId="77777777" w:rsidR="00B36EDA" w:rsidRPr="0049588C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49588C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D86701B" w14:textId="77777777" w:rsidR="00B36EDA" w:rsidRPr="0049588C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49588C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198797D3" w14:textId="77777777" w:rsidR="00B36EDA" w:rsidRPr="0049588C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49588C" w14:paraId="4233EDBA" w14:textId="77777777" w:rsidTr="00B36EDA">
        <w:tc>
          <w:tcPr>
            <w:tcW w:w="9923" w:type="dxa"/>
            <w:shd w:val="clear" w:color="auto" w:fill="F2F2F2"/>
            <w:hideMark/>
          </w:tcPr>
          <w:p w14:paraId="01D82F3B" w14:textId="3BFEA7D5" w:rsidR="00B36EDA" w:rsidRPr="0049588C" w:rsidRDefault="00CA526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5D98990A" w14:textId="77777777" w:rsidR="00B36EDA" w:rsidRPr="0049588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49588C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5D33C1EC" w14:textId="77777777" w:rsidR="00B36EDA" w:rsidRPr="0049588C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25A37445" w14:textId="77777777" w:rsidR="00B36EDA" w:rsidRPr="0049588C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9588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9588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9588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49588C" w14:paraId="38B2403E" w14:textId="77777777" w:rsidTr="00B36EDA">
        <w:tc>
          <w:tcPr>
            <w:tcW w:w="2269" w:type="dxa"/>
            <w:shd w:val="clear" w:color="auto" w:fill="auto"/>
          </w:tcPr>
          <w:p w14:paraId="0AB0465F" w14:textId="77777777" w:rsidR="00B36EDA" w:rsidRPr="0049588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588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2788730B" w14:textId="238DE68F" w:rsidR="00B36EDA" w:rsidRPr="0049588C" w:rsidRDefault="001F2E05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9588C">
              <w:rPr>
                <w:rFonts w:ascii="Arial Narrow" w:hAnsi="Arial Narrow" w:cs="Arial"/>
                <w:b/>
                <w:sz w:val="22"/>
                <w:szCs w:val="22"/>
              </w:rPr>
              <w:t>Zakup drukarek</w:t>
            </w:r>
          </w:p>
        </w:tc>
      </w:tr>
      <w:tr w:rsidR="001F2E05" w:rsidRPr="0049588C" w14:paraId="33EC8C7B" w14:textId="77777777" w:rsidTr="00D53965">
        <w:tc>
          <w:tcPr>
            <w:tcW w:w="2269" w:type="dxa"/>
            <w:shd w:val="clear" w:color="auto" w:fill="auto"/>
          </w:tcPr>
          <w:p w14:paraId="2855D8BA" w14:textId="77777777" w:rsidR="001F2E05" w:rsidRPr="0049588C" w:rsidRDefault="001F2E05" w:rsidP="00D5396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588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006814A4" w14:textId="71E2FB2C" w:rsidR="001F2E05" w:rsidRPr="0049588C" w:rsidRDefault="001F2E05" w:rsidP="00D5396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9588C">
              <w:rPr>
                <w:rFonts w:ascii="Arial Narrow" w:hAnsi="Arial Narrow" w:cs="Arial"/>
                <w:b/>
                <w:sz w:val="22"/>
                <w:szCs w:val="22"/>
              </w:rPr>
              <w:t>106/2024</w:t>
            </w:r>
          </w:p>
        </w:tc>
      </w:tr>
    </w:tbl>
    <w:p w14:paraId="32D634F0" w14:textId="77777777" w:rsidR="00B36EDA" w:rsidRPr="0049588C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5EB9B15B" w14:textId="1018CF39" w:rsidR="00B36EDA" w:rsidRPr="0049588C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49588C">
        <w:rPr>
          <w:rFonts w:ascii="Arial Narrow" w:hAnsi="Arial Narrow" w:cs="Arial"/>
          <w:sz w:val="22"/>
          <w:szCs w:val="22"/>
        </w:rPr>
        <w:t xml:space="preserve">Zamawiający, </w:t>
      </w:r>
      <w:r w:rsidR="001F2E05" w:rsidRPr="0049588C">
        <w:rPr>
          <w:rFonts w:ascii="Arial Narrow" w:hAnsi="Arial Narrow" w:cs="Arial"/>
          <w:b/>
          <w:sz w:val="22"/>
          <w:szCs w:val="22"/>
        </w:rPr>
        <w:t>10WSzKzP SPZOZ</w:t>
      </w:r>
      <w:r w:rsidRPr="0049588C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1F2E05" w:rsidRPr="0049588C">
        <w:rPr>
          <w:rFonts w:ascii="Arial Narrow" w:hAnsi="Arial Narrow" w:cs="Arial"/>
          <w:sz w:val="22"/>
          <w:szCs w:val="22"/>
        </w:rPr>
        <w:t>(</w:t>
      </w:r>
      <w:proofErr w:type="spellStart"/>
      <w:r w:rsidR="001F2E05" w:rsidRPr="0049588C">
        <w:rPr>
          <w:rFonts w:ascii="Arial Narrow" w:hAnsi="Arial Narrow" w:cs="Arial"/>
          <w:sz w:val="22"/>
          <w:szCs w:val="22"/>
        </w:rPr>
        <w:t>t.j</w:t>
      </w:r>
      <w:proofErr w:type="spellEnd"/>
      <w:r w:rsidR="001F2E05" w:rsidRPr="0049588C">
        <w:rPr>
          <w:rFonts w:ascii="Arial Narrow" w:hAnsi="Arial Narrow" w:cs="Arial"/>
          <w:sz w:val="22"/>
          <w:szCs w:val="22"/>
        </w:rPr>
        <w:t>. Dz. U. z 2023r. poz. 1605)</w:t>
      </w:r>
      <w:r w:rsidRPr="0049588C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F2E05" w:rsidRPr="0049588C" w14:paraId="7031F4D7" w14:textId="77777777" w:rsidTr="001F2E0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F245F" w14:textId="0FF302C1" w:rsidR="001F2E05" w:rsidRPr="0049588C" w:rsidRDefault="001F2E05" w:rsidP="00D539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588C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49588C">
              <w:rPr>
                <w:rFonts w:ascii="Arial Narrow" w:hAnsi="Arial Narrow" w:cs="Arial"/>
                <w:sz w:val="22"/>
                <w:szCs w:val="22"/>
              </w:rPr>
              <w:t>: Drukarka laserowa</w:t>
            </w:r>
          </w:p>
          <w:p w14:paraId="6EA33EF4" w14:textId="14E6133A" w:rsidR="001F2E05" w:rsidRPr="0049588C" w:rsidRDefault="001F2E05" w:rsidP="0049588C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9588C">
              <w:rPr>
                <w:rFonts w:ascii="Arial Narrow" w:hAnsi="Arial Narrow" w:cs="Arial"/>
                <w:b/>
                <w:sz w:val="22"/>
                <w:szCs w:val="22"/>
              </w:rPr>
              <w:t>LOGON SA</w:t>
            </w:r>
          </w:p>
          <w:p w14:paraId="07B30CF5" w14:textId="30E9279D" w:rsidR="001F2E05" w:rsidRPr="0049588C" w:rsidRDefault="001F2E05" w:rsidP="0049588C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88C">
              <w:rPr>
                <w:rFonts w:ascii="Arial Narrow" w:hAnsi="Arial Narrow" w:cs="Arial"/>
                <w:bCs/>
                <w:sz w:val="22"/>
                <w:szCs w:val="22"/>
              </w:rPr>
              <w:t xml:space="preserve">Piotrowskiego 7A </w:t>
            </w:r>
          </w:p>
          <w:p w14:paraId="7B04BF49" w14:textId="63DCBA7A" w:rsidR="001F2E05" w:rsidRPr="0049588C" w:rsidRDefault="001F2E05" w:rsidP="0049588C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88C">
              <w:rPr>
                <w:rFonts w:ascii="Arial Narrow" w:hAnsi="Arial Narrow" w:cs="Arial"/>
                <w:bCs/>
                <w:sz w:val="22"/>
                <w:szCs w:val="22"/>
              </w:rPr>
              <w:t>85-098 Bydgoszcz</w:t>
            </w:r>
          </w:p>
          <w:p w14:paraId="002B3AC6" w14:textId="39DD3CC0" w:rsidR="001F2E05" w:rsidRPr="0049588C" w:rsidRDefault="001F2E05" w:rsidP="00D5396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88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9588C">
              <w:rPr>
                <w:rFonts w:ascii="Arial Narrow" w:hAnsi="Arial Narrow" w:cs="Arial"/>
                <w:b/>
                <w:sz w:val="22"/>
                <w:szCs w:val="22"/>
              </w:rPr>
              <w:t>33 948.00 zł</w:t>
            </w:r>
            <w:r w:rsidRPr="0049588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9588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9588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57A7D19" w14:textId="77777777" w:rsidR="001F2E05" w:rsidRPr="0049588C" w:rsidRDefault="001F2E05" w:rsidP="00D5396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9588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9588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71DE048" w14:textId="2BBD357B" w:rsidR="001F2E05" w:rsidRPr="0049588C" w:rsidRDefault="001F2E05" w:rsidP="0049588C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588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49588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49588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1F2E05" w:rsidRPr="0049588C" w14:paraId="3EF1793E" w14:textId="77777777" w:rsidTr="001F2E0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983D5" w14:textId="1B11B07B" w:rsidR="001F2E05" w:rsidRPr="0049588C" w:rsidRDefault="001F2E05" w:rsidP="00D5396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588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2</w:t>
            </w:r>
            <w:r w:rsidRPr="0049588C">
              <w:rPr>
                <w:rFonts w:ascii="Arial Narrow" w:hAnsi="Arial Narrow" w:cs="Arial"/>
                <w:sz w:val="22"/>
                <w:szCs w:val="22"/>
              </w:rPr>
              <w:t>: Drukarka atramentowa</w:t>
            </w:r>
          </w:p>
          <w:p w14:paraId="2C03352F" w14:textId="6526CA47" w:rsidR="001F2E05" w:rsidRPr="0049588C" w:rsidRDefault="001F2E05" w:rsidP="0049588C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9588C">
              <w:rPr>
                <w:rFonts w:ascii="Arial Narrow" w:hAnsi="Arial Narrow" w:cs="Arial"/>
                <w:b/>
                <w:sz w:val="22"/>
                <w:szCs w:val="22"/>
              </w:rPr>
              <w:t xml:space="preserve">Corso </w:t>
            </w:r>
            <w:proofErr w:type="spellStart"/>
            <w:r w:rsidRPr="0049588C">
              <w:rPr>
                <w:rFonts w:ascii="Arial Narrow" w:hAnsi="Arial Narrow" w:cs="Arial"/>
                <w:b/>
                <w:sz w:val="22"/>
                <w:szCs w:val="22"/>
              </w:rPr>
              <w:t>Sp.J</w:t>
            </w:r>
            <w:proofErr w:type="spellEnd"/>
            <w:r w:rsidRPr="0049588C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 w:rsidR="0049588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49588C">
              <w:rPr>
                <w:rFonts w:ascii="Arial Narrow" w:hAnsi="Arial Narrow" w:cs="Arial"/>
                <w:b/>
                <w:sz w:val="22"/>
                <w:szCs w:val="22"/>
              </w:rPr>
              <w:t>B.</w:t>
            </w:r>
            <w:r w:rsidR="0049588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49588C">
              <w:rPr>
                <w:rFonts w:ascii="Arial Narrow" w:hAnsi="Arial Narrow" w:cs="Arial"/>
                <w:b/>
                <w:sz w:val="22"/>
                <w:szCs w:val="22"/>
              </w:rPr>
              <w:t>Fundamenska</w:t>
            </w:r>
            <w:proofErr w:type="spellEnd"/>
            <w:r w:rsidRPr="0049588C">
              <w:rPr>
                <w:rFonts w:ascii="Arial Narrow" w:hAnsi="Arial Narrow" w:cs="Arial"/>
                <w:b/>
                <w:sz w:val="22"/>
                <w:szCs w:val="22"/>
              </w:rPr>
              <w:t xml:space="preserve">, </w:t>
            </w:r>
            <w:r w:rsidR="0049588C">
              <w:rPr>
                <w:rFonts w:ascii="Arial Narrow" w:hAnsi="Arial Narrow" w:cs="Arial"/>
                <w:b/>
                <w:sz w:val="22"/>
                <w:szCs w:val="22"/>
              </w:rPr>
              <w:t>J</w:t>
            </w:r>
            <w:r w:rsidRPr="0049588C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 w:rsidR="0049588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49588C">
              <w:rPr>
                <w:rFonts w:ascii="Arial Narrow" w:hAnsi="Arial Narrow" w:cs="Arial"/>
                <w:b/>
                <w:sz w:val="22"/>
                <w:szCs w:val="22"/>
              </w:rPr>
              <w:t>Fundamenski</w:t>
            </w:r>
            <w:proofErr w:type="spellEnd"/>
          </w:p>
          <w:p w14:paraId="121C0566" w14:textId="54329D53" w:rsidR="001F2E05" w:rsidRPr="0049588C" w:rsidRDefault="001F2E05" w:rsidP="0049588C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88C">
              <w:rPr>
                <w:rFonts w:ascii="Arial Narrow" w:hAnsi="Arial Narrow" w:cs="Arial"/>
                <w:bCs/>
                <w:sz w:val="22"/>
                <w:szCs w:val="22"/>
              </w:rPr>
              <w:t xml:space="preserve">Dworcowa 81 </w:t>
            </w:r>
          </w:p>
          <w:p w14:paraId="5807CBCE" w14:textId="291BC0DE" w:rsidR="001F2E05" w:rsidRPr="0049588C" w:rsidRDefault="001F2E05" w:rsidP="0049588C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88C">
              <w:rPr>
                <w:rFonts w:ascii="Arial Narrow" w:hAnsi="Arial Narrow" w:cs="Arial"/>
                <w:bCs/>
                <w:sz w:val="22"/>
                <w:szCs w:val="22"/>
              </w:rPr>
              <w:t>85-009 Bydgoszcz</w:t>
            </w:r>
          </w:p>
          <w:p w14:paraId="3E228F0E" w14:textId="5437D19A" w:rsidR="001F2E05" w:rsidRPr="0049588C" w:rsidRDefault="001F2E05" w:rsidP="00D5396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88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9588C">
              <w:rPr>
                <w:rFonts w:ascii="Arial Narrow" w:hAnsi="Arial Narrow" w:cs="Arial"/>
                <w:b/>
                <w:sz w:val="22"/>
                <w:szCs w:val="22"/>
              </w:rPr>
              <w:t>2 579.31 zł</w:t>
            </w:r>
            <w:r w:rsidRPr="0049588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9588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9588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ED6D12B" w14:textId="77777777" w:rsidR="001F2E05" w:rsidRPr="0049588C" w:rsidRDefault="001F2E05" w:rsidP="00D5396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9588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9588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2234A98" w14:textId="6CD80CCE" w:rsidR="001F2E05" w:rsidRPr="0049588C" w:rsidRDefault="001F2E05" w:rsidP="0049588C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588C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49588C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49588C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71FE5E39" w14:textId="77777777" w:rsidR="00B36EDA" w:rsidRPr="0049588C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49588C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49588C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49588C" w14:paraId="75395786" w14:textId="77777777" w:rsidTr="001F2E0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71B448" w14:textId="77777777" w:rsidR="00B36EDA" w:rsidRPr="0049588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49588C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1E0680" w14:textId="77777777" w:rsidR="00B36EDA" w:rsidRPr="0049588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588C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1EC15E6" w14:textId="77777777" w:rsidR="00B36EDA" w:rsidRPr="0049588C" w:rsidRDefault="00B36EDA" w:rsidP="0049588C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49588C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910D146" w14:textId="77777777" w:rsidR="00B36EDA" w:rsidRPr="0049588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49588C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1F2E05" w:rsidRPr="0049588C" w14:paraId="707137A7" w14:textId="77777777" w:rsidTr="001F2E0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FB281" w14:textId="77777777" w:rsidR="001F2E05" w:rsidRPr="0049588C" w:rsidRDefault="001F2E05" w:rsidP="00D539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sz w:val="20"/>
                <w:szCs w:val="20"/>
              </w:rPr>
              <w:t>1 - Drukarka laserowa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FDE66" w14:textId="77777777" w:rsidR="001F2E05" w:rsidRPr="0049588C" w:rsidRDefault="001F2E05" w:rsidP="00D5396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b/>
                <w:bCs/>
                <w:sz w:val="20"/>
                <w:szCs w:val="20"/>
              </w:rPr>
              <w:t>ARCUS S.A.</w:t>
            </w:r>
          </w:p>
          <w:p w14:paraId="6C93B93B" w14:textId="77777777" w:rsidR="001F2E05" w:rsidRPr="0049588C" w:rsidRDefault="001F2E05" w:rsidP="00D5396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sz w:val="20"/>
                <w:szCs w:val="20"/>
              </w:rPr>
              <w:t>Kolejowa 5/7</w:t>
            </w:r>
          </w:p>
          <w:p w14:paraId="7A3605E4" w14:textId="77777777" w:rsidR="001F2E05" w:rsidRPr="0049588C" w:rsidRDefault="001F2E05" w:rsidP="00D5396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sz w:val="20"/>
                <w:szCs w:val="20"/>
              </w:rPr>
              <w:t>01-214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CE69B" w14:textId="77777777" w:rsidR="001F2E05" w:rsidRPr="0049588C" w:rsidRDefault="001F2E05" w:rsidP="0049588C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sz w:val="20"/>
                <w:szCs w:val="20"/>
              </w:rPr>
              <w:t>1 - Cena - 38.18</w:t>
            </w:r>
          </w:p>
          <w:p w14:paraId="097775A5" w14:textId="77777777" w:rsidR="001F2E05" w:rsidRPr="0049588C" w:rsidRDefault="001F2E05" w:rsidP="0049588C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sz w:val="20"/>
                <w:szCs w:val="20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8EA4C" w14:textId="77777777" w:rsidR="001F2E05" w:rsidRPr="0049588C" w:rsidRDefault="001F2E05" w:rsidP="00D539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sz w:val="20"/>
                <w:szCs w:val="20"/>
              </w:rPr>
              <w:t xml:space="preserve">  78,18</w:t>
            </w:r>
          </w:p>
        </w:tc>
      </w:tr>
      <w:tr w:rsidR="001F2E05" w:rsidRPr="0049588C" w14:paraId="3F33D915" w14:textId="77777777" w:rsidTr="001F2E0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0FDE6" w14:textId="77777777" w:rsidR="001F2E05" w:rsidRPr="0049588C" w:rsidRDefault="001F2E05" w:rsidP="00D539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sz w:val="20"/>
                <w:szCs w:val="20"/>
              </w:rPr>
              <w:t>1 - Drukarka laserowa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940B1" w14:textId="77777777" w:rsidR="001F2E05" w:rsidRPr="0049588C" w:rsidRDefault="001F2E05" w:rsidP="00D5396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b/>
                <w:bCs/>
                <w:sz w:val="20"/>
                <w:szCs w:val="20"/>
              </w:rPr>
              <w:t>LOGON SA</w:t>
            </w:r>
          </w:p>
          <w:p w14:paraId="5AC37B80" w14:textId="77777777" w:rsidR="001F2E05" w:rsidRPr="0049588C" w:rsidRDefault="001F2E05" w:rsidP="00D5396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sz w:val="20"/>
                <w:szCs w:val="20"/>
              </w:rPr>
              <w:t>Piotrowskiego 7A</w:t>
            </w:r>
          </w:p>
          <w:p w14:paraId="1865B5FE" w14:textId="77777777" w:rsidR="001F2E05" w:rsidRPr="0049588C" w:rsidRDefault="001F2E05" w:rsidP="00D5396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sz w:val="20"/>
                <w:szCs w:val="20"/>
              </w:rPr>
              <w:t>85-098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3989C" w14:textId="77777777" w:rsidR="001F2E05" w:rsidRPr="0049588C" w:rsidRDefault="001F2E05" w:rsidP="0049588C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2024926" w14:textId="77777777" w:rsidR="001F2E05" w:rsidRPr="0049588C" w:rsidRDefault="001F2E05" w:rsidP="0049588C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sz w:val="20"/>
                <w:szCs w:val="20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D24A6" w14:textId="77777777" w:rsidR="001F2E05" w:rsidRPr="0049588C" w:rsidRDefault="001F2E05" w:rsidP="00D539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F2E05" w:rsidRPr="0049588C" w14:paraId="6E66B02D" w14:textId="77777777" w:rsidTr="001F2E0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BE03B" w14:textId="77777777" w:rsidR="001F2E05" w:rsidRPr="0049588C" w:rsidRDefault="001F2E05" w:rsidP="00D539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sz w:val="20"/>
                <w:szCs w:val="20"/>
              </w:rPr>
              <w:t>1 - Drukarka laserowa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61CF7" w14:textId="77777777" w:rsidR="001F2E05" w:rsidRPr="0049588C" w:rsidRDefault="001F2E05" w:rsidP="00D5396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Corso </w:t>
            </w:r>
            <w:proofErr w:type="spellStart"/>
            <w:r w:rsidRPr="0049588C">
              <w:rPr>
                <w:rFonts w:ascii="Arial Narrow" w:hAnsi="Arial Narrow" w:cs="Arial"/>
                <w:b/>
                <w:bCs/>
                <w:sz w:val="20"/>
                <w:szCs w:val="20"/>
              </w:rPr>
              <w:t>Sp.J.</w:t>
            </w:r>
            <w:proofErr w:type="gramStart"/>
            <w:r w:rsidRPr="0049588C">
              <w:rPr>
                <w:rFonts w:ascii="Arial Narrow" w:hAnsi="Arial Narrow" w:cs="Arial"/>
                <w:b/>
                <w:bCs/>
                <w:sz w:val="20"/>
                <w:szCs w:val="20"/>
              </w:rPr>
              <w:t>B.Fundamenska</w:t>
            </w:r>
            <w:proofErr w:type="spellEnd"/>
            <w:proofErr w:type="gramEnd"/>
            <w:r w:rsidRPr="0049588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49588C">
              <w:rPr>
                <w:rFonts w:ascii="Arial Narrow" w:hAnsi="Arial Narrow" w:cs="Arial"/>
                <w:b/>
                <w:bCs/>
                <w:sz w:val="20"/>
                <w:szCs w:val="20"/>
              </w:rPr>
              <w:t>j.Fundamenski</w:t>
            </w:r>
            <w:proofErr w:type="spellEnd"/>
          </w:p>
          <w:p w14:paraId="1141E7EE" w14:textId="77777777" w:rsidR="001F2E05" w:rsidRPr="0049588C" w:rsidRDefault="001F2E05" w:rsidP="00D5396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sz w:val="20"/>
                <w:szCs w:val="20"/>
              </w:rPr>
              <w:t>Dworcowa 81</w:t>
            </w:r>
          </w:p>
          <w:p w14:paraId="286B51C8" w14:textId="77777777" w:rsidR="001F2E05" w:rsidRPr="0049588C" w:rsidRDefault="001F2E05" w:rsidP="00D5396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sz w:val="20"/>
                <w:szCs w:val="20"/>
              </w:rPr>
              <w:t>85-009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D219A" w14:textId="77777777" w:rsidR="001F2E05" w:rsidRPr="0049588C" w:rsidRDefault="001F2E05" w:rsidP="0049588C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sz w:val="20"/>
                <w:szCs w:val="20"/>
              </w:rPr>
              <w:t>1 - Cena - 54.67</w:t>
            </w:r>
          </w:p>
          <w:p w14:paraId="366ED069" w14:textId="77777777" w:rsidR="001F2E05" w:rsidRPr="0049588C" w:rsidRDefault="001F2E05" w:rsidP="0049588C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sz w:val="20"/>
                <w:szCs w:val="20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E2037" w14:textId="77777777" w:rsidR="001F2E05" w:rsidRPr="0049588C" w:rsidRDefault="001F2E05" w:rsidP="00D539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sz w:val="20"/>
                <w:szCs w:val="20"/>
              </w:rPr>
              <w:t xml:space="preserve">  94,67</w:t>
            </w:r>
          </w:p>
        </w:tc>
      </w:tr>
      <w:tr w:rsidR="001F2E05" w:rsidRPr="0049588C" w14:paraId="447900D8" w14:textId="77777777" w:rsidTr="001F2E0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19226" w14:textId="77777777" w:rsidR="001F2E05" w:rsidRPr="0049588C" w:rsidRDefault="001F2E05" w:rsidP="00D539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sz w:val="20"/>
                <w:szCs w:val="20"/>
              </w:rPr>
              <w:t>1 - Drukarka laserowa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0B9E9" w14:textId="77777777" w:rsidR="001F2E05" w:rsidRPr="0049588C" w:rsidRDefault="001F2E05" w:rsidP="00D5396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b/>
                <w:bCs/>
                <w:sz w:val="20"/>
                <w:szCs w:val="20"/>
              </w:rPr>
              <w:t>DKS Spółka z ograniczoną odpowiedzialnością</w:t>
            </w:r>
          </w:p>
          <w:p w14:paraId="4778EE18" w14:textId="77777777" w:rsidR="001F2E05" w:rsidRPr="0049588C" w:rsidRDefault="001F2E05" w:rsidP="00D5396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sz w:val="20"/>
                <w:szCs w:val="20"/>
              </w:rPr>
              <w:t>Energetyczna 15</w:t>
            </w:r>
          </w:p>
          <w:p w14:paraId="0552EF61" w14:textId="77777777" w:rsidR="001F2E05" w:rsidRPr="0049588C" w:rsidRDefault="001F2E05" w:rsidP="00D5396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sz w:val="20"/>
                <w:szCs w:val="20"/>
              </w:rPr>
              <w:t>80-180 Kowale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33B13" w14:textId="77777777" w:rsidR="001F2E05" w:rsidRPr="0049588C" w:rsidRDefault="001F2E05" w:rsidP="0049588C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sz w:val="20"/>
                <w:szCs w:val="20"/>
              </w:rPr>
              <w:t>1 - Cena - 44.86</w:t>
            </w:r>
          </w:p>
          <w:p w14:paraId="59B61BDA" w14:textId="373E0498" w:rsidR="001F2E05" w:rsidRPr="0049588C" w:rsidRDefault="001F2E05" w:rsidP="0049588C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sz w:val="20"/>
                <w:szCs w:val="20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75C34" w14:textId="66496995" w:rsidR="001F2E05" w:rsidRPr="0049588C" w:rsidRDefault="001F2E05" w:rsidP="00D539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sz w:val="20"/>
                <w:szCs w:val="20"/>
              </w:rPr>
              <w:t xml:space="preserve">  84,86</w:t>
            </w:r>
          </w:p>
        </w:tc>
      </w:tr>
      <w:tr w:rsidR="001F2E05" w:rsidRPr="0049588C" w14:paraId="1E2CC963" w14:textId="77777777" w:rsidTr="001F2E0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47570" w14:textId="7C53AB9B" w:rsidR="001F2E05" w:rsidRPr="0049588C" w:rsidRDefault="001F2E05" w:rsidP="00D539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sz w:val="20"/>
                <w:szCs w:val="20"/>
              </w:rPr>
              <w:t>1 - Drukarka laserowa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A0A47" w14:textId="4CF0353E" w:rsidR="001F2E05" w:rsidRPr="0049588C" w:rsidRDefault="001F2E05" w:rsidP="00D5396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b/>
                <w:bCs/>
                <w:sz w:val="20"/>
                <w:szCs w:val="20"/>
              </w:rPr>
              <w:t>4PPL sp. z o.o.</w:t>
            </w:r>
          </w:p>
          <w:p w14:paraId="4C690F4C" w14:textId="5B9910B0" w:rsidR="001F2E05" w:rsidRPr="0049588C" w:rsidRDefault="001F2E05" w:rsidP="00D5396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sz w:val="20"/>
                <w:szCs w:val="20"/>
              </w:rPr>
              <w:t>Opolska 24</w:t>
            </w:r>
          </w:p>
          <w:p w14:paraId="757CB7B7" w14:textId="523F74AC" w:rsidR="001F2E05" w:rsidRPr="0049588C" w:rsidRDefault="001F2E05" w:rsidP="00D5396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sz w:val="20"/>
                <w:szCs w:val="20"/>
              </w:rPr>
              <w:t>55-010 Groblice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820A3" w14:textId="77777777" w:rsidR="001F2E05" w:rsidRPr="0049588C" w:rsidRDefault="001F2E05" w:rsidP="0049588C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sz w:val="20"/>
                <w:szCs w:val="20"/>
              </w:rPr>
              <w:t>1 - Cena - 40.82</w:t>
            </w:r>
          </w:p>
          <w:p w14:paraId="4CA0D0E7" w14:textId="6378B3BA" w:rsidR="001F2E05" w:rsidRPr="0049588C" w:rsidRDefault="001F2E05" w:rsidP="0049588C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sz w:val="20"/>
                <w:szCs w:val="20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B1DA3" w14:textId="495FF5C3" w:rsidR="001F2E05" w:rsidRPr="0049588C" w:rsidRDefault="001F2E05" w:rsidP="00D539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sz w:val="20"/>
                <w:szCs w:val="20"/>
              </w:rPr>
              <w:t xml:space="preserve">  80,82</w:t>
            </w:r>
          </w:p>
        </w:tc>
      </w:tr>
      <w:tr w:rsidR="001F2E05" w:rsidRPr="0049588C" w14:paraId="6B89A406" w14:textId="77777777" w:rsidTr="001F2E0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413FC" w14:textId="21DC2320" w:rsidR="001F2E05" w:rsidRPr="0049588C" w:rsidRDefault="001F2E05" w:rsidP="00D5396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sz w:val="20"/>
                <w:szCs w:val="20"/>
              </w:rPr>
              <w:t>2 - Drukarka atramentowa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F4B5D" w14:textId="1DD3BC4A" w:rsidR="001F2E05" w:rsidRPr="0049588C" w:rsidRDefault="001F2E05" w:rsidP="00D5396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Corso </w:t>
            </w:r>
            <w:proofErr w:type="spellStart"/>
            <w:r w:rsidRPr="0049588C">
              <w:rPr>
                <w:rFonts w:ascii="Arial Narrow" w:hAnsi="Arial Narrow" w:cs="Arial"/>
                <w:b/>
                <w:bCs/>
                <w:sz w:val="20"/>
                <w:szCs w:val="20"/>
              </w:rPr>
              <w:t>Sp.J</w:t>
            </w:r>
            <w:proofErr w:type="spellEnd"/>
            <w:r w:rsidRPr="0049588C">
              <w:rPr>
                <w:rFonts w:ascii="Arial Narrow" w:hAnsi="Arial Narrow" w:cs="Arial"/>
                <w:b/>
                <w:bCs/>
                <w:sz w:val="20"/>
                <w:szCs w:val="20"/>
              </w:rPr>
              <w:t>.</w:t>
            </w:r>
            <w:r w:rsidR="0049588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r w:rsidRPr="0049588C">
              <w:rPr>
                <w:rFonts w:ascii="Arial Narrow" w:hAnsi="Arial Narrow" w:cs="Arial"/>
                <w:b/>
                <w:bCs/>
                <w:sz w:val="20"/>
                <w:szCs w:val="20"/>
              </w:rPr>
              <w:t>B.</w:t>
            </w:r>
            <w:r w:rsidR="0049588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9588C">
              <w:rPr>
                <w:rFonts w:ascii="Arial Narrow" w:hAnsi="Arial Narrow" w:cs="Arial"/>
                <w:b/>
                <w:bCs/>
                <w:sz w:val="20"/>
                <w:szCs w:val="20"/>
              </w:rPr>
              <w:t>Fundamenska</w:t>
            </w:r>
            <w:proofErr w:type="spellEnd"/>
            <w:r w:rsidRPr="0049588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, </w:t>
            </w:r>
            <w:r w:rsidR="0049588C">
              <w:rPr>
                <w:rFonts w:ascii="Arial Narrow" w:hAnsi="Arial Narrow" w:cs="Arial"/>
                <w:b/>
                <w:bCs/>
                <w:sz w:val="20"/>
                <w:szCs w:val="20"/>
              </w:rPr>
              <w:t>J</w:t>
            </w:r>
            <w:r w:rsidRPr="0049588C">
              <w:rPr>
                <w:rFonts w:ascii="Arial Narrow" w:hAnsi="Arial Narrow" w:cs="Arial"/>
                <w:b/>
                <w:bCs/>
                <w:sz w:val="20"/>
                <w:szCs w:val="20"/>
              </w:rPr>
              <w:t>.</w:t>
            </w:r>
            <w:r w:rsidR="0049588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9588C">
              <w:rPr>
                <w:rFonts w:ascii="Arial Narrow" w:hAnsi="Arial Narrow" w:cs="Arial"/>
                <w:b/>
                <w:bCs/>
                <w:sz w:val="20"/>
                <w:szCs w:val="20"/>
              </w:rPr>
              <w:t>Fundamenski</w:t>
            </w:r>
            <w:proofErr w:type="spellEnd"/>
          </w:p>
          <w:p w14:paraId="1DDB1E0F" w14:textId="0D5B4063" w:rsidR="001F2E05" w:rsidRPr="0049588C" w:rsidRDefault="001F2E05" w:rsidP="00D5396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sz w:val="20"/>
                <w:szCs w:val="20"/>
              </w:rPr>
              <w:t>Dworcowa 81</w:t>
            </w:r>
          </w:p>
          <w:p w14:paraId="7A1CDA6C" w14:textId="6662529F" w:rsidR="001F2E05" w:rsidRPr="0049588C" w:rsidRDefault="001F2E05" w:rsidP="00D5396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sz w:val="20"/>
                <w:szCs w:val="20"/>
              </w:rPr>
              <w:t>85-009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DB331" w14:textId="77777777" w:rsidR="001F2E05" w:rsidRPr="0049588C" w:rsidRDefault="001F2E05" w:rsidP="0049588C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FF44B2F" w14:textId="5EE030EC" w:rsidR="001F2E05" w:rsidRPr="0049588C" w:rsidRDefault="001F2E05" w:rsidP="0049588C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sz w:val="20"/>
                <w:szCs w:val="20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51DEC" w14:textId="75B97EE6" w:rsidR="001F2E05" w:rsidRPr="0049588C" w:rsidRDefault="001F2E05" w:rsidP="00D5396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9588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71224305" w14:textId="48C91491" w:rsidR="00B464D3" w:rsidRDefault="0049588C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9588C">
        <w:rPr>
          <w:rFonts w:ascii="Arial Narrow" w:hAnsi="Arial Narrow" w:cs="Arial"/>
          <w:i/>
          <w:sz w:val="22"/>
          <w:szCs w:val="22"/>
        </w:rPr>
        <w:t>ZAMAWIAJĄCY</w:t>
      </w:r>
    </w:p>
    <w:p w14:paraId="7EFAA17C" w14:textId="77777777" w:rsidR="0049588C" w:rsidRDefault="0049588C" w:rsidP="0049588C">
      <w:pPr>
        <w:rPr>
          <w:rFonts w:ascii="Arial Narrow" w:hAnsi="Arial Narrow"/>
          <w:i/>
          <w:iCs/>
          <w:sz w:val="18"/>
          <w:szCs w:val="20"/>
        </w:rPr>
      </w:pPr>
      <w:bookmarkStart w:id="1" w:name="_Hlk150849539"/>
    </w:p>
    <w:p w14:paraId="7E61A971" w14:textId="77777777" w:rsidR="0049588C" w:rsidRDefault="0049588C" w:rsidP="0049588C">
      <w:pPr>
        <w:rPr>
          <w:rFonts w:ascii="Arial Narrow" w:hAnsi="Arial Narrow"/>
          <w:i/>
          <w:iCs/>
          <w:sz w:val="18"/>
          <w:szCs w:val="20"/>
        </w:rPr>
      </w:pPr>
    </w:p>
    <w:p w14:paraId="5187177F" w14:textId="77777777" w:rsidR="0049588C" w:rsidRDefault="0049588C" w:rsidP="0049588C">
      <w:pPr>
        <w:rPr>
          <w:rFonts w:ascii="Arial Narrow" w:hAnsi="Arial Narrow"/>
          <w:i/>
          <w:iCs/>
          <w:sz w:val="18"/>
          <w:szCs w:val="20"/>
        </w:rPr>
      </w:pPr>
    </w:p>
    <w:p w14:paraId="1CB70C46" w14:textId="77777777" w:rsidR="0049588C" w:rsidRDefault="0049588C" w:rsidP="0049588C">
      <w:pPr>
        <w:rPr>
          <w:rFonts w:ascii="Arial Narrow" w:hAnsi="Arial Narrow"/>
          <w:i/>
          <w:iCs/>
          <w:sz w:val="18"/>
          <w:szCs w:val="20"/>
        </w:rPr>
      </w:pPr>
    </w:p>
    <w:p w14:paraId="0AA62B8C" w14:textId="77777777" w:rsidR="0049588C" w:rsidRDefault="0049588C" w:rsidP="0049588C">
      <w:pPr>
        <w:rPr>
          <w:rFonts w:ascii="Arial Narrow" w:hAnsi="Arial Narrow"/>
          <w:i/>
          <w:iCs/>
          <w:sz w:val="18"/>
          <w:szCs w:val="20"/>
        </w:rPr>
      </w:pPr>
    </w:p>
    <w:p w14:paraId="7CEE100D" w14:textId="355EA329" w:rsidR="0049588C" w:rsidRPr="00681E50" w:rsidRDefault="0049588C" w:rsidP="0049588C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53EAB776" w14:textId="77777777" w:rsidR="0049588C" w:rsidRPr="00681E50" w:rsidRDefault="0049588C" w:rsidP="0049588C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49588C">
        <w:rPr>
          <w:rFonts w:ascii="Arial Narrow" w:hAnsi="Arial Narrow"/>
          <w:b/>
          <w:bCs/>
          <w:i/>
          <w:iCs/>
          <w:sz w:val="18"/>
          <w:szCs w:val="20"/>
        </w:rPr>
        <w:t>biuro przepustek</w:t>
      </w:r>
      <w:r w:rsidRPr="00681E50">
        <w:rPr>
          <w:rFonts w:ascii="Arial Narrow" w:hAnsi="Arial Narrow"/>
          <w:i/>
          <w:iCs/>
          <w:sz w:val="18"/>
          <w:szCs w:val="20"/>
        </w:rPr>
        <w:t>, SZPubl.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2DCCC532" w14:textId="77777777" w:rsidR="0049588C" w:rsidRDefault="0049588C" w:rsidP="0049588C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</w:t>
      </w:r>
      <w:r>
        <w:rPr>
          <w:rFonts w:ascii="Arial Narrow" w:hAnsi="Arial Narrow"/>
          <w:i/>
          <w:iCs/>
          <w:sz w:val="18"/>
          <w:szCs w:val="20"/>
        </w:rPr>
        <w:t>arbara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</w:t>
      </w:r>
      <w:r>
        <w:rPr>
          <w:rFonts w:ascii="Arial Narrow" w:hAnsi="Arial Narrow"/>
          <w:i/>
          <w:iCs/>
          <w:sz w:val="18"/>
          <w:szCs w:val="20"/>
        </w:rPr>
        <w:t> </w:t>
      </w:r>
      <w:r w:rsidRPr="00681E50">
        <w:rPr>
          <w:rFonts w:ascii="Arial Narrow" w:hAnsi="Arial Narrow"/>
          <w:i/>
          <w:iCs/>
          <w:sz w:val="18"/>
          <w:szCs w:val="20"/>
        </w:rPr>
        <w:t>449</w:t>
      </w:r>
      <w:r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14:paraId="6FB6CFC9" w14:textId="51E679C5" w:rsidR="0049588C" w:rsidRPr="0049588C" w:rsidRDefault="0049588C" w:rsidP="0049588C">
      <w:pPr>
        <w:rPr>
          <w:rFonts w:ascii="Arial Narrow" w:hAnsi="Arial Narrow" w:cs="Arial"/>
          <w:i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0"/>
      <w:bookmarkEnd w:id="1"/>
      <w:r>
        <w:rPr>
          <w:rFonts w:ascii="Arial Narrow" w:hAnsi="Arial Narrow"/>
          <w:i/>
          <w:iCs/>
          <w:sz w:val="18"/>
          <w:szCs w:val="20"/>
        </w:rPr>
        <w:t>: 28.08.2024 r.</w:t>
      </w:r>
    </w:p>
    <w:sectPr w:rsidR="0049588C" w:rsidRPr="0049588C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A6CE3E" w14:textId="77777777" w:rsidR="00C303B6" w:rsidRDefault="00C303B6">
      <w:r>
        <w:separator/>
      </w:r>
    </w:p>
  </w:endnote>
  <w:endnote w:type="continuationSeparator" w:id="0">
    <w:p w14:paraId="47E531FA" w14:textId="77777777" w:rsidR="00C303B6" w:rsidRDefault="00C30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BE002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9862E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C16ACD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CF11F5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8BD2A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2C9004" w14:textId="77777777" w:rsidR="00C303B6" w:rsidRDefault="00C303B6">
      <w:r>
        <w:separator/>
      </w:r>
    </w:p>
  </w:footnote>
  <w:footnote w:type="continuationSeparator" w:id="0">
    <w:p w14:paraId="03AFCB06" w14:textId="77777777" w:rsidR="00C303B6" w:rsidRDefault="00C303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61D79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2A5B2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DC234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03B6"/>
    <w:rsid w:val="00022322"/>
    <w:rsid w:val="00042497"/>
    <w:rsid w:val="000C1E6F"/>
    <w:rsid w:val="000E4E56"/>
    <w:rsid w:val="001A1468"/>
    <w:rsid w:val="001B7815"/>
    <w:rsid w:val="001F2E0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9588C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06BD8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303B6"/>
    <w:rsid w:val="00C423DD"/>
    <w:rsid w:val="00C60D7B"/>
    <w:rsid w:val="00C65E53"/>
    <w:rsid w:val="00CA0B33"/>
    <w:rsid w:val="00CA3511"/>
    <w:rsid w:val="00CA526A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F76622"/>
  <w15:chartTrackingRefBased/>
  <w15:docId w15:val="{BAECC75F-794C-473E-953D-C32858A0E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uiPriority w:val="99"/>
    <w:unhideWhenUsed/>
    <w:rsid w:val="004958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393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2024-08-28T06:55:00Z</cp:lastPrinted>
  <dcterms:created xsi:type="dcterms:W3CDTF">2024-08-28T06:55:00Z</dcterms:created>
  <dcterms:modified xsi:type="dcterms:W3CDTF">2024-08-28T06:55:00Z</dcterms:modified>
</cp:coreProperties>
</file>