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7BA8EC" w14:textId="77777777" w:rsidR="00843A88" w:rsidRPr="00637B5E" w:rsidRDefault="002111D6" w:rsidP="00FD4A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637B5E">
        <w:rPr>
          <w:rFonts w:ascii="Arial Narrow" w:hAnsi="Arial Narrow" w:cs="Arial"/>
          <w:sz w:val="22"/>
          <w:szCs w:val="22"/>
        </w:rPr>
        <w:t>Bydgoszcz</w:t>
      </w:r>
      <w:r w:rsidR="00843A88" w:rsidRPr="00637B5E">
        <w:rPr>
          <w:rFonts w:ascii="Arial Narrow" w:hAnsi="Arial Narrow" w:cs="Arial"/>
          <w:sz w:val="22"/>
          <w:szCs w:val="22"/>
        </w:rPr>
        <w:t xml:space="preserve"> dnia: </w:t>
      </w:r>
      <w:r w:rsidRPr="00637B5E">
        <w:rPr>
          <w:rFonts w:ascii="Arial Narrow" w:hAnsi="Arial Narrow" w:cs="Arial"/>
          <w:sz w:val="22"/>
          <w:szCs w:val="22"/>
        </w:rPr>
        <w:t>2024-08-28</w:t>
      </w:r>
    </w:p>
    <w:p w14:paraId="480C5B26" w14:textId="77777777" w:rsidR="00843A88" w:rsidRPr="00637B5E" w:rsidRDefault="002111D6" w:rsidP="00843A88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637B5E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D118C7C" w14:textId="77777777" w:rsidR="00843A88" w:rsidRPr="00637B5E" w:rsidRDefault="002111D6" w:rsidP="00843A88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637B5E">
        <w:rPr>
          <w:rFonts w:ascii="Arial Narrow" w:hAnsi="Arial Narrow" w:cs="Arial"/>
          <w:sz w:val="22"/>
          <w:szCs w:val="22"/>
        </w:rPr>
        <w:t>Powstańców Warszawy</w:t>
      </w:r>
      <w:r w:rsidR="00843A88" w:rsidRPr="00637B5E">
        <w:rPr>
          <w:rFonts w:ascii="Arial Narrow" w:hAnsi="Arial Narrow" w:cs="Arial"/>
          <w:sz w:val="22"/>
          <w:szCs w:val="22"/>
        </w:rPr>
        <w:t xml:space="preserve"> </w:t>
      </w:r>
      <w:r w:rsidRPr="00637B5E">
        <w:rPr>
          <w:rFonts w:ascii="Arial Narrow" w:hAnsi="Arial Narrow" w:cs="Arial"/>
          <w:sz w:val="22"/>
          <w:szCs w:val="22"/>
        </w:rPr>
        <w:t>5</w:t>
      </w:r>
    </w:p>
    <w:p w14:paraId="4547360E" w14:textId="77777777" w:rsidR="00843A88" w:rsidRPr="00637B5E" w:rsidRDefault="002111D6" w:rsidP="00843A88">
      <w:pPr>
        <w:rPr>
          <w:rFonts w:ascii="Arial Narrow" w:hAnsi="Arial Narrow" w:cs="Arial"/>
          <w:sz w:val="22"/>
          <w:szCs w:val="22"/>
        </w:rPr>
      </w:pPr>
      <w:r w:rsidRPr="00637B5E">
        <w:rPr>
          <w:rFonts w:ascii="Arial Narrow" w:hAnsi="Arial Narrow" w:cs="Arial"/>
          <w:sz w:val="22"/>
          <w:szCs w:val="22"/>
        </w:rPr>
        <w:t>85-681</w:t>
      </w:r>
      <w:r w:rsidR="00843A88" w:rsidRPr="00637B5E">
        <w:rPr>
          <w:rFonts w:ascii="Arial Narrow" w:hAnsi="Arial Narrow" w:cs="Arial"/>
          <w:sz w:val="22"/>
          <w:szCs w:val="22"/>
        </w:rPr>
        <w:t xml:space="preserve"> </w:t>
      </w:r>
      <w:r w:rsidRPr="00637B5E">
        <w:rPr>
          <w:rFonts w:ascii="Arial Narrow" w:hAnsi="Arial Narrow" w:cs="Arial"/>
          <w:sz w:val="22"/>
          <w:szCs w:val="22"/>
        </w:rPr>
        <w:t>Bydgoszcz</w:t>
      </w:r>
    </w:p>
    <w:p w14:paraId="57F19C17" w14:textId="77777777" w:rsidR="00843A88" w:rsidRPr="00637B5E" w:rsidRDefault="00843A88" w:rsidP="00843A88">
      <w:pPr>
        <w:jc w:val="both"/>
        <w:rPr>
          <w:rFonts w:ascii="Arial Narrow" w:hAnsi="Arial Narrow" w:cs="Arial"/>
          <w:bCs/>
          <w:sz w:val="16"/>
          <w:szCs w:val="16"/>
        </w:rPr>
      </w:pPr>
      <w:r w:rsidRPr="00637B5E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6AFDF27F" w14:textId="77777777" w:rsidR="00843A88" w:rsidRPr="00037717" w:rsidRDefault="00843A88" w:rsidP="00FD4AEC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037717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79B5C852" w14:textId="5424153B" w:rsidR="00637B5E" w:rsidRPr="00037717" w:rsidRDefault="00637B5E" w:rsidP="00FD4AEC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 w:rsidRPr="00037717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6E7509" w:rsidRPr="006E7509">
        <w:rPr>
          <w:rFonts w:ascii="Arial Narrow" w:hAnsi="Arial Narrow" w:cs="Arial"/>
          <w:b/>
          <w:sz w:val="22"/>
          <w:szCs w:val="22"/>
        </w:rPr>
        <w:t>6662/24</w:t>
      </w:r>
    </w:p>
    <w:p w14:paraId="2B4CF1AB" w14:textId="77777777" w:rsidR="00843A88" w:rsidRPr="00637B5E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637B5E">
        <w:rPr>
          <w:rFonts w:ascii="Arial Narrow" w:hAnsi="Arial Narrow" w:cs="Arial"/>
          <w:b/>
          <w:sz w:val="22"/>
          <w:szCs w:val="22"/>
        </w:rPr>
        <w:t>WYKONAWCY</w:t>
      </w:r>
    </w:p>
    <w:p w14:paraId="41DFE697" w14:textId="77777777" w:rsidR="00843A88" w:rsidRPr="00637B5E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637B5E">
        <w:rPr>
          <w:rFonts w:ascii="Arial Narrow" w:hAnsi="Arial Narrow" w:cs="Arial"/>
          <w:sz w:val="22"/>
          <w:szCs w:val="22"/>
        </w:rPr>
        <w:t>ubiegający się o zamówienie</w:t>
      </w:r>
    </w:p>
    <w:p w14:paraId="459E14E8" w14:textId="77777777" w:rsidR="004E4B64" w:rsidRPr="00637B5E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37B5E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637B5E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37B5E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637B5E" w14:paraId="455B8821" w14:textId="77777777" w:rsidTr="00FD4AEC">
        <w:tc>
          <w:tcPr>
            <w:tcW w:w="2269" w:type="dxa"/>
            <w:shd w:val="clear" w:color="auto" w:fill="auto"/>
          </w:tcPr>
          <w:p w14:paraId="5C94F141" w14:textId="77777777" w:rsidR="004E4B64" w:rsidRPr="00637B5E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37B5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8F836CF" w14:textId="77777777" w:rsidR="004E4B64" w:rsidRPr="00037717" w:rsidRDefault="002111D6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37717">
              <w:rPr>
                <w:rFonts w:ascii="Arial Narrow" w:hAnsi="Arial Narrow" w:cs="Arial"/>
                <w:b/>
                <w:sz w:val="22"/>
                <w:szCs w:val="22"/>
              </w:rPr>
              <w:t xml:space="preserve">Dostawy sukcesywne </w:t>
            </w:r>
            <w:proofErr w:type="spellStart"/>
            <w:r w:rsidRPr="00037717">
              <w:rPr>
                <w:rFonts w:ascii="Arial Narrow" w:hAnsi="Arial Narrow" w:cs="Arial"/>
                <w:b/>
                <w:sz w:val="22"/>
                <w:szCs w:val="22"/>
              </w:rPr>
              <w:t>radiofarmaceutyków</w:t>
            </w:r>
            <w:proofErr w:type="spellEnd"/>
            <w:r w:rsidRPr="00037717">
              <w:rPr>
                <w:rFonts w:ascii="Arial Narrow" w:hAnsi="Arial Narrow" w:cs="Arial"/>
                <w:b/>
                <w:sz w:val="22"/>
                <w:szCs w:val="22"/>
              </w:rPr>
              <w:t xml:space="preserve"> i zestawów do sporządzania </w:t>
            </w:r>
            <w:proofErr w:type="spellStart"/>
            <w:r w:rsidRPr="00037717">
              <w:rPr>
                <w:rFonts w:ascii="Arial Narrow" w:hAnsi="Arial Narrow" w:cs="Arial"/>
                <w:b/>
                <w:sz w:val="22"/>
                <w:szCs w:val="22"/>
              </w:rPr>
              <w:t>radiofarmaceutyków</w:t>
            </w:r>
            <w:proofErr w:type="spellEnd"/>
            <w:r w:rsidRPr="00037717">
              <w:rPr>
                <w:rFonts w:ascii="Arial Narrow" w:hAnsi="Arial Narrow" w:cs="Arial"/>
                <w:b/>
                <w:sz w:val="22"/>
                <w:szCs w:val="22"/>
              </w:rPr>
              <w:t xml:space="preserve"> na okres 24-miesięcy</w:t>
            </w:r>
            <w:r w:rsidR="004E4B64" w:rsidRPr="00037717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2111D6" w:rsidRPr="00637B5E" w14:paraId="1A02DACF" w14:textId="77777777" w:rsidTr="00D53965">
        <w:tc>
          <w:tcPr>
            <w:tcW w:w="2269" w:type="dxa"/>
            <w:shd w:val="clear" w:color="auto" w:fill="auto"/>
          </w:tcPr>
          <w:p w14:paraId="6382272A" w14:textId="77777777" w:rsidR="002111D6" w:rsidRPr="00637B5E" w:rsidRDefault="002111D6" w:rsidP="00D5396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37B5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325538C" w14:textId="77777777" w:rsidR="002111D6" w:rsidRPr="00037717" w:rsidRDefault="002111D6" w:rsidP="00D5396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37717">
              <w:rPr>
                <w:rFonts w:ascii="Arial Narrow" w:hAnsi="Arial Narrow" w:cs="Arial"/>
                <w:b/>
                <w:sz w:val="22"/>
                <w:szCs w:val="22"/>
              </w:rPr>
              <w:t>100/2024</w:t>
            </w:r>
          </w:p>
        </w:tc>
      </w:tr>
    </w:tbl>
    <w:p w14:paraId="7A90EC78" w14:textId="77777777" w:rsidR="004E4B64" w:rsidRPr="00637B5E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637B5E" w14:paraId="5D8B753B" w14:textId="77777777" w:rsidTr="00C46732">
        <w:tc>
          <w:tcPr>
            <w:tcW w:w="9330" w:type="dxa"/>
            <w:shd w:val="clear" w:color="auto" w:fill="F2F2F2"/>
            <w:hideMark/>
          </w:tcPr>
          <w:p w14:paraId="24CCBD6B" w14:textId="77777777" w:rsidR="00843A88" w:rsidRPr="00637B5E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637B5E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4A1D3D96" w14:textId="77777777" w:rsidR="0012774F" w:rsidRPr="00637B5E" w:rsidRDefault="00520165" w:rsidP="004E4B64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637B5E">
        <w:rPr>
          <w:rFonts w:ascii="Arial Narrow" w:hAnsi="Arial Narrow" w:cs="Arial"/>
          <w:sz w:val="22"/>
          <w:szCs w:val="22"/>
        </w:rPr>
        <w:t xml:space="preserve">Zamawiający, </w:t>
      </w:r>
      <w:r w:rsidR="002111D6" w:rsidRPr="00637B5E">
        <w:rPr>
          <w:rFonts w:ascii="Arial Narrow" w:hAnsi="Arial Narrow" w:cs="Arial"/>
          <w:b/>
          <w:sz w:val="22"/>
          <w:szCs w:val="22"/>
        </w:rPr>
        <w:t>10WSzKzP SPZOZ</w:t>
      </w:r>
      <w:r w:rsidRPr="00637B5E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637B5E">
        <w:rPr>
          <w:rFonts w:ascii="Arial Narrow" w:hAnsi="Arial Narrow" w:cs="Arial"/>
          <w:sz w:val="22"/>
          <w:szCs w:val="22"/>
        </w:rPr>
        <w:t>284</w:t>
      </w:r>
      <w:r w:rsidRPr="00637B5E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637B5E">
        <w:rPr>
          <w:rFonts w:ascii="Arial Narrow" w:hAnsi="Arial Narrow" w:cs="Arial"/>
          <w:sz w:val="22"/>
          <w:szCs w:val="22"/>
        </w:rPr>
        <w:t>6</w:t>
      </w:r>
      <w:r w:rsidRPr="00637B5E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637B5E">
        <w:rPr>
          <w:rFonts w:ascii="Arial Narrow" w:hAnsi="Arial Narrow" w:cs="Arial"/>
          <w:sz w:val="22"/>
          <w:szCs w:val="22"/>
        </w:rPr>
        <w:t>11</w:t>
      </w:r>
      <w:r w:rsidRPr="00637B5E">
        <w:rPr>
          <w:rFonts w:ascii="Arial Narrow" w:hAnsi="Arial Narrow" w:cs="Arial"/>
          <w:sz w:val="22"/>
          <w:szCs w:val="22"/>
        </w:rPr>
        <w:t xml:space="preserve"> </w:t>
      </w:r>
      <w:r w:rsidR="0029606A" w:rsidRPr="00637B5E">
        <w:rPr>
          <w:rFonts w:ascii="Arial Narrow" w:hAnsi="Arial Narrow" w:cs="Arial"/>
          <w:sz w:val="22"/>
          <w:szCs w:val="22"/>
        </w:rPr>
        <w:t xml:space="preserve">września </w:t>
      </w:r>
      <w:r w:rsidRPr="00637B5E">
        <w:rPr>
          <w:rFonts w:ascii="Arial Narrow" w:hAnsi="Arial Narrow" w:cs="Arial"/>
          <w:sz w:val="22"/>
          <w:szCs w:val="22"/>
        </w:rPr>
        <w:t>20</w:t>
      </w:r>
      <w:r w:rsidR="0029606A" w:rsidRPr="00637B5E">
        <w:rPr>
          <w:rFonts w:ascii="Arial Narrow" w:hAnsi="Arial Narrow" w:cs="Arial"/>
          <w:sz w:val="22"/>
          <w:szCs w:val="22"/>
        </w:rPr>
        <w:t>19</w:t>
      </w:r>
      <w:r w:rsidRPr="00637B5E">
        <w:rPr>
          <w:rFonts w:ascii="Arial Narrow" w:hAnsi="Arial Narrow" w:cs="Arial"/>
          <w:sz w:val="22"/>
          <w:szCs w:val="22"/>
        </w:rPr>
        <w:t xml:space="preserve"> r</w:t>
      </w:r>
      <w:r w:rsidR="0029606A" w:rsidRPr="00637B5E">
        <w:rPr>
          <w:rFonts w:ascii="Arial Narrow" w:hAnsi="Arial Narrow" w:cs="Arial"/>
          <w:sz w:val="22"/>
          <w:szCs w:val="22"/>
        </w:rPr>
        <w:t>.</w:t>
      </w:r>
      <w:r w:rsidRPr="00637B5E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637B5E">
        <w:rPr>
          <w:rFonts w:ascii="Arial Narrow" w:hAnsi="Arial Narrow" w:cs="Arial"/>
          <w:sz w:val="22"/>
          <w:szCs w:val="22"/>
        </w:rPr>
        <w:t>z</w:t>
      </w:r>
      <w:r w:rsidRPr="00637B5E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637B5E">
        <w:rPr>
          <w:rFonts w:ascii="Arial Narrow" w:hAnsi="Arial Narrow" w:cs="Arial"/>
          <w:sz w:val="22"/>
          <w:szCs w:val="22"/>
        </w:rPr>
        <w:t>p</w:t>
      </w:r>
      <w:r w:rsidRPr="00637B5E">
        <w:rPr>
          <w:rFonts w:ascii="Arial Narrow" w:hAnsi="Arial Narrow" w:cs="Arial"/>
          <w:sz w:val="22"/>
          <w:szCs w:val="22"/>
        </w:rPr>
        <w:t xml:space="preserve">ublicznych </w:t>
      </w:r>
      <w:r w:rsidR="002111D6" w:rsidRPr="00637B5E">
        <w:rPr>
          <w:rFonts w:ascii="Arial Narrow" w:hAnsi="Arial Narrow" w:cs="Arial"/>
          <w:sz w:val="22"/>
          <w:szCs w:val="22"/>
        </w:rPr>
        <w:t>(</w:t>
      </w:r>
      <w:proofErr w:type="spellStart"/>
      <w:r w:rsidR="002111D6" w:rsidRPr="00637B5E">
        <w:rPr>
          <w:rFonts w:ascii="Arial Narrow" w:hAnsi="Arial Narrow" w:cs="Arial"/>
          <w:sz w:val="22"/>
          <w:szCs w:val="22"/>
        </w:rPr>
        <w:t>t.j</w:t>
      </w:r>
      <w:proofErr w:type="spellEnd"/>
      <w:r w:rsidR="002111D6" w:rsidRPr="00637B5E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637B5E">
        <w:rPr>
          <w:rFonts w:ascii="Arial Narrow" w:hAnsi="Arial Narrow" w:cs="Arial"/>
          <w:sz w:val="22"/>
          <w:szCs w:val="22"/>
        </w:rPr>
        <w:t xml:space="preserve">, </w:t>
      </w:r>
      <w:r w:rsidR="00E74BC3" w:rsidRPr="00637B5E">
        <w:rPr>
          <w:rFonts w:ascii="Arial Narrow" w:hAnsi="Arial Narrow" w:cs="Arial"/>
          <w:sz w:val="22"/>
          <w:szCs w:val="22"/>
        </w:rPr>
        <w:t>udostępnia</w:t>
      </w:r>
      <w:r w:rsidR="00BE7BFD" w:rsidRPr="00637B5E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637B5E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637B5E">
        <w:rPr>
          <w:rFonts w:ascii="Arial Narrow" w:hAnsi="Arial Narrow" w:cs="Arial"/>
          <w:sz w:val="22"/>
          <w:szCs w:val="22"/>
          <w:lang w:eastAsia="ar-SA"/>
        </w:rPr>
        <w:t xml:space="preserve">zwanej </w:t>
      </w:r>
      <w:proofErr w:type="gramStart"/>
      <w:r w:rsidR="0012774F" w:rsidRPr="00637B5E">
        <w:rPr>
          <w:rFonts w:ascii="Arial Narrow" w:hAnsi="Arial Narrow" w:cs="Arial"/>
          <w:sz w:val="22"/>
          <w:szCs w:val="22"/>
          <w:lang w:eastAsia="ar-SA"/>
        </w:rPr>
        <w:t>dalej</w:t>
      </w:r>
      <w:r w:rsidR="0012774F" w:rsidRPr="00637B5E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637B5E">
        <w:rPr>
          <w:rFonts w:ascii="Arial Narrow" w:hAnsi="Arial Narrow" w:cs="Arial"/>
          <w:bCs/>
          <w:sz w:val="22"/>
          <w:szCs w:val="22"/>
          <w:lang w:eastAsia="ar-SA"/>
        </w:rPr>
        <w:t>”SWZ</w:t>
      </w:r>
      <w:proofErr w:type="gramEnd"/>
      <w:r w:rsidR="0012774F" w:rsidRPr="00637B5E">
        <w:rPr>
          <w:rFonts w:ascii="Arial Narrow" w:hAnsi="Arial Narrow" w:cs="Arial"/>
          <w:bCs/>
          <w:sz w:val="22"/>
          <w:szCs w:val="22"/>
          <w:lang w:eastAsia="ar-SA"/>
        </w:rPr>
        <w:t>”)</w:t>
      </w:r>
      <w:r w:rsidR="00E74BC3" w:rsidRPr="00637B5E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637B5E">
        <w:rPr>
          <w:rFonts w:ascii="Arial Narrow" w:hAnsi="Arial Narrow" w:cs="Arial"/>
          <w:sz w:val="22"/>
          <w:szCs w:val="22"/>
        </w:rPr>
        <w:t>wraz z wyjaśnieniami</w:t>
      </w:r>
      <w:r w:rsidR="0012774F" w:rsidRPr="00637B5E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111D6" w:rsidRPr="006E7509" w14:paraId="22D8F49F" w14:textId="77777777" w:rsidTr="00D53965">
        <w:tc>
          <w:tcPr>
            <w:tcW w:w="9356" w:type="dxa"/>
            <w:shd w:val="clear" w:color="auto" w:fill="auto"/>
          </w:tcPr>
          <w:p w14:paraId="5ED08592" w14:textId="77B4608A" w:rsidR="002111D6" w:rsidRPr="0075152E" w:rsidRDefault="0075152E" w:rsidP="006E7509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5152E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3</w:t>
            </w:r>
          </w:p>
          <w:p w14:paraId="00A12954" w14:textId="606D821A" w:rsidR="002111D6" w:rsidRPr="006E7509" w:rsidRDefault="002111D6" w:rsidP="006E7509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E7509">
              <w:rPr>
                <w:rFonts w:ascii="Arial Narrow" w:hAnsi="Arial Narrow" w:cs="Arial"/>
                <w:sz w:val="22"/>
                <w:szCs w:val="22"/>
              </w:rPr>
              <w:t>Dotyczy załącznik formularz cenowy zadanie 3</w:t>
            </w:r>
          </w:p>
          <w:p w14:paraId="41BB3596" w14:textId="77777777" w:rsidR="002111D6" w:rsidRPr="006E7509" w:rsidRDefault="002111D6" w:rsidP="006E7509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E7509">
              <w:rPr>
                <w:rFonts w:ascii="Arial Narrow" w:hAnsi="Arial Narrow" w:cs="Arial"/>
                <w:sz w:val="22"/>
                <w:szCs w:val="22"/>
              </w:rPr>
              <w:t>Czy Zamawiający wyrazi zgodę na zaoferowanie 5 fiolek produktu w opakowaniu, ponieważ tylko tak producent pakuje swój wyrób? W przypadku wyrażenia zgody zwracamy się z prośbą o zmianę wielkości opakowania z 6 fiolek na 5 oraz zmianę żądanej ilości opakowań.</w:t>
            </w:r>
          </w:p>
          <w:p w14:paraId="46038C91" w14:textId="77777777" w:rsidR="002111D6" w:rsidRPr="006E7509" w:rsidRDefault="002111D6" w:rsidP="006E750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E7509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2691A14" w14:textId="7AA467DC" w:rsidR="002111D6" w:rsidRDefault="00037717" w:rsidP="006E7509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E750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w opisie </w:t>
            </w:r>
            <w:r w:rsidR="00880E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przedmiotu </w:t>
            </w:r>
            <w:r w:rsidRPr="006E7509">
              <w:rPr>
                <w:rFonts w:ascii="Arial Narrow" w:hAnsi="Arial Narrow" w:cs="Arial"/>
                <w:b/>
                <w:bCs/>
                <w:sz w:val="22"/>
                <w:szCs w:val="22"/>
              </w:rPr>
              <w:t>zamówienie umieścił odpowied</w:t>
            </w:r>
            <w:r w:rsidR="00880E5D">
              <w:rPr>
                <w:rFonts w:ascii="Arial Narrow" w:hAnsi="Arial Narrow" w:cs="Arial"/>
                <w:b/>
                <w:bCs/>
                <w:sz w:val="22"/>
                <w:szCs w:val="22"/>
              </w:rPr>
              <w:t>ź</w:t>
            </w:r>
            <w:r w:rsidRPr="006E750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na postawione przez Wykonawcę pytanie:</w:t>
            </w:r>
          </w:p>
          <w:p w14:paraId="11346A26" w14:textId="2E0AE27D" w:rsidR="006E7509" w:rsidRPr="006E7509" w:rsidRDefault="006E7509" w:rsidP="006E7509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14:paraId="1C4E902E" w14:textId="55970F6E" w:rsidR="00037717" w:rsidRPr="006E7509" w:rsidRDefault="00037717" w:rsidP="006E7509">
      <w:pPr>
        <w:pStyle w:val="Tekstpodstawowy"/>
        <w:spacing w:line="276" w:lineRule="auto"/>
        <w:ind w:left="284" w:right="423"/>
        <w:jc w:val="both"/>
        <w:rPr>
          <w:rFonts w:ascii="Arial Narrow" w:hAnsi="Arial Narrow" w:cs="Arial"/>
          <w:b/>
          <w:bCs/>
          <w:i/>
          <w:iCs/>
          <w:sz w:val="22"/>
          <w:szCs w:val="22"/>
        </w:rPr>
      </w:pPr>
      <w:r w:rsidRPr="006E7509">
        <w:rPr>
          <w:rFonts w:ascii="Arial Narrow" w:hAnsi="Arial Narrow" w:cs="Arial"/>
          <w:b/>
          <w:bCs/>
          <w:sz w:val="22"/>
          <w:szCs w:val="22"/>
        </w:rPr>
        <w:t>„</w:t>
      </w:r>
      <w:r w:rsidRPr="006E7509">
        <w:rPr>
          <w:rFonts w:ascii="Arial Narrow" w:hAnsi="Arial Narrow" w:cs="Arial"/>
          <w:b/>
          <w:bCs/>
          <w:i/>
          <w:iCs/>
          <w:sz w:val="22"/>
          <w:szCs w:val="22"/>
        </w:rPr>
        <w:t>Zamawiający dopuszcza zaoferowanie opakowań innych niż wskazane w kolumnie 5 formularza cenowego, pod warunkiem ich przeliczona do pełnych opakowań w górę, gwarantujących ilość wymaganą przez Zamawiającego, wynikającą z przeliczenia wartości z kolumny 5 i 6 tabeli w formularzu cenowym, stanowiącym załącznik nr 2 do SWZ”</w:t>
      </w:r>
    </w:p>
    <w:p w14:paraId="29B653B1" w14:textId="77777777" w:rsidR="00037717" w:rsidRPr="006E7509" w:rsidRDefault="00037717" w:rsidP="006E7509">
      <w:pPr>
        <w:pStyle w:val="Tekstpodstawowy"/>
        <w:spacing w:line="276" w:lineRule="auto"/>
        <w:ind w:left="284" w:right="423"/>
        <w:jc w:val="both"/>
        <w:rPr>
          <w:rFonts w:ascii="Arial Narrow" w:hAnsi="Arial Narrow" w:cs="Arial"/>
          <w:b/>
          <w:bCs/>
          <w:i/>
          <w:iCs/>
          <w:sz w:val="22"/>
          <w:szCs w:val="22"/>
        </w:rPr>
      </w:pPr>
    </w:p>
    <w:p w14:paraId="3ACBAA63" w14:textId="10314DD9" w:rsidR="00037717" w:rsidRPr="006E7509" w:rsidRDefault="00037717" w:rsidP="006E7509">
      <w:pPr>
        <w:pStyle w:val="Tekstpodstawowy"/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  <w:r w:rsidRPr="006E7509">
        <w:rPr>
          <w:rFonts w:ascii="Arial Narrow" w:hAnsi="Arial Narrow" w:cs="Arial"/>
          <w:b/>
          <w:bCs/>
          <w:sz w:val="22"/>
          <w:szCs w:val="22"/>
        </w:rPr>
        <w:lastRenderedPageBreak/>
        <w:t>Powyższ</w:t>
      </w:r>
      <w:r w:rsidR="006E7509">
        <w:rPr>
          <w:rFonts w:ascii="Arial Narrow" w:hAnsi="Arial Narrow" w:cs="Arial"/>
          <w:b/>
          <w:bCs/>
          <w:sz w:val="22"/>
          <w:szCs w:val="22"/>
        </w:rPr>
        <w:t>y zapis</w:t>
      </w:r>
      <w:r w:rsidRPr="006E7509">
        <w:rPr>
          <w:rFonts w:ascii="Arial Narrow" w:hAnsi="Arial Narrow" w:cs="Arial"/>
          <w:b/>
          <w:bCs/>
          <w:sz w:val="22"/>
          <w:szCs w:val="22"/>
        </w:rPr>
        <w:t xml:space="preserve"> oznacza, że Zamawiający w zadaniu 3 oczekuje 90 fiolek asortymentu (ilość wynika </w:t>
      </w:r>
      <w:r w:rsidR="006E7509">
        <w:rPr>
          <w:rFonts w:ascii="Arial Narrow" w:hAnsi="Arial Narrow" w:cs="Arial"/>
          <w:b/>
          <w:bCs/>
          <w:sz w:val="22"/>
          <w:szCs w:val="22"/>
        </w:rPr>
        <w:t xml:space="preserve">z </w:t>
      </w:r>
      <w:r w:rsidRPr="006E7509">
        <w:rPr>
          <w:rFonts w:ascii="Arial Narrow" w:hAnsi="Arial Narrow" w:cs="Arial"/>
          <w:b/>
          <w:bCs/>
          <w:sz w:val="22"/>
          <w:szCs w:val="22"/>
        </w:rPr>
        <w:t>iloczynu wartości z kolumny 5 i 6) niezależnie od sposobu jego pakowania. Wykonawca w ofercie może dokonać zmiany zapisów Zamawiającego w kolumnie 5 oraz 6, z zastrzeżeniem zagwarantowania potrzeby Zamawiającego wyrażonej w kolumnie 6.</w:t>
      </w:r>
    </w:p>
    <w:p w14:paraId="782D2FCE" w14:textId="77777777" w:rsidR="00BE7BFD" w:rsidRPr="006E7509" w:rsidRDefault="00BE7BFD" w:rsidP="006E7509">
      <w:pPr>
        <w:spacing w:line="276" w:lineRule="auto"/>
        <w:jc w:val="both"/>
        <w:rPr>
          <w:rFonts w:ascii="Arial Narrow" w:hAnsi="Arial Narrow" w:cs="Arial"/>
        </w:rPr>
      </w:pPr>
    </w:p>
    <w:p w14:paraId="788FECF1" w14:textId="6A3B6171" w:rsidR="006D4AB3" w:rsidRDefault="00037717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  <w:r w:rsidRPr="00037717">
        <w:rPr>
          <w:rFonts w:ascii="Arial Narrow" w:hAnsi="Arial Narrow" w:cs="Arial"/>
          <w:i/>
          <w:iCs/>
          <w:sz w:val="22"/>
          <w:szCs w:val="22"/>
        </w:rPr>
        <w:t>ZAMAWIAJĄCY</w:t>
      </w:r>
    </w:p>
    <w:p w14:paraId="45FB53F0" w14:textId="77777777" w:rsidR="00037717" w:rsidRDefault="00037717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</w:p>
    <w:p w14:paraId="258AC04E" w14:textId="77777777" w:rsidR="00037717" w:rsidRDefault="00037717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</w:p>
    <w:p w14:paraId="2C0C04D9" w14:textId="77777777" w:rsidR="00037717" w:rsidRDefault="00037717" w:rsidP="000377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20DDACE" w14:textId="77777777" w:rsidR="00037717" w:rsidRDefault="00037717" w:rsidP="000377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EA48027" w14:textId="77777777" w:rsidR="00037717" w:rsidRDefault="00037717" w:rsidP="000377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240D538" w14:textId="77777777" w:rsidR="00037717" w:rsidRDefault="00037717" w:rsidP="000377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4FCAD32" w14:textId="77777777" w:rsidR="00037717" w:rsidRDefault="00037717" w:rsidP="000377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0897A6E" w14:textId="77777777" w:rsidR="00037717" w:rsidRDefault="00037717" w:rsidP="000377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17CA940" w14:textId="77777777" w:rsidR="00037717" w:rsidRDefault="00037717" w:rsidP="000377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C843D01" w14:textId="77777777" w:rsidR="00037717" w:rsidRDefault="00037717" w:rsidP="000377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07BC1BC" w14:textId="77777777" w:rsidR="00037717" w:rsidRDefault="00037717" w:rsidP="000377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0678627" w14:textId="77777777" w:rsidR="00037717" w:rsidRDefault="00037717" w:rsidP="000377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CEAC766" w14:textId="77777777" w:rsidR="00037717" w:rsidRDefault="00037717" w:rsidP="000377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E315B5E" w14:textId="77777777" w:rsidR="00037717" w:rsidRDefault="00037717" w:rsidP="000377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61B7583" w14:textId="77777777" w:rsidR="00037717" w:rsidRDefault="00037717" w:rsidP="000377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8298AF3" w14:textId="77777777" w:rsidR="00037717" w:rsidRDefault="00037717" w:rsidP="000377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10232F2" w14:textId="77777777" w:rsidR="00037717" w:rsidRDefault="00037717" w:rsidP="000377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0C9C811" w14:textId="77777777" w:rsidR="00037717" w:rsidRDefault="00037717" w:rsidP="000377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6C8ADAB" w14:textId="77777777" w:rsidR="00037717" w:rsidRDefault="00037717" w:rsidP="000377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EC33E03" w14:textId="77777777" w:rsidR="00037717" w:rsidRDefault="00037717" w:rsidP="000377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3B864A7" w14:textId="77777777" w:rsidR="00037717" w:rsidRDefault="00037717" w:rsidP="000377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2B71A24" w14:textId="77777777" w:rsidR="00037717" w:rsidRDefault="00037717" w:rsidP="000377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6B2F5D3" w14:textId="77777777" w:rsidR="00037717" w:rsidRDefault="00037717" w:rsidP="000377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33808F7" w14:textId="77777777" w:rsidR="00037717" w:rsidRDefault="00037717" w:rsidP="000377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FB7E66D" w14:textId="77777777" w:rsidR="00037717" w:rsidRDefault="00037717" w:rsidP="000377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14A9331" w14:textId="77777777" w:rsidR="00037717" w:rsidRDefault="00037717" w:rsidP="000377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3117802" w14:textId="77777777" w:rsidR="00037717" w:rsidRDefault="00037717" w:rsidP="000377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3679133" w14:textId="77777777" w:rsidR="00037717" w:rsidRDefault="00037717" w:rsidP="000377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EBDF9E4" w14:textId="77777777" w:rsidR="00037717" w:rsidRDefault="00037717" w:rsidP="000377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C809875" w14:textId="77777777" w:rsidR="00037717" w:rsidRDefault="00037717" w:rsidP="000377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C7DE615" w14:textId="77777777" w:rsidR="00037717" w:rsidRDefault="00037717" w:rsidP="000377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503D03E" w14:textId="77777777" w:rsidR="00037717" w:rsidRDefault="00037717" w:rsidP="000377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8CA8AF6" w14:textId="77777777" w:rsidR="00037717" w:rsidRDefault="00037717" w:rsidP="000377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3058E9E" w14:textId="77777777" w:rsidR="00037717" w:rsidRDefault="00037717" w:rsidP="000377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A532FF9" w14:textId="77777777" w:rsidR="00037717" w:rsidRDefault="00037717" w:rsidP="000377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93668BD" w14:textId="77777777" w:rsidR="00037717" w:rsidRDefault="00037717" w:rsidP="000377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7138207" w14:textId="77777777" w:rsidR="00037717" w:rsidRDefault="00037717" w:rsidP="000377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634B7A1" w14:textId="77777777" w:rsidR="00037717" w:rsidRDefault="00037717" w:rsidP="000377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A6D4ECF" w14:textId="77777777" w:rsidR="00037717" w:rsidRDefault="00037717" w:rsidP="000377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C2E0F9C" w14:textId="77777777" w:rsidR="00037717" w:rsidRDefault="00037717" w:rsidP="000377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3D894B0" w14:textId="77777777" w:rsidR="00037717" w:rsidRDefault="00037717" w:rsidP="000377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C45859C" w14:textId="77777777" w:rsidR="00037717" w:rsidRDefault="00037717" w:rsidP="000377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8E56FAD" w14:textId="77777777" w:rsidR="00037717" w:rsidRDefault="00037717" w:rsidP="000377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8CC9137" w14:textId="77777777" w:rsidR="00037717" w:rsidRDefault="00037717" w:rsidP="000377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974679F" w14:textId="77777777" w:rsidR="00037717" w:rsidRDefault="00037717" w:rsidP="000377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80A7777" w14:textId="15D0E1D5" w:rsidR="00037717" w:rsidRPr="00037717" w:rsidRDefault="00037717" w:rsidP="000377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r w:rsidRPr="00037717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Wykonano w 2 egz. na </w:t>
      </w:r>
      <w:r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1 </w:t>
      </w:r>
      <w:r w:rsidRPr="00037717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ark.</w:t>
      </w:r>
    </w:p>
    <w:p w14:paraId="4495F8E8" w14:textId="77777777" w:rsidR="00037717" w:rsidRPr="00880E5D" w:rsidRDefault="00037717" w:rsidP="000377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18"/>
        </w:rPr>
      </w:pPr>
      <w:r w:rsidRPr="00880E5D">
        <w:rPr>
          <w:rFonts w:ascii="Arial Narrow" w:hAnsi="Arial Narrow"/>
          <w:i/>
          <w:iCs/>
          <w:sz w:val="18"/>
          <w:szCs w:val="18"/>
        </w:rPr>
        <w:t xml:space="preserve">Egz. 1 – a/a kancelaria  </w:t>
      </w:r>
    </w:p>
    <w:p w14:paraId="487AACAE" w14:textId="77777777" w:rsidR="00037717" w:rsidRPr="00037717" w:rsidRDefault="00037717" w:rsidP="000377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r w:rsidRPr="00880E5D">
        <w:rPr>
          <w:rFonts w:ascii="Arial Narrow" w:hAnsi="Arial Narrow"/>
          <w:i/>
          <w:iCs/>
          <w:sz w:val="18"/>
          <w:szCs w:val="18"/>
        </w:rPr>
        <w:t xml:space="preserve">Egz. 2 – Wykonawcy poprzez str. </w:t>
      </w:r>
      <w:proofErr w:type="spellStart"/>
      <w:r w:rsidRPr="00880E5D">
        <w:rPr>
          <w:rFonts w:ascii="Arial Narrow" w:hAnsi="Arial Narrow"/>
          <w:i/>
          <w:iCs/>
          <w:sz w:val="18"/>
          <w:szCs w:val="18"/>
        </w:rPr>
        <w:t>int</w:t>
      </w:r>
      <w:proofErr w:type="spellEnd"/>
      <w:r w:rsidRPr="00880E5D">
        <w:rPr>
          <w:rFonts w:ascii="Arial Narrow" w:hAnsi="Arial Narrow"/>
          <w:i/>
          <w:iCs/>
          <w:sz w:val="18"/>
          <w:szCs w:val="18"/>
        </w:rPr>
        <w:t>. 10wsk.mil.pl i e-propublico.pl;</w:t>
      </w:r>
      <w:r w:rsidRPr="00037717">
        <w:rPr>
          <w:rFonts w:ascii="Arial Narrow" w:hAnsi="Arial Narrow"/>
          <w:i/>
          <w:iCs/>
          <w:sz w:val="18"/>
          <w:szCs w:val="18"/>
        </w:rPr>
        <w:t xml:space="preserve"> SZPubl. T2612 B5</w:t>
      </w:r>
    </w:p>
    <w:p w14:paraId="002DA6F2" w14:textId="77777777" w:rsidR="00037717" w:rsidRDefault="00037717" w:rsidP="00037717">
      <w:pPr>
        <w:rPr>
          <w:rFonts w:ascii="Arial Narrow" w:hAnsi="Arial Narrow"/>
          <w:i/>
          <w:iCs/>
          <w:sz w:val="18"/>
          <w:szCs w:val="18"/>
        </w:rPr>
      </w:pPr>
      <w:r w:rsidRPr="00037717">
        <w:rPr>
          <w:rFonts w:ascii="Arial Narrow" w:hAnsi="Arial Narrow"/>
          <w:i/>
          <w:iCs/>
          <w:sz w:val="18"/>
          <w:szCs w:val="18"/>
        </w:rPr>
        <w:t xml:space="preserve">Wyk. Barbara </w:t>
      </w:r>
      <w:proofErr w:type="spellStart"/>
      <w:r w:rsidRPr="00037717">
        <w:rPr>
          <w:rFonts w:ascii="Arial Narrow" w:hAnsi="Arial Narrow"/>
          <w:i/>
          <w:iCs/>
          <w:sz w:val="18"/>
          <w:szCs w:val="18"/>
        </w:rPr>
        <w:t>Choroszyńska</w:t>
      </w:r>
      <w:proofErr w:type="spellEnd"/>
      <w:r w:rsidRPr="00037717">
        <w:rPr>
          <w:rFonts w:ascii="Arial Narrow" w:hAnsi="Arial Narrow"/>
          <w:i/>
          <w:iCs/>
          <w:sz w:val="18"/>
          <w:szCs w:val="18"/>
        </w:rPr>
        <w:t xml:space="preserve"> – tel. 261 417 449, e-mail: </w:t>
      </w:r>
      <w:hyperlink r:id="rId7" w:history="1">
        <w:r w:rsidRPr="00037717">
          <w:rPr>
            <w:rStyle w:val="Hipercze"/>
            <w:rFonts w:ascii="Arial Narrow" w:hAnsi="Arial Narrow"/>
            <w:i/>
            <w:iCs/>
            <w:sz w:val="18"/>
            <w:szCs w:val="18"/>
          </w:rPr>
          <w:t>barbara.choroszynska@10wsk.mil.pl</w:t>
        </w:r>
      </w:hyperlink>
      <w:r w:rsidRPr="00037717">
        <w:rPr>
          <w:rFonts w:ascii="Arial Narrow" w:hAnsi="Arial Narrow"/>
          <w:i/>
          <w:iCs/>
          <w:sz w:val="18"/>
          <w:szCs w:val="18"/>
        </w:rPr>
        <w:t xml:space="preserve"> </w:t>
      </w:r>
    </w:p>
    <w:p w14:paraId="3D871BEC" w14:textId="0927B868" w:rsidR="00037717" w:rsidRPr="00037717" w:rsidRDefault="00037717" w:rsidP="00037717">
      <w:pPr>
        <w:rPr>
          <w:rFonts w:ascii="Arial Narrow" w:hAnsi="Arial Narrow" w:cs="Arial"/>
          <w:sz w:val="18"/>
          <w:szCs w:val="18"/>
        </w:rPr>
      </w:pPr>
      <w:r w:rsidRPr="00037717">
        <w:rPr>
          <w:rFonts w:ascii="Arial Narrow" w:hAnsi="Arial Narrow"/>
          <w:i/>
          <w:iCs/>
          <w:sz w:val="18"/>
          <w:szCs w:val="18"/>
        </w:rPr>
        <w:t>Data</w:t>
      </w:r>
      <w:r>
        <w:rPr>
          <w:rFonts w:ascii="Arial Narrow" w:hAnsi="Arial Narrow"/>
          <w:i/>
          <w:iCs/>
          <w:sz w:val="18"/>
          <w:szCs w:val="18"/>
        </w:rPr>
        <w:t>: 28.08.2024 r.</w:t>
      </w:r>
    </w:p>
    <w:sectPr w:rsidR="00037717" w:rsidRPr="00037717" w:rsidSect="0003771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5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ACAA56" w14:textId="77777777" w:rsidR="00DB3126" w:rsidRDefault="00DB3126">
      <w:r>
        <w:separator/>
      </w:r>
    </w:p>
  </w:endnote>
  <w:endnote w:type="continuationSeparator" w:id="0">
    <w:p w14:paraId="5CD8B6CF" w14:textId="77777777" w:rsidR="00DB3126" w:rsidRDefault="00DB31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CCD03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5D4C5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2F9287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514F9DD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DFDAE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DE687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559E003" w14:textId="77777777" w:rsidR="006D4AB3" w:rsidRDefault="006D4AB3">
    <w:pPr>
      <w:pStyle w:val="Stopka"/>
      <w:tabs>
        <w:tab w:val="clear" w:pos="4536"/>
        <w:tab w:val="left" w:pos="6237"/>
      </w:tabs>
    </w:pPr>
  </w:p>
  <w:p w14:paraId="43F3C40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3C7CD1" w14:textId="77777777" w:rsidR="00DB3126" w:rsidRDefault="00DB3126">
      <w:r>
        <w:separator/>
      </w:r>
    </w:p>
  </w:footnote>
  <w:footnote w:type="continuationSeparator" w:id="0">
    <w:p w14:paraId="4A1146D5" w14:textId="77777777" w:rsidR="00DB3126" w:rsidRDefault="00DB31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1E947D" w14:textId="77777777" w:rsidR="002111D6" w:rsidRDefault="002111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17216C" w14:textId="77777777" w:rsidR="002111D6" w:rsidRDefault="002111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F45056" w14:textId="77777777" w:rsidR="002111D6" w:rsidRDefault="002111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E3197E"/>
    <w:multiLevelType w:val="multilevel"/>
    <w:tmpl w:val="E6166B8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83300231">
    <w:abstractNumId w:val="4"/>
  </w:num>
  <w:num w:numId="2" w16cid:durableId="945576382">
    <w:abstractNumId w:val="7"/>
  </w:num>
  <w:num w:numId="3" w16cid:durableId="375350915">
    <w:abstractNumId w:val="3"/>
  </w:num>
  <w:num w:numId="4" w16cid:durableId="123887778">
    <w:abstractNumId w:val="6"/>
  </w:num>
  <w:num w:numId="5" w16cid:durableId="1759864697">
    <w:abstractNumId w:val="1"/>
  </w:num>
  <w:num w:numId="6" w16cid:durableId="1506282739">
    <w:abstractNumId w:val="2"/>
  </w:num>
  <w:num w:numId="7" w16cid:durableId="112796831">
    <w:abstractNumId w:val="5"/>
  </w:num>
  <w:num w:numId="8" w16cid:durableId="7289199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3126"/>
    <w:rsid w:val="0000081C"/>
    <w:rsid w:val="00031374"/>
    <w:rsid w:val="00037717"/>
    <w:rsid w:val="000A1097"/>
    <w:rsid w:val="000E2A8F"/>
    <w:rsid w:val="0012774F"/>
    <w:rsid w:val="00144B7A"/>
    <w:rsid w:val="00180C6E"/>
    <w:rsid w:val="001B0FC4"/>
    <w:rsid w:val="002111D6"/>
    <w:rsid w:val="0029606A"/>
    <w:rsid w:val="002D4EA7"/>
    <w:rsid w:val="0043656D"/>
    <w:rsid w:val="004848F3"/>
    <w:rsid w:val="004A75F2"/>
    <w:rsid w:val="004E4B64"/>
    <w:rsid w:val="005144A9"/>
    <w:rsid w:val="00520165"/>
    <w:rsid w:val="005B1B08"/>
    <w:rsid w:val="00632C3C"/>
    <w:rsid w:val="00637B5E"/>
    <w:rsid w:val="00662BDB"/>
    <w:rsid w:val="006A5DF1"/>
    <w:rsid w:val="006B7198"/>
    <w:rsid w:val="006D4AB3"/>
    <w:rsid w:val="006E7509"/>
    <w:rsid w:val="006F3B81"/>
    <w:rsid w:val="00706BD8"/>
    <w:rsid w:val="0075152E"/>
    <w:rsid w:val="007D7198"/>
    <w:rsid w:val="00843A88"/>
    <w:rsid w:val="00864A4B"/>
    <w:rsid w:val="00870F9F"/>
    <w:rsid w:val="008804B6"/>
    <w:rsid w:val="00880E5D"/>
    <w:rsid w:val="00897AB0"/>
    <w:rsid w:val="008A3553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B3126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079E49"/>
  <w15:chartTrackingRefBased/>
  <w15:docId w15:val="{DF78B5BA-8907-4CEC-A919-0F8C889E2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4">
    <w:name w:val="heading 4"/>
    <w:basedOn w:val="Normalny"/>
    <w:link w:val="Nagwek4Znak"/>
    <w:autoRedefine/>
    <w:qFormat/>
    <w:rsid w:val="00037717"/>
    <w:pPr>
      <w:keepNext/>
      <w:numPr>
        <w:ilvl w:val="3"/>
        <w:numId w:val="8"/>
      </w:numPr>
      <w:spacing w:before="60" w:after="6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037717"/>
    <w:pPr>
      <w:numPr>
        <w:ilvl w:val="4"/>
        <w:numId w:val="8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037717"/>
    <w:pPr>
      <w:numPr>
        <w:ilvl w:val="5"/>
        <w:numId w:val="8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037717"/>
    <w:pPr>
      <w:numPr>
        <w:ilvl w:val="6"/>
        <w:numId w:val="8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037717"/>
    <w:pPr>
      <w:numPr>
        <w:ilvl w:val="7"/>
        <w:numId w:val="8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037717"/>
    <w:pPr>
      <w:numPr>
        <w:ilvl w:val="8"/>
        <w:numId w:val="8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rsid w:val="00037717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037717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037717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037717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037717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037717"/>
    <w:rPr>
      <w:rFonts w:ascii="Arial" w:hAnsi="Arial" w:cs="Arial"/>
      <w:sz w:val="22"/>
      <w:szCs w:val="22"/>
    </w:rPr>
  </w:style>
  <w:style w:type="paragraph" w:styleId="NormalnyWeb">
    <w:name w:val="Normal (Web)"/>
    <w:basedOn w:val="Normalny"/>
    <w:uiPriority w:val="99"/>
    <w:unhideWhenUsed/>
    <w:rsid w:val="0003771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037717"/>
    <w:rPr>
      <w:b/>
      <w:bCs/>
    </w:rPr>
  </w:style>
  <w:style w:type="character" w:styleId="Hipercze">
    <w:name w:val="Hyperlink"/>
    <w:uiPriority w:val="99"/>
    <w:unhideWhenUsed/>
    <w:rsid w:val="0003771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282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2024-08-28T07:11:00Z</cp:lastPrinted>
  <dcterms:created xsi:type="dcterms:W3CDTF">2024-08-28T07:12:00Z</dcterms:created>
  <dcterms:modified xsi:type="dcterms:W3CDTF">2024-08-28T07:12:00Z</dcterms:modified>
</cp:coreProperties>
</file>