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D0B2AE" w14:textId="77777777" w:rsidR="00B048DA" w:rsidRPr="00F043A4" w:rsidRDefault="00F90C56" w:rsidP="00B048DA">
      <w:pPr>
        <w:spacing w:after="600"/>
        <w:jc w:val="right"/>
        <w:rPr>
          <w:rFonts w:ascii="Arial Narrow" w:hAnsi="Arial Narrow" w:cs="Arial"/>
        </w:rPr>
      </w:pPr>
      <w:bookmarkStart w:id="0" w:name="_Hlk53520193"/>
      <w:r w:rsidRPr="00F043A4">
        <w:rPr>
          <w:rFonts w:ascii="Arial Narrow" w:hAnsi="Arial Narrow" w:cs="Arial"/>
        </w:rPr>
        <w:t>Bydgoszcz</w:t>
      </w:r>
      <w:r w:rsidR="00B048DA" w:rsidRPr="00F043A4">
        <w:rPr>
          <w:rFonts w:ascii="Arial Narrow" w:hAnsi="Arial Narrow" w:cs="Arial"/>
        </w:rPr>
        <w:t xml:space="preserve"> dnia: </w:t>
      </w:r>
      <w:r w:rsidRPr="00F043A4">
        <w:rPr>
          <w:rFonts w:ascii="Arial Narrow" w:hAnsi="Arial Narrow" w:cs="Arial"/>
        </w:rPr>
        <w:t>2024-08-28</w:t>
      </w:r>
    </w:p>
    <w:p w14:paraId="0D638046" w14:textId="77777777" w:rsidR="00B048DA" w:rsidRPr="00F043A4" w:rsidRDefault="00F90C56" w:rsidP="00B048DA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F043A4">
        <w:rPr>
          <w:rFonts w:ascii="Arial Narrow" w:hAnsi="Arial Narrow" w:cs="Arial"/>
          <w:b/>
          <w:bCs/>
        </w:rPr>
        <w:t>10WSzKzP SPZOZ</w:t>
      </w:r>
    </w:p>
    <w:p w14:paraId="3D3CC6B6" w14:textId="77777777" w:rsidR="00B048DA" w:rsidRPr="00F043A4" w:rsidRDefault="00F90C56" w:rsidP="00B048DA">
      <w:pPr>
        <w:spacing w:line="360" w:lineRule="auto"/>
        <w:ind w:right="3969"/>
        <w:rPr>
          <w:rFonts w:ascii="Arial Narrow" w:hAnsi="Arial Narrow" w:cs="Arial"/>
        </w:rPr>
      </w:pPr>
      <w:r w:rsidRPr="00F043A4">
        <w:rPr>
          <w:rFonts w:ascii="Arial Narrow" w:hAnsi="Arial Narrow" w:cs="Arial"/>
        </w:rPr>
        <w:t>Powstańców Warszawy</w:t>
      </w:r>
      <w:r w:rsidR="00B048DA" w:rsidRPr="00F043A4">
        <w:rPr>
          <w:rFonts w:ascii="Arial Narrow" w:hAnsi="Arial Narrow" w:cs="Arial"/>
        </w:rPr>
        <w:t xml:space="preserve"> </w:t>
      </w:r>
      <w:r w:rsidRPr="00F043A4">
        <w:rPr>
          <w:rFonts w:ascii="Arial Narrow" w:hAnsi="Arial Narrow" w:cs="Arial"/>
        </w:rPr>
        <w:t>5</w:t>
      </w:r>
    </w:p>
    <w:p w14:paraId="5FA00051" w14:textId="77777777" w:rsidR="00B048DA" w:rsidRPr="00F043A4" w:rsidRDefault="00F90C56" w:rsidP="00B048DA">
      <w:pPr>
        <w:ind w:right="3969"/>
        <w:rPr>
          <w:rFonts w:ascii="Arial Narrow" w:hAnsi="Arial Narrow" w:cs="Arial"/>
        </w:rPr>
      </w:pPr>
      <w:r w:rsidRPr="00F043A4">
        <w:rPr>
          <w:rFonts w:ascii="Arial Narrow" w:hAnsi="Arial Narrow" w:cs="Arial"/>
        </w:rPr>
        <w:t>85-681</w:t>
      </w:r>
      <w:r w:rsidR="00B048DA" w:rsidRPr="00F043A4">
        <w:rPr>
          <w:rFonts w:ascii="Arial Narrow" w:hAnsi="Arial Narrow" w:cs="Arial"/>
        </w:rPr>
        <w:t xml:space="preserve"> </w:t>
      </w:r>
      <w:r w:rsidRPr="00F043A4">
        <w:rPr>
          <w:rFonts w:ascii="Arial Narrow" w:hAnsi="Arial Narrow" w:cs="Arial"/>
        </w:rPr>
        <w:t>Bydgoszcz</w:t>
      </w:r>
    </w:p>
    <w:p w14:paraId="18391937" w14:textId="77777777" w:rsidR="00B048DA" w:rsidRPr="00F043A4" w:rsidRDefault="00B048DA" w:rsidP="00B048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F043A4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61891B22" w14:textId="77777777" w:rsidR="00B048DA" w:rsidRPr="00F043A4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F043A4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63E2E47B" w14:textId="77777777" w:rsidR="00B048DA" w:rsidRPr="00F043A4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F043A4" w14:paraId="0953D910" w14:textId="77777777" w:rsidTr="00B048DA">
        <w:tc>
          <w:tcPr>
            <w:tcW w:w="9498" w:type="dxa"/>
            <w:shd w:val="clear" w:color="auto" w:fill="F2F2F2"/>
            <w:hideMark/>
          </w:tcPr>
          <w:p w14:paraId="12642990" w14:textId="6C7ACEF2" w:rsidR="00B048DA" w:rsidRPr="00F043A4" w:rsidRDefault="00F043A4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279B3BDA" w14:textId="37ADF7E1" w:rsidR="00B048DA" w:rsidRPr="00F043A4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F043A4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  <w:r w:rsidR="00F043A4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- WYNIKI CZĘŚCIOWE DLA ZADANIA 2</w:t>
            </w:r>
          </w:p>
        </w:tc>
      </w:tr>
    </w:tbl>
    <w:p w14:paraId="70BAFD7F" w14:textId="77777777" w:rsidR="00B048DA" w:rsidRPr="00F043A4" w:rsidRDefault="00B048DA" w:rsidP="00B048DA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509BE44D" w14:textId="77777777" w:rsidR="00B048DA" w:rsidRPr="00F043A4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F043A4">
        <w:rPr>
          <w:rFonts w:ascii="Arial Narrow" w:eastAsia="Calibri" w:hAnsi="Arial Narrow" w:cs="Arial"/>
          <w:lang w:eastAsia="en-US"/>
        </w:rPr>
        <w:t xml:space="preserve">Dotyczy </w:t>
      </w:r>
      <w:r w:rsidRPr="00F043A4">
        <w:rPr>
          <w:rFonts w:ascii="Arial Narrow" w:hAnsi="Arial Narrow" w:cs="Arial"/>
        </w:rPr>
        <w:t>postępowania o udzielenie zamówienia publicznego</w:t>
      </w:r>
      <w:r w:rsidRPr="00F043A4">
        <w:rPr>
          <w:rFonts w:ascii="Arial Narrow" w:eastAsia="Calibri" w:hAnsi="Arial Narrow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F043A4" w14:paraId="6CE1D0E8" w14:textId="77777777" w:rsidTr="00B048DA">
        <w:tc>
          <w:tcPr>
            <w:tcW w:w="2269" w:type="dxa"/>
            <w:shd w:val="clear" w:color="auto" w:fill="auto"/>
          </w:tcPr>
          <w:p w14:paraId="07923EDC" w14:textId="77777777" w:rsidR="00B048DA" w:rsidRPr="00F043A4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F043A4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10822C15" w14:textId="77777777" w:rsidR="00B048DA" w:rsidRPr="00F043A4" w:rsidRDefault="00F90C56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F043A4">
              <w:rPr>
                <w:rFonts w:ascii="Arial Narrow" w:hAnsi="Arial Narrow" w:cs="Arial"/>
                <w:bCs/>
              </w:rPr>
              <w:t>Dostawy sukcesywne odczynników chemicznych, substancji recepturowych i utensyliów aptecznych na okres 12 miesięcy</w:t>
            </w:r>
          </w:p>
        </w:tc>
      </w:tr>
      <w:tr w:rsidR="00F90C56" w:rsidRPr="00F043A4" w14:paraId="15A8B184" w14:textId="77777777" w:rsidTr="00EC0546">
        <w:tc>
          <w:tcPr>
            <w:tcW w:w="2269" w:type="dxa"/>
            <w:shd w:val="clear" w:color="auto" w:fill="auto"/>
          </w:tcPr>
          <w:p w14:paraId="2E1845B9" w14:textId="77777777" w:rsidR="00F90C56" w:rsidRPr="00F043A4" w:rsidRDefault="00F90C56" w:rsidP="00EC054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F043A4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7437A458" w14:textId="77777777" w:rsidR="00F90C56" w:rsidRPr="00F043A4" w:rsidRDefault="00F90C56" w:rsidP="00EC054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F043A4">
              <w:rPr>
                <w:rFonts w:ascii="Arial Narrow" w:hAnsi="Arial Narrow" w:cs="Arial"/>
                <w:bCs/>
              </w:rPr>
              <w:t>72/2024</w:t>
            </w:r>
          </w:p>
        </w:tc>
      </w:tr>
    </w:tbl>
    <w:p w14:paraId="03AEDE03" w14:textId="77777777" w:rsidR="00B048DA" w:rsidRPr="00F043A4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</w:rPr>
      </w:pPr>
    </w:p>
    <w:p w14:paraId="6687D063" w14:textId="77777777" w:rsidR="008642B3" w:rsidRPr="00F043A4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</w:rPr>
      </w:pPr>
      <w:r w:rsidRPr="00F043A4">
        <w:rPr>
          <w:rFonts w:ascii="Arial Narrow" w:hAnsi="Arial Narrow" w:cs="Arial"/>
        </w:rPr>
        <w:t xml:space="preserve">Zamawiający, </w:t>
      </w:r>
      <w:r w:rsidR="00F90C56" w:rsidRPr="00F043A4">
        <w:rPr>
          <w:rFonts w:ascii="Arial Narrow" w:hAnsi="Arial Narrow" w:cs="Arial"/>
          <w:b/>
        </w:rPr>
        <w:t>10WSzKzP SPZOZ</w:t>
      </w:r>
      <w:r w:rsidRPr="00F043A4">
        <w:rPr>
          <w:rFonts w:ascii="Arial Narrow" w:hAnsi="Arial Narrow" w:cs="Arial"/>
        </w:rPr>
        <w:t xml:space="preserve">, działając </w:t>
      </w:r>
      <w:r w:rsidR="00C65E53" w:rsidRPr="00F043A4">
        <w:rPr>
          <w:rFonts w:ascii="Arial Narrow" w:hAnsi="Arial Narrow" w:cs="Arial"/>
        </w:rPr>
        <w:t>na podstawie art. 253 ust. 1</w:t>
      </w:r>
      <w:r w:rsidR="00836DAF" w:rsidRPr="00F043A4">
        <w:rPr>
          <w:rFonts w:ascii="Arial Narrow" w:hAnsi="Arial Narrow" w:cs="Arial"/>
        </w:rPr>
        <w:t xml:space="preserve"> pkt. 1 i ust. 2</w:t>
      </w:r>
      <w:r w:rsidR="00C65E53" w:rsidRPr="00F043A4">
        <w:rPr>
          <w:rFonts w:ascii="Arial Narrow" w:hAnsi="Arial Narrow" w:cs="Arial"/>
        </w:rPr>
        <w:t xml:space="preserve"> ustawy z dnia 11 września 2019r. Prawo zamówień publicznych </w:t>
      </w:r>
      <w:r w:rsidR="00F90C56" w:rsidRPr="00F043A4">
        <w:rPr>
          <w:rFonts w:ascii="Arial Narrow" w:hAnsi="Arial Narrow" w:cs="Arial"/>
        </w:rPr>
        <w:t>(</w:t>
      </w:r>
      <w:proofErr w:type="spellStart"/>
      <w:r w:rsidR="00F90C56" w:rsidRPr="00F043A4">
        <w:rPr>
          <w:rFonts w:ascii="Arial Narrow" w:hAnsi="Arial Narrow" w:cs="Arial"/>
        </w:rPr>
        <w:t>t.j</w:t>
      </w:r>
      <w:proofErr w:type="spellEnd"/>
      <w:r w:rsidR="00F90C56" w:rsidRPr="00F043A4">
        <w:rPr>
          <w:rFonts w:ascii="Arial Narrow" w:hAnsi="Arial Narrow" w:cs="Arial"/>
        </w:rPr>
        <w:t>. Dz. U. z 2023r. poz. 1605)</w:t>
      </w:r>
      <w:r w:rsidR="00C65E53" w:rsidRPr="00F043A4">
        <w:rPr>
          <w:rFonts w:ascii="Arial Narrow" w:hAnsi="Arial Narrow" w:cs="Arial"/>
        </w:rPr>
        <w:t xml:space="preserve">, zwanej dalej „ustawą </w:t>
      </w:r>
      <w:proofErr w:type="spellStart"/>
      <w:r w:rsidR="00C65E53" w:rsidRPr="00F043A4">
        <w:rPr>
          <w:rFonts w:ascii="Arial Narrow" w:hAnsi="Arial Narrow" w:cs="Arial"/>
        </w:rPr>
        <w:t>Pzp</w:t>
      </w:r>
      <w:proofErr w:type="spellEnd"/>
      <w:r w:rsidR="00C65E53" w:rsidRPr="00F043A4">
        <w:rPr>
          <w:rFonts w:ascii="Arial Narrow" w:hAnsi="Arial Narrow" w:cs="Arial"/>
        </w:rPr>
        <w:t>”</w:t>
      </w:r>
      <w:r w:rsidR="00D26ED6" w:rsidRPr="00F043A4">
        <w:rPr>
          <w:rFonts w:ascii="Arial Narrow" w:hAnsi="Arial Narrow" w:cs="Arial"/>
        </w:rPr>
        <w:t xml:space="preserve">, </w:t>
      </w:r>
      <w:r w:rsidR="00C65E53" w:rsidRPr="00F043A4">
        <w:rPr>
          <w:rFonts w:ascii="Arial Narrow" w:hAnsi="Arial Narrow" w:cs="Arial"/>
        </w:rPr>
        <w:t>informuje</w:t>
      </w:r>
      <w:r w:rsidR="00D26ED6" w:rsidRPr="00F043A4">
        <w:rPr>
          <w:rFonts w:ascii="Arial Narrow" w:hAnsi="Arial Narrow" w:cs="Arial"/>
        </w:rPr>
        <w:t xml:space="preserve">, że w toczącym się postępowaniu o udzielenie zamówienia publicznego, jako </w:t>
      </w:r>
      <w:r w:rsidR="00756CDA" w:rsidRPr="00F043A4">
        <w:rPr>
          <w:rFonts w:ascii="Arial Narrow" w:hAnsi="Arial Narrow" w:cs="Arial"/>
        </w:rPr>
        <w:t>najkorzystniejsz</w:t>
      </w:r>
      <w:r w:rsidR="00D26ED6" w:rsidRPr="00F043A4">
        <w:rPr>
          <w:rFonts w:ascii="Arial Narrow" w:hAnsi="Arial Narrow" w:cs="Arial"/>
        </w:rPr>
        <w:t xml:space="preserve">a wybrana została </w:t>
      </w:r>
      <w:r w:rsidR="00756CDA" w:rsidRPr="00F043A4">
        <w:rPr>
          <w:rFonts w:ascii="Arial Narrow" w:hAnsi="Arial Narrow" w:cs="Arial"/>
        </w:rPr>
        <w:t>ofer</w:t>
      </w:r>
      <w:r w:rsidR="00D26ED6" w:rsidRPr="00F043A4">
        <w:rPr>
          <w:rFonts w:ascii="Arial Narrow" w:hAnsi="Arial Narrow" w:cs="Arial"/>
        </w:rPr>
        <w:t>t</w:t>
      </w:r>
      <w:r w:rsidR="009F0E5C" w:rsidRPr="00F043A4">
        <w:rPr>
          <w:rFonts w:ascii="Arial Narrow" w:hAnsi="Arial Narrow" w:cs="Arial"/>
        </w:rPr>
        <w:t>a</w:t>
      </w:r>
      <w:r w:rsidRPr="00F043A4">
        <w:rPr>
          <w:rFonts w:ascii="Arial Narrow" w:hAnsi="Arial Narrow" w:cs="Arial"/>
        </w:rPr>
        <w:t xml:space="preserve"> złożona przez wykonawcę</w:t>
      </w:r>
      <w:r w:rsidR="00D26ED6" w:rsidRPr="00F043A4">
        <w:rPr>
          <w:rFonts w:ascii="Arial Narrow" w:hAnsi="Arial Narrow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F90C56" w:rsidRPr="00F043A4" w14:paraId="2A1568CB" w14:textId="77777777" w:rsidTr="00EC054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035241C2" w14:textId="77777777" w:rsidR="00F90C56" w:rsidRPr="00F043A4" w:rsidRDefault="00F90C56" w:rsidP="00EC0546">
            <w:pPr>
              <w:spacing w:before="120" w:after="240"/>
              <w:jc w:val="both"/>
              <w:rPr>
                <w:rFonts w:ascii="Arial Narrow" w:hAnsi="Arial Narrow" w:cs="Arial"/>
                <w:b/>
              </w:rPr>
            </w:pPr>
            <w:r w:rsidRPr="00F043A4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F043A4">
              <w:rPr>
                <w:rFonts w:ascii="Arial Narrow" w:hAnsi="Arial Narrow" w:cs="Arial"/>
                <w:b/>
                <w:bCs/>
                <w:color w:val="000000"/>
              </w:rPr>
              <w:t>2</w:t>
            </w:r>
            <w:r w:rsidRPr="00F043A4">
              <w:rPr>
                <w:rFonts w:ascii="Arial Narrow" w:hAnsi="Arial Narrow" w:cs="Arial"/>
              </w:rPr>
              <w:t xml:space="preserve">: </w:t>
            </w:r>
            <w:r w:rsidRPr="00F043A4">
              <w:rPr>
                <w:rFonts w:ascii="Arial Narrow" w:hAnsi="Arial Narrow" w:cs="Arial"/>
                <w:color w:val="000000"/>
              </w:rPr>
              <w:t>Parafina</w:t>
            </w:r>
          </w:p>
          <w:p w14:paraId="05B15026" w14:textId="77777777" w:rsidR="00F90C56" w:rsidRPr="00F043A4" w:rsidRDefault="00F90C56" w:rsidP="00EC0546">
            <w:pPr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F043A4">
              <w:rPr>
                <w:rFonts w:ascii="Arial Narrow" w:hAnsi="Arial Narrow" w:cs="Arial"/>
                <w:b/>
              </w:rPr>
              <w:t>Opta</w:t>
            </w:r>
            <w:proofErr w:type="spellEnd"/>
            <w:r w:rsidRPr="00F043A4">
              <w:rPr>
                <w:rFonts w:ascii="Arial Narrow" w:hAnsi="Arial Narrow" w:cs="Arial"/>
                <w:b/>
              </w:rPr>
              <w:t>-Tech Sp. z o.o.</w:t>
            </w:r>
          </w:p>
          <w:p w14:paraId="7E5C7CC6" w14:textId="77777777" w:rsidR="00F90C56" w:rsidRPr="00F043A4" w:rsidRDefault="00F90C56" w:rsidP="00EC0546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F043A4">
              <w:rPr>
                <w:rFonts w:ascii="Arial Narrow" w:hAnsi="Arial Narrow" w:cs="Arial"/>
                <w:bCs/>
              </w:rPr>
              <w:t>AL. KEN</w:t>
            </w:r>
            <w:r w:rsidRPr="00F043A4">
              <w:rPr>
                <w:rFonts w:ascii="Arial Narrow" w:hAnsi="Arial Narrow" w:cs="Arial"/>
                <w:bCs/>
              </w:rPr>
              <w:t xml:space="preserve"> </w:t>
            </w:r>
            <w:r w:rsidRPr="00F043A4">
              <w:rPr>
                <w:rFonts w:ascii="Arial Narrow" w:hAnsi="Arial Narrow" w:cs="Arial"/>
                <w:bCs/>
              </w:rPr>
              <w:t>36</w:t>
            </w:r>
            <w:r w:rsidRPr="00F043A4">
              <w:rPr>
                <w:rFonts w:ascii="Arial Narrow" w:hAnsi="Arial Narrow" w:cs="Arial"/>
                <w:bCs/>
              </w:rPr>
              <w:t xml:space="preserve"> </w:t>
            </w:r>
            <w:r w:rsidRPr="00F043A4">
              <w:rPr>
                <w:rFonts w:ascii="Arial Narrow" w:hAnsi="Arial Narrow" w:cs="Arial"/>
                <w:bCs/>
              </w:rPr>
              <w:t>/U211</w:t>
            </w:r>
            <w:r w:rsidRPr="00F043A4">
              <w:rPr>
                <w:rFonts w:ascii="Arial Narrow" w:hAnsi="Arial Narrow" w:cs="Arial"/>
                <w:bCs/>
              </w:rPr>
              <w:t xml:space="preserve"> </w:t>
            </w:r>
          </w:p>
          <w:p w14:paraId="3D2BA6E4" w14:textId="77777777" w:rsidR="00F90C56" w:rsidRPr="00F043A4" w:rsidRDefault="00F90C56" w:rsidP="00EC0546">
            <w:pPr>
              <w:spacing w:line="360" w:lineRule="auto"/>
              <w:rPr>
                <w:rFonts w:ascii="Arial Narrow" w:hAnsi="Arial Narrow" w:cs="Arial"/>
                <w:bCs/>
              </w:rPr>
            </w:pPr>
            <w:r w:rsidRPr="00F043A4">
              <w:rPr>
                <w:rFonts w:ascii="Arial Narrow" w:hAnsi="Arial Narrow" w:cs="Arial"/>
                <w:bCs/>
              </w:rPr>
              <w:t>02-797</w:t>
            </w:r>
            <w:r w:rsidRPr="00F043A4">
              <w:rPr>
                <w:rFonts w:ascii="Arial Narrow" w:hAnsi="Arial Narrow" w:cs="Arial"/>
                <w:bCs/>
              </w:rPr>
              <w:t xml:space="preserve"> </w:t>
            </w:r>
            <w:r w:rsidRPr="00F043A4">
              <w:rPr>
                <w:rFonts w:ascii="Arial Narrow" w:hAnsi="Arial Narrow" w:cs="Arial"/>
                <w:bCs/>
              </w:rPr>
              <w:t>WARSZAWA</w:t>
            </w:r>
          </w:p>
          <w:p w14:paraId="4EAE43D5" w14:textId="77777777" w:rsidR="00F90C56" w:rsidRPr="00F043A4" w:rsidRDefault="00F90C56" w:rsidP="00EC0546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F043A4">
              <w:rPr>
                <w:rFonts w:ascii="Arial Narrow" w:hAnsi="Arial Narrow" w:cs="Arial"/>
              </w:rPr>
              <w:t>za cenę wykonania przedmiotu zamówienia w wysokości</w:t>
            </w:r>
            <w:r w:rsidRPr="00F043A4">
              <w:rPr>
                <w:rFonts w:ascii="Arial Narrow" w:hAnsi="Arial Narrow" w:cs="Arial"/>
                <w:b/>
              </w:rPr>
              <w:t xml:space="preserve"> </w:t>
            </w:r>
            <w:r w:rsidRPr="00F043A4">
              <w:rPr>
                <w:rFonts w:ascii="Arial Narrow" w:hAnsi="Arial Narrow" w:cs="Arial"/>
                <w:b/>
              </w:rPr>
              <w:t>43 524.00 zł</w:t>
            </w:r>
            <w:r w:rsidRPr="00F043A4">
              <w:rPr>
                <w:rFonts w:ascii="Arial Narrow" w:hAnsi="Arial Narrow" w:cs="Arial"/>
                <w:b/>
              </w:rPr>
              <w:t xml:space="preserve"> brutto</w:t>
            </w:r>
            <w:r w:rsidRPr="00F043A4">
              <w:rPr>
                <w:rFonts w:ascii="Arial Narrow" w:hAnsi="Arial Narrow" w:cs="Arial"/>
                <w:bCs/>
              </w:rPr>
              <w:t>.</w:t>
            </w:r>
          </w:p>
          <w:p w14:paraId="0E6D1567" w14:textId="77777777" w:rsidR="00F90C56" w:rsidRPr="00F043A4" w:rsidRDefault="00F90C56" w:rsidP="00EC0546">
            <w:pPr>
              <w:spacing w:before="120" w:line="360" w:lineRule="auto"/>
              <w:jc w:val="both"/>
              <w:rPr>
                <w:rFonts w:ascii="Arial Narrow" w:hAnsi="Arial Narrow" w:cs="Arial"/>
              </w:rPr>
            </w:pPr>
            <w:r w:rsidRPr="00F043A4">
              <w:rPr>
                <w:rFonts w:ascii="Arial Narrow" w:hAnsi="Arial Narrow" w:cs="Arial"/>
                <w:u w:val="single"/>
              </w:rPr>
              <w:t>Uzasadnienie wyboru</w:t>
            </w:r>
            <w:r w:rsidRPr="00F043A4">
              <w:rPr>
                <w:rFonts w:ascii="Arial Narrow" w:hAnsi="Arial Narrow" w:cs="Arial"/>
              </w:rPr>
              <w:t>:</w:t>
            </w:r>
          </w:p>
          <w:p w14:paraId="09DACDCA" w14:textId="5468DCBB" w:rsidR="00F90C56" w:rsidRPr="00F043A4" w:rsidRDefault="00F90C56" w:rsidP="00EC054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F043A4">
              <w:rPr>
                <w:rFonts w:ascii="Arial Narrow" w:hAnsi="Arial Narrow" w:cs="Arial"/>
              </w:rPr>
              <w:t xml:space="preserve">Wybrana oferta nie podlega </w:t>
            </w:r>
            <w:r w:rsidR="00F043A4" w:rsidRPr="00F043A4">
              <w:rPr>
                <w:rFonts w:ascii="Arial Narrow" w:hAnsi="Arial Narrow" w:cs="Arial"/>
              </w:rPr>
              <w:t>wykluczeniu</w:t>
            </w:r>
            <w:r w:rsidRPr="00F043A4">
              <w:rPr>
                <w:rFonts w:ascii="Arial Narrow" w:hAnsi="Arial Narrow" w:cs="Arial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1262063F" w14:textId="77777777" w:rsidR="00992FF5" w:rsidRPr="00F043A4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</w:rPr>
      </w:pPr>
      <w:r w:rsidRPr="00F043A4">
        <w:rPr>
          <w:rFonts w:ascii="Arial Narrow" w:hAnsi="Arial Narrow" w:cs="Arial"/>
          <w:color w:val="000000"/>
        </w:rPr>
        <w:lastRenderedPageBreak/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:rsidRPr="00F043A4" w14:paraId="7EEB2B0A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9651D6" w14:textId="77777777" w:rsidR="00992FF5" w:rsidRPr="00F043A4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F043A4">
              <w:rPr>
                <w:rFonts w:ascii="Arial Narrow" w:hAnsi="Arial Narrow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2CE6C5E" w14:textId="77777777" w:rsidR="00992FF5" w:rsidRPr="00F043A4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</w:rPr>
            </w:pPr>
            <w:r w:rsidRPr="00F043A4">
              <w:rPr>
                <w:rFonts w:ascii="Arial Narrow" w:hAnsi="Arial Narrow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41FFBA9" w14:textId="77777777" w:rsidR="00992FF5" w:rsidRPr="00F043A4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F043A4">
              <w:rPr>
                <w:rFonts w:ascii="Arial Narrow" w:hAnsi="Arial Narrow" w:cs="Arial"/>
                <w:bCs/>
                <w:color w:val="00000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A064E01" w14:textId="77777777" w:rsidR="00992FF5" w:rsidRPr="00F043A4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F043A4">
              <w:rPr>
                <w:rFonts w:ascii="Arial Narrow" w:hAnsi="Arial Narrow" w:cs="Arial"/>
                <w:bCs/>
                <w:color w:val="000000"/>
              </w:rPr>
              <w:t>Razem</w:t>
            </w:r>
          </w:p>
        </w:tc>
      </w:tr>
      <w:tr w:rsidR="00F90C56" w:rsidRPr="00F043A4" w14:paraId="25820B73" w14:textId="77777777" w:rsidTr="00EC054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FABE9" w14:textId="77777777" w:rsidR="00F90C56" w:rsidRPr="00F043A4" w:rsidRDefault="00F90C56" w:rsidP="00EC054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043A4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F043A4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F043A4">
              <w:rPr>
                <w:rFonts w:ascii="Arial Narrow" w:hAnsi="Arial Narrow" w:cs="Arial"/>
                <w:sz w:val="22"/>
                <w:szCs w:val="22"/>
              </w:rPr>
              <w:t>Parafina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2DE03" w14:textId="77777777" w:rsidR="00F90C56" w:rsidRPr="00F043A4" w:rsidRDefault="00F90C56" w:rsidP="00EC054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F043A4">
              <w:rPr>
                <w:rFonts w:ascii="Arial Narrow" w:hAnsi="Arial Narrow" w:cs="Arial"/>
                <w:b/>
                <w:bCs/>
                <w:sz w:val="22"/>
                <w:szCs w:val="22"/>
              </w:rPr>
              <w:t>Opta</w:t>
            </w:r>
            <w:proofErr w:type="spellEnd"/>
            <w:r w:rsidRPr="00F043A4">
              <w:rPr>
                <w:rFonts w:ascii="Arial Narrow" w:hAnsi="Arial Narrow" w:cs="Arial"/>
                <w:b/>
                <w:bCs/>
                <w:sz w:val="22"/>
                <w:szCs w:val="22"/>
              </w:rPr>
              <w:t>-Tech Sp. z o.o.</w:t>
            </w:r>
          </w:p>
          <w:p w14:paraId="0C3C072A" w14:textId="77777777" w:rsidR="00F90C56" w:rsidRPr="00F043A4" w:rsidRDefault="00F90C56" w:rsidP="00EC054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043A4">
              <w:rPr>
                <w:rFonts w:ascii="Arial Narrow" w:hAnsi="Arial Narrow" w:cs="Arial"/>
                <w:sz w:val="22"/>
                <w:szCs w:val="22"/>
              </w:rPr>
              <w:t>AL. KEN</w:t>
            </w:r>
            <w:r w:rsidRPr="00F043A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043A4">
              <w:rPr>
                <w:rFonts w:ascii="Arial Narrow" w:hAnsi="Arial Narrow" w:cs="Arial"/>
                <w:sz w:val="22"/>
                <w:szCs w:val="22"/>
              </w:rPr>
              <w:t>36/U211</w:t>
            </w:r>
          </w:p>
          <w:p w14:paraId="75EB8349" w14:textId="77777777" w:rsidR="00F90C56" w:rsidRPr="00F043A4" w:rsidRDefault="00F90C56" w:rsidP="00EC054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043A4">
              <w:rPr>
                <w:rFonts w:ascii="Arial Narrow" w:hAnsi="Arial Narrow" w:cs="Arial"/>
                <w:sz w:val="22"/>
                <w:szCs w:val="22"/>
              </w:rPr>
              <w:t>02-797</w:t>
            </w:r>
            <w:r w:rsidRPr="00F043A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043A4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88E17" w14:textId="77777777" w:rsidR="00F90C56" w:rsidRPr="00F043A4" w:rsidRDefault="00F90C56" w:rsidP="00EC054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043A4">
              <w:rPr>
                <w:rFonts w:ascii="Arial Narrow" w:hAnsi="Arial Narrow" w:cs="Arial"/>
                <w:sz w:val="22"/>
                <w:szCs w:val="22"/>
              </w:rPr>
              <w:t>1 - Cena - 42.58</w:t>
            </w:r>
          </w:p>
          <w:p w14:paraId="340FEAE3" w14:textId="77777777" w:rsidR="00F90C56" w:rsidRPr="00F043A4" w:rsidRDefault="00F90C56" w:rsidP="00EC054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043A4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2DAD5" w14:textId="77777777" w:rsidR="00F90C56" w:rsidRPr="00F043A4" w:rsidRDefault="00F90C56" w:rsidP="00EC054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043A4">
              <w:rPr>
                <w:rFonts w:ascii="Arial Narrow" w:hAnsi="Arial Narrow" w:cs="Arial"/>
                <w:sz w:val="22"/>
                <w:szCs w:val="22"/>
              </w:rPr>
              <w:t xml:space="preserve">  82,58</w:t>
            </w:r>
          </w:p>
        </w:tc>
      </w:tr>
      <w:tr w:rsidR="00F90C56" w:rsidRPr="00F043A4" w14:paraId="1D1D2C43" w14:textId="77777777" w:rsidTr="00EC054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E0E1A" w14:textId="77777777" w:rsidR="00F90C56" w:rsidRPr="00F043A4" w:rsidRDefault="00F90C56" w:rsidP="00EC054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043A4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F043A4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F043A4">
              <w:rPr>
                <w:rFonts w:ascii="Arial Narrow" w:hAnsi="Arial Narrow" w:cs="Arial"/>
                <w:sz w:val="22"/>
                <w:szCs w:val="22"/>
              </w:rPr>
              <w:t>Parafina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FAE53" w14:textId="77777777" w:rsidR="00F90C56" w:rsidRPr="00F043A4" w:rsidRDefault="00F90C56" w:rsidP="00EC054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043A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Elektro </w:t>
            </w:r>
            <w:proofErr w:type="spellStart"/>
            <w:r w:rsidRPr="00F043A4">
              <w:rPr>
                <w:rFonts w:ascii="Arial Narrow" w:hAnsi="Arial Narrow" w:cs="Arial"/>
                <w:b/>
                <w:bCs/>
                <w:sz w:val="22"/>
                <w:szCs w:val="22"/>
              </w:rPr>
              <w:t>Med</w:t>
            </w:r>
            <w:proofErr w:type="spellEnd"/>
            <w:r w:rsidRPr="00F043A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Grzegorz </w:t>
            </w:r>
            <w:proofErr w:type="spellStart"/>
            <w:r w:rsidRPr="00F043A4">
              <w:rPr>
                <w:rFonts w:ascii="Arial Narrow" w:hAnsi="Arial Narrow" w:cs="Arial"/>
                <w:b/>
                <w:bCs/>
                <w:sz w:val="22"/>
                <w:szCs w:val="22"/>
              </w:rPr>
              <w:t>Pałkowski</w:t>
            </w:r>
            <w:proofErr w:type="spellEnd"/>
          </w:p>
          <w:p w14:paraId="787F6670" w14:textId="77777777" w:rsidR="00F90C56" w:rsidRPr="00F043A4" w:rsidRDefault="00F90C56" w:rsidP="00EC054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043A4">
              <w:rPr>
                <w:rFonts w:ascii="Arial Narrow" w:hAnsi="Arial Narrow" w:cs="Arial"/>
                <w:sz w:val="22"/>
                <w:szCs w:val="22"/>
              </w:rPr>
              <w:t>ul. Zabierzowska</w:t>
            </w:r>
            <w:r w:rsidRPr="00F043A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043A4">
              <w:rPr>
                <w:rFonts w:ascii="Arial Narrow" w:hAnsi="Arial Narrow" w:cs="Arial"/>
                <w:sz w:val="22"/>
                <w:szCs w:val="22"/>
              </w:rPr>
              <w:t>11</w:t>
            </w:r>
          </w:p>
          <w:p w14:paraId="4A89D10C" w14:textId="77777777" w:rsidR="00F90C56" w:rsidRPr="00F043A4" w:rsidRDefault="00F90C56" w:rsidP="00EC054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043A4">
              <w:rPr>
                <w:rFonts w:ascii="Arial Narrow" w:hAnsi="Arial Narrow" w:cs="Arial"/>
                <w:sz w:val="22"/>
                <w:szCs w:val="22"/>
              </w:rPr>
              <w:t>32-005</w:t>
            </w:r>
            <w:r w:rsidRPr="00F043A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043A4">
              <w:rPr>
                <w:rFonts w:ascii="Arial Narrow" w:hAnsi="Arial Narrow" w:cs="Arial"/>
                <w:sz w:val="22"/>
                <w:szCs w:val="22"/>
              </w:rPr>
              <w:t>Niepołomice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584AA" w14:textId="77777777" w:rsidR="00F90C56" w:rsidRPr="00F043A4" w:rsidRDefault="00F90C56" w:rsidP="00EC054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043A4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4E5F364A" w14:textId="77777777" w:rsidR="00F90C56" w:rsidRPr="00F043A4" w:rsidRDefault="00F90C56" w:rsidP="00EC054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043A4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28821" w14:textId="77777777" w:rsidR="00F90C56" w:rsidRPr="00F043A4" w:rsidRDefault="00F90C56" w:rsidP="00EC054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043A4">
              <w:rPr>
                <w:rFonts w:ascii="Arial Narrow" w:hAnsi="Arial Narrow" w:cs="Arial"/>
                <w:sz w:val="22"/>
                <w:szCs w:val="22"/>
              </w:rPr>
              <w:t xml:space="preserve">  60,00</w:t>
            </w:r>
          </w:p>
        </w:tc>
      </w:tr>
      <w:tr w:rsidR="00F90C56" w:rsidRPr="00F043A4" w14:paraId="6812D974" w14:textId="77777777" w:rsidTr="00EC054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7CAC1" w14:textId="77777777" w:rsidR="00F90C56" w:rsidRPr="00F043A4" w:rsidRDefault="00F90C56" w:rsidP="00EC054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043A4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F043A4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F043A4">
              <w:rPr>
                <w:rFonts w:ascii="Arial Narrow" w:hAnsi="Arial Narrow" w:cs="Arial"/>
                <w:sz w:val="22"/>
                <w:szCs w:val="22"/>
              </w:rPr>
              <w:t>Parafina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9FB60" w14:textId="77777777" w:rsidR="00F90C56" w:rsidRPr="00F043A4" w:rsidRDefault="00F90C56" w:rsidP="00EC054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043A4">
              <w:rPr>
                <w:rFonts w:ascii="Arial Narrow" w:hAnsi="Arial Narrow" w:cs="Arial"/>
                <w:b/>
                <w:bCs/>
                <w:sz w:val="22"/>
                <w:szCs w:val="22"/>
              </w:rPr>
              <w:t>"MAR-FOUR" Marian Siekierski</w:t>
            </w:r>
          </w:p>
          <w:p w14:paraId="12DD3A44" w14:textId="77777777" w:rsidR="00F90C56" w:rsidRPr="00F043A4" w:rsidRDefault="00F90C56" w:rsidP="00EC054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F043A4">
              <w:rPr>
                <w:rFonts w:ascii="Arial Narrow" w:hAnsi="Arial Narrow" w:cs="Arial"/>
                <w:sz w:val="22"/>
                <w:szCs w:val="22"/>
              </w:rPr>
              <w:t>Srebrzyńska</w:t>
            </w:r>
            <w:proofErr w:type="spellEnd"/>
            <w:r w:rsidRPr="00F043A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043A4">
              <w:rPr>
                <w:rFonts w:ascii="Arial Narrow" w:hAnsi="Arial Narrow" w:cs="Arial"/>
                <w:sz w:val="22"/>
                <w:szCs w:val="22"/>
              </w:rPr>
              <w:t>5/7</w:t>
            </w:r>
          </w:p>
          <w:p w14:paraId="4C110983" w14:textId="77777777" w:rsidR="00F90C56" w:rsidRPr="00F043A4" w:rsidRDefault="00F90C56" w:rsidP="00EC054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043A4">
              <w:rPr>
                <w:rFonts w:ascii="Arial Narrow" w:hAnsi="Arial Narrow" w:cs="Arial"/>
                <w:sz w:val="22"/>
                <w:szCs w:val="22"/>
              </w:rPr>
              <w:t>95-050</w:t>
            </w:r>
            <w:r w:rsidRPr="00F043A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043A4">
              <w:rPr>
                <w:rFonts w:ascii="Arial Narrow" w:hAnsi="Arial Narrow" w:cs="Arial"/>
                <w:sz w:val="22"/>
                <w:szCs w:val="22"/>
              </w:rPr>
              <w:t>Konstantynów Łódzki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6B304" w14:textId="77777777" w:rsidR="00F90C56" w:rsidRPr="00F043A4" w:rsidRDefault="00F90C56" w:rsidP="00EC054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043A4">
              <w:rPr>
                <w:rFonts w:ascii="Arial Narrow" w:hAnsi="Arial Narrow" w:cs="Arial"/>
                <w:sz w:val="22"/>
                <w:szCs w:val="22"/>
              </w:rPr>
              <w:t>1 - Cena - 49.07</w:t>
            </w:r>
          </w:p>
          <w:p w14:paraId="4A2E84C8" w14:textId="77777777" w:rsidR="00F90C56" w:rsidRPr="00F043A4" w:rsidRDefault="00F90C56" w:rsidP="00EC054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043A4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8CECF" w14:textId="77777777" w:rsidR="00F90C56" w:rsidRPr="00F043A4" w:rsidRDefault="00F90C56" w:rsidP="00EC054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043A4">
              <w:rPr>
                <w:rFonts w:ascii="Arial Narrow" w:hAnsi="Arial Narrow" w:cs="Arial"/>
                <w:sz w:val="22"/>
                <w:szCs w:val="22"/>
              </w:rPr>
              <w:t xml:space="preserve">  49,07</w:t>
            </w:r>
          </w:p>
        </w:tc>
      </w:tr>
      <w:tr w:rsidR="00F90C56" w:rsidRPr="00F043A4" w14:paraId="6315ECD4" w14:textId="77777777" w:rsidTr="00EC054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D1387" w14:textId="77777777" w:rsidR="00F90C56" w:rsidRPr="00F043A4" w:rsidRDefault="00F90C56" w:rsidP="00EC054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043A4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F043A4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F043A4">
              <w:rPr>
                <w:rFonts w:ascii="Arial Narrow" w:hAnsi="Arial Narrow" w:cs="Arial"/>
                <w:sz w:val="22"/>
                <w:szCs w:val="22"/>
              </w:rPr>
              <w:t>Parafina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2FA75" w14:textId="77777777" w:rsidR="00F90C56" w:rsidRPr="00F043A4" w:rsidRDefault="00F90C56" w:rsidP="00EC054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F043A4">
              <w:rPr>
                <w:rFonts w:ascii="Arial Narrow" w:hAnsi="Arial Narrow" w:cs="Arial"/>
                <w:b/>
                <w:bCs/>
                <w:sz w:val="22"/>
                <w:szCs w:val="22"/>
              </w:rPr>
              <w:t>Merck</w:t>
            </w:r>
            <w:proofErr w:type="spellEnd"/>
            <w:r w:rsidRPr="00F043A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Life Science Sp. z o.o.</w:t>
            </w:r>
          </w:p>
          <w:p w14:paraId="5C5F413B" w14:textId="77777777" w:rsidR="00F90C56" w:rsidRPr="00F043A4" w:rsidRDefault="00F90C56" w:rsidP="00EC054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043A4">
              <w:rPr>
                <w:rFonts w:ascii="Arial Narrow" w:hAnsi="Arial Narrow" w:cs="Arial"/>
                <w:sz w:val="22"/>
                <w:szCs w:val="22"/>
              </w:rPr>
              <w:t>Szelągowska</w:t>
            </w:r>
            <w:r w:rsidRPr="00F043A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043A4">
              <w:rPr>
                <w:rFonts w:ascii="Arial Narrow" w:hAnsi="Arial Narrow" w:cs="Arial"/>
                <w:sz w:val="22"/>
                <w:szCs w:val="22"/>
              </w:rPr>
              <w:t>30</w:t>
            </w:r>
          </w:p>
          <w:p w14:paraId="4D564F79" w14:textId="77777777" w:rsidR="00F90C56" w:rsidRPr="00F043A4" w:rsidRDefault="00F90C56" w:rsidP="00EC054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043A4">
              <w:rPr>
                <w:rFonts w:ascii="Arial Narrow" w:hAnsi="Arial Narrow" w:cs="Arial"/>
                <w:sz w:val="22"/>
                <w:szCs w:val="22"/>
              </w:rPr>
              <w:t>61-626</w:t>
            </w:r>
            <w:r w:rsidRPr="00F043A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043A4">
              <w:rPr>
                <w:rFonts w:ascii="Arial Narrow" w:hAnsi="Arial Narrow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3A309" w14:textId="77777777" w:rsidR="00F90C56" w:rsidRPr="00F043A4" w:rsidRDefault="00F90C56" w:rsidP="00EC054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043A4">
              <w:rPr>
                <w:rFonts w:ascii="Arial Narrow" w:hAnsi="Arial Narrow" w:cs="Arial"/>
                <w:sz w:val="22"/>
                <w:szCs w:val="22"/>
              </w:rPr>
              <w:t>1 - Cena - 20.89</w:t>
            </w:r>
          </w:p>
          <w:p w14:paraId="6F024E15" w14:textId="77777777" w:rsidR="00F90C56" w:rsidRPr="00F043A4" w:rsidRDefault="00F90C56" w:rsidP="00EC054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043A4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A7637" w14:textId="77777777" w:rsidR="00F90C56" w:rsidRPr="00F043A4" w:rsidRDefault="00F90C56" w:rsidP="00EC054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043A4">
              <w:rPr>
                <w:rFonts w:ascii="Arial Narrow" w:hAnsi="Arial Narrow" w:cs="Arial"/>
                <w:sz w:val="22"/>
                <w:szCs w:val="22"/>
              </w:rPr>
              <w:t xml:space="preserve">  20,89</w:t>
            </w:r>
          </w:p>
        </w:tc>
      </w:tr>
      <w:tr w:rsidR="00F90C56" w:rsidRPr="00F043A4" w14:paraId="3EB9D5C1" w14:textId="77777777" w:rsidTr="00EC054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B5A7B" w14:textId="77777777" w:rsidR="00F90C56" w:rsidRPr="00F043A4" w:rsidRDefault="00F90C56" w:rsidP="00EC054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043A4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F043A4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F043A4">
              <w:rPr>
                <w:rFonts w:ascii="Arial Narrow" w:hAnsi="Arial Narrow" w:cs="Arial"/>
                <w:sz w:val="22"/>
                <w:szCs w:val="22"/>
              </w:rPr>
              <w:t>Parafina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AF5E1" w14:textId="77777777" w:rsidR="00F90C56" w:rsidRPr="00F043A4" w:rsidRDefault="00F90C56" w:rsidP="00EC054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F043A4">
              <w:rPr>
                <w:rFonts w:ascii="Arial Narrow" w:hAnsi="Arial Narrow" w:cs="Arial"/>
                <w:b/>
                <w:bCs/>
                <w:sz w:val="22"/>
                <w:szCs w:val="22"/>
              </w:rPr>
              <w:t>Aqua-Med</w:t>
            </w:r>
            <w:proofErr w:type="spellEnd"/>
            <w:r w:rsidRPr="00F043A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ZPAM-KOLASA SP.J.</w:t>
            </w:r>
          </w:p>
          <w:p w14:paraId="55F7805E" w14:textId="77777777" w:rsidR="00F90C56" w:rsidRPr="00F043A4" w:rsidRDefault="00F90C56" w:rsidP="00EC054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043A4">
              <w:rPr>
                <w:rFonts w:ascii="Arial Narrow" w:hAnsi="Arial Narrow" w:cs="Arial"/>
                <w:sz w:val="22"/>
                <w:szCs w:val="22"/>
              </w:rPr>
              <w:t>TARGOWA</w:t>
            </w:r>
            <w:r w:rsidRPr="00F043A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043A4">
              <w:rPr>
                <w:rFonts w:ascii="Arial Narrow" w:hAnsi="Arial Narrow" w:cs="Arial"/>
                <w:sz w:val="22"/>
                <w:szCs w:val="22"/>
              </w:rPr>
              <w:t>55</w:t>
            </w:r>
          </w:p>
          <w:p w14:paraId="130488DE" w14:textId="77777777" w:rsidR="00F90C56" w:rsidRPr="00F043A4" w:rsidRDefault="00F90C56" w:rsidP="00EC054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043A4">
              <w:rPr>
                <w:rFonts w:ascii="Arial Narrow" w:hAnsi="Arial Narrow" w:cs="Arial"/>
                <w:sz w:val="22"/>
                <w:szCs w:val="22"/>
              </w:rPr>
              <w:t>90-323</w:t>
            </w:r>
            <w:r w:rsidRPr="00F043A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043A4">
              <w:rPr>
                <w:rFonts w:ascii="Arial Narrow" w:hAnsi="Arial Narrow" w:cs="Arial"/>
                <w:sz w:val="22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363A6" w14:textId="77777777" w:rsidR="00F90C56" w:rsidRPr="00F043A4" w:rsidRDefault="00F90C56" w:rsidP="00EC054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043A4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0D129739" w14:textId="77777777" w:rsidR="00F90C56" w:rsidRPr="00F043A4" w:rsidRDefault="00F90C56" w:rsidP="00EC054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043A4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016DD" w14:textId="77777777" w:rsidR="00F90C56" w:rsidRPr="00F043A4" w:rsidRDefault="00F90C56" w:rsidP="00EC054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043A4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F90C56" w:rsidRPr="00F043A4" w14:paraId="656C08CB" w14:textId="77777777" w:rsidTr="00EC054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A332A" w14:textId="77777777" w:rsidR="00F90C56" w:rsidRPr="00F043A4" w:rsidRDefault="00F90C56" w:rsidP="00EC054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043A4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F043A4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F043A4">
              <w:rPr>
                <w:rFonts w:ascii="Arial Narrow" w:hAnsi="Arial Narrow" w:cs="Arial"/>
                <w:sz w:val="22"/>
                <w:szCs w:val="22"/>
              </w:rPr>
              <w:t>Parafina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9BB3C" w14:textId="77777777" w:rsidR="00F90C56" w:rsidRPr="00F043A4" w:rsidRDefault="00F90C56" w:rsidP="00EC0546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043A4">
              <w:rPr>
                <w:rFonts w:ascii="Arial Narrow" w:hAnsi="Arial Narrow" w:cs="Arial"/>
                <w:b/>
                <w:bCs/>
                <w:sz w:val="22"/>
                <w:szCs w:val="22"/>
              </w:rPr>
              <w:t>Pol-Aura Jakub Ławrynowicz</w:t>
            </w:r>
          </w:p>
          <w:p w14:paraId="23B0B2B5" w14:textId="77777777" w:rsidR="00F90C56" w:rsidRPr="00F043A4" w:rsidRDefault="00F90C56" w:rsidP="00EC0546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043A4">
              <w:rPr>
                <w:rFonts w:ascii="Arial Narrow" w:hAnsi="Arial Narrow" w:cs="Arial"/>
                <w:sz w:val="22"/>
                <w:szCs w:val="22"/>
              </w:rPr>
              <w:t>Zawroty</w:t>
            </w:r>
            <w:r w:rsidRPr="00F043A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043A4">
              <w:rPr>
                <w:rFonts w:ascii="Arial Narrow" w:hAnsi="Arial Narrow" w:cs="Arial"/>
                <w:sz w:val="22"/>
                <w:szCs w:val="22"/>
              </w:rPr>
              <w:t>1</w:t>
            </w:r>
          </w:p>
          <w:p w14:paraId="4CC48F49" w14:textId="77777777" w:rsidR="00F90C56" w:rsidRPr="00F043A4" w:rsidRDefault="00F90C56" w:rsidP="00EC0546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043A4">
              <w:rPr>
                <w:rFonts w:ascii="Arial Narrow" w:hAnsi="Arial Narrow" w:cs="Arial"/>
                <w:sz w:val="22"/>
                <w:szCs w:val="22"/>
              </w:rPr>
              <w:t>14-300</w:t>
            </w:r>
            <w:r w:rsidRPr="00F043A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043A4">
              <w:rPr>
                <w:rFonts w:ascii="Arial Narrow" w:hAnsi="Arial Narrow" w:cs="Arial"/>
                <w:sz w:val="22"/>
                <w:szCs w:val="22"/>
              </w:rPr>
              <w:t>Morąg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9D2F1" w14:textId="77777777" w:rsidR="00F90C56" w:rsidRPr="00F043A4" w:rsidRDefault="00F90C56" w:rsidP="00EC0546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043A4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12DE1EDA" w14:textId="77777777" w:rsidR="00F90C56" w:rsidRPr="00F043A4" w:rsidRDefault="00F90C56" w:rsidP="00EC0546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043A4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2469E" w14:textId="77777777" w:rsidR="00F90C56" w:rsidRPr="00F043A4" w:rsidRDefault="00F90C56" w:rsidP="00EC0546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043A4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</w:tbl>
    <w:p w14:paraId="054D65FD" w14:textId="77777777" w:rsidR="00B464D3" w:rsidRPr="00F043A4" w:rsidRDefault="00B464D3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</w:rPr>
      </w:pPr>
      <w:r w:rsidRPr="00F043A4">
        <w:rPr>
          <w:rFonts w:ascii="Arial Narrow" w:hAnsi="Arial Narrow" w:cs="Arial"/>
          <w:i/>
        </w:rPr>
        <w:t>Zamawiający</w:t>
      </w:r>
    </w:p>
    <w:p w14:paraId="16DB8487" w14:textId="77777777" w:rsidR="00F043A4" w:rsidRDefault="00F043A4" w:rsidP="00F043A4">
      <w:pPr>
        <w:rPr>
          <w:rFonts w:ascii="Arial Narrow" w:hAnsi="Arial Narrow"/>
          <w:sz w:val="18"/>
          <w:szCs w:val="18"/>
        </w:rPr>
      </w:pPr>
    </w:p>
    <w:p w14:paraId="5839D9FD" w14:textId="77777777" w:rsidR="00F043A4" w:rsidRDefault="00F043A4" w:rsidP="00F043A4">
      <w:pPr>
        <w:rPr>
          <w:rFonts w:ascii="Arial Narrow" w:hAnsi="Arial Narrow"/>
          <w:sz w:val="18"/>
          <w:szCs w:val="18"/>
        </w:rPr>
      </w:pPr>
    </w:p>
    <w:p w14:paraId="67214FF0" w14:textId="77777777" w:rsidR="00F043A4" w:rsidRDefault="00F043A4" w:rsidP="00F043A4">
      <w:pPr>
        <w:rPr>
          <w:rFonts w:ascii="Arial Narrow" w:hAnsi="Arial Narrow"/>
          <w:sz w:val="18"/>
          <w:szCs w:val="18"/>
        </w:rPr>
      </w:pPr>
    </w:p>
    <w:p w14:paraId="3EB0F68A" w14:textId="77777777" w:rsidR="00F043A4" w:rsidRDefault="00F043A4" w:rsidP="00F043A4">
      <w:pPr>
        <w:rPr>
          <w:rFonts w:ascii="Arial Narrow" w:hAnsi="Arial Narrow"/>
          <w:sz w:val="18"/>
          <w:szCs w:val="18"/>
        </w:rPr>
      </w:pPr>
    </w:p>
    <w:p w14:paraId="58F95321" w14:textId="77777777" w:rsidR="00F043A4" w:rsidRDefault="00F043A4" w:rsidP="00F043A4">
      <w:pPr>
        <w:rPr>
          <w:rFonts w:ascii="Arial Narrow" w:hAnsi="Arial Narrow"/>
          <w:sz w:val="18"/>
          <w:szCs w:val="18"/>
        </w:rPr>
      </w:pPr>
    </w:p>
    <w:p w14:paraId="6FBD4176" w14:textId="77777777" w:rsidR="00F043A4" w:rsidRDefault="00F043A4" w:rsidP="00F043A4">
      <w:pPr>
        <w:rPr>
          <w:rFonts w:ascii="Arial Narrow" w:hAnsi="Arial Narrow"/>
          <w:sz w:val="18"/>
          <w:szCs w:val="18"/>
        </w:rPr>
      </w:pPr>
    </w:p>
    <w:p w14:paraId="74A7B899" w14:textId="77777777" w:rsidR="00F043A4" w:rsidRDefault="00F043A4" w:rsidP="00F043A4">
      <w:pPr>
        <w:rPr>
          <w:rFonts w:ascii="Arial Narrow" w:hAnsi="Arial Narrow"/>
          <w:sz w:val="18"/>
          <w:szCs w:val="18"/>
        </w:rPr>
      </w:pPr>
    </w:p>
    <w:p w14:paraId="7B474BDE" w14:textId="77777777" w:rsidR="00F043A4" w:rsidRDefault="00F043A4" w:rsidP="00F043A4">
      <w:pPr>
        <w:rPr>
          <w:rFonts w:ascii="Arial Narrow" w:hAnsi="Arial Narrow"/>
          <w:sz w:val="18"/>
          <w:szCs w:val="18"/>
        </w:rPr>
      </w:pPr>
    </w:p>
    <w:p w14:paraId="3CF1228F" w14:textId="77777777" w:rsidR="00F043A4" w:rsidRDefault="00F043A4" w:rsidP="00F043A4">
      <w:pPr>
        <w:rPr>
          <w:rFonts w:ascii="Arial Narrow" w:hAnsi="Arial Narrow"/>
          <w:sz w:val="18"/>
          <w:szCs w:val="18"/>
        </w:rPr>
      </w:pPr>
    </w:p>
    <w:p w14:paraId="49BC1DE2" w14:textId="77777777" w:rsidR="00F043A4" w:rsidRDefault="00F043A4" w:rsidP="00F043A4">
      <w:pPr>
        <w:rPr>
          <w:rFonts w:ascii="Arial Narrow" w:hAnsi="Arial Narrow"/>
          <w:sz w:val="18"/>
          <w:szCs w:val="18"/>
        </w:rPr>
      </w:pPr>
    </w:p>
    <w:p w14:paraId="544F6522" w14:textId="77777777" w:rsidR="00F043A4" w:rsidRDefault="00F043A4" w:rsidP="00F043A4">
      <w:pPr>
        <w:rPr>
          <w:rFonts w:ascii="Arial Narrow" w:hAnsi="Arial Narrow"/>
          <w:sz w:val="18"/>
          <w:szCs w:val="18"/>
        </w:rPr>
      </w:pPr>
    </w:p>
    <w:p w14:paraId="48ED381F" w14:textId="77777777" w:rsidR="00F043A4" w:rsidRDefault="00F043A4" w:rsidP="00F043A4">
      <w:pPr>
        <w:rPr>
          <w:rFonts w:ascii="Arial Narrow" w:hAnsi="Arial Narrow"/>
          <w:sz w:val="18"/>
          <w:szCs w:val="18"/>
        </w:rPr>
      </w:pPr>
    </w:p>
    <w:p w14:paraId="389672D2" w14:textId="77777777" w:rsidR="00F043A4" w:rsidRDefault="00F043A4" w:rsidP="00F043A4">
      <w:pPr>
        <w:rPr>
          <w:rFonts w:ascii="Arial Narrow" w:hAnsi="Arial Narrow"/>
          <w:sz w:val="18"/>
          <w:szCs w:val="18"/>
        </w:rPr>
      </w:pPr>
    </w:p>
    <w:p w14:paraId="1C95902E" w14:textId="77777777" w:rsidR="00F043A4" w:rsidRDefault="00F043A4" w:rsidP="00F043A4">
      <w:pPr>
        <w:rPr>
          <w:rFonts w:ascii="Arial Narrow" w:hAnsi="Arial Narrow"/>
          <w:sz w:val="18"/>
          <w:szCs w:val="18"/>
        </w:rPr>
      </w:pPr>
    </w:p>
    <w:p w14:paraId="28ED2F2D" w14:textId="77777777" w:rsidR="00F043A4" w:rsidRDefault="00F043A4" w:rsidP="00F043A4">
      <w:pPr>
        <w:rPr>
          <w:rFonts w:ascii="Arial Narrow" w:hAnsi="Arial Narrow"/>
          <w:sz w:val="18"/>
          <w:szCs w:val="18"/>
        </w:rPr>
      </w:pPr>
    </w:p>
    <w:p w14:paraId="2772F056" w14:textId="77777777" w:rsidR="00F043A4" w:rsidRDefault="00F043A4" w:rsidP="00F043A4">
      <w:pPr>
        <w:rPr>
          <w:rFonts w:ascii="Arial Narrow" w:hAnsi="Arial Narrow"/>
          <w:sz w:val="18"/>
          <w:szCs w:val="18"/>
        </w:rPr>
      </w:pPr>
    </w:p>
    <w:p w14:paraId="28C69D3C" w14:textId="77777777" w:rsidR="00F043A4" w:rsidRDefault="00F043A4" w:rsidP="00F043A4">
      <w:pPr>
        <w:rPr>
          <w:rFonts w:ascii="Arial Narrow" w:hAnsi="Arial Narrow"/>
          <w:sz w:val="18"/>
          <w:szCs w:val="18"/>
        </w:rPr>
      </w:pPr>
    </w:p>
    <w:p w14:paraId="7751B079" w14:textId="77777777" w:rsidR="00F043A4" w:rsidRDefault="00F043A4" w:rsidP="00F043A4">
      <w:pPr>
        <w:rPr>
          <w:rFonts w:ascii="Arial Narrow" w:hAnsi="Arial Narrow"/>
          <w:sz w:val="18"/>
          <w:szCs w:val="18"/>
        </w:rPr>
      </w:pPr>
    </w:p>
    <w:p w14:paraId="60315B48" w14:textId="77777777" w:rsidR="00F043A4" w:rsidRDefault="00F043A4" w:rsidP="00F043A4">
      <w:pPr>
        <w:rPr>
          <w:rFonts w:ascii="Arial Narrow" w:hAnsi="Arial Narrow"/>
          <w:sz w:val="18"/>
          <w:szCs w:val="18"/>
        </w:rPr>
      </w:pPr>
    </w:p>
    <w:p w14:paraId="52A27E85" w14:textId="77777777" w:rsidR="00F043A4" w:rsidRDefault="00F043A4" w:rsidP="00F043A4">
      <w:pPr>
        <w:rPr>
          <w:rFonts w:ascii="Arial Narrow" w:hAnsi="Arial Narrow"/>
          <w:sz w:val="18"/>
          <w:szCs w:val="18"/>
        </w:rPr>
      </w:pPr>
    </w:p>
    <w:p w14:paraId="3173E19B" w14:textId="77777777" w:rsidR="00F043A4" w:rsidRDefault="00F043A4" w:rsidP="00F043A4">
      <w:pPr>
        <w:rPr>
          <w:rFonts w:ascii="Arial Narrow" w:hAnsi="Arial Narrow"/>
          <w:sz w:val="18"/>
          <w:szCs w:val="18"/>
        </w:rPr>
      </w:pPr>
    </w:p>
    <w:p w14:paraId="0FDFEBC4" w14:textId="77777777" w:rsidR="00F043A4" w:rsidRDefault="00F043A4" w:rsidP="00F043A4">
      <w:pPr>
        <w:rPr>
          <w:rFonts w:ascii="Arial Narrow" w:hAnsi="Arial Narrow"/>
          <w:sz w:val="18"/>
          <w:szCs w:val="18"/>
        </w:rPr>
      </w:pPr>
    </w:p>
    <w:p w14:paraId="582CE68F" w14:textId="77777777" w:rsidR="00F043A4" w:rsidRDefault="00F043A4" w:rsidP="00F043A4">
      <w:pPr>
        <w:rPr>
          <w:rFonts w:ascii="Arial Narrow" w:hAnsi="Arial Narrow"/>
          <w:sz w:val="18"/>
          <w:szCs w:val="18"/>
        </w:rPr>
      </w:pPr>
    </w:p>
    <w:p w14:paraId="6C27510D" w14:textId="083A57EE" w:rsidR="00F043A4" w:rsidRPr="00B9724A" w:rsidRDefault="00F043A4" w:rsidP="00F043A4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>1</w:t>
      </w:r>
      <w:r w:rsidRPr="00B9724A">
        <w:rPr>
          <w:rFonts w:ascii="Arial Narrow" w:hAnsi="Arial Narrow"/>
          <w:sz w:val="18"/>
          <w:szCs w:val="18"/>
        </w:rPr>
        <w:t xml:space="preserve"> ark.</w:t>
      </w:r>
    </w:p>
    <w:p w14:paraId="3B5D5FDA" w14:textId="77777777" w:rsidR="00F043A4" w:rsidRDefault="00F043A4" w:rsidP="00F043A4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>
        <w:rPr>
          <w:rFonts w:ascii="Arial Narrow" w:hAnsi="Arial Narrow"/>
          <w:sz w:val="18"/>
          <w:szCs w:val="18"/>
        </w:rPr>
        <w:t>biuro przepustek</w:t>
      </w:r>
    </w:p>
    <w:p w14:paraId="0832F90D" w14:textId="77777777" w:rsidR="00F043A4" w:rsidRPr="00B9724A" w:rsidRDefault="00F043A4" w:rsidP="00F043A4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14:paraId="26892CCF" w14:textId="00FAF1D3" w:rsidR="00F043A4" w:rsidRDefault="00F043A4" w:rsidP="00F043A4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28.08.2024 r.</w:t>
      </w:r>
    </w:p>
    <w:bookmarkEnd w:id="0"/>
    <w:sectPr w:rsidR="00F043A4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D7DDC5" w14:textId="77777777" w:rsidR="00950CE4" w:rsidRDefault="00950CE4">
      <w:r>
        <w:separator/>
      </w:r>
    </w:p>
  </w:endnote>
  <w:endnote w:type="continuationSeparator" w:id="0">
    <w:p w14:paraId="7B90C052" w14:textId="77777777" w:rsidR="00950CE4" w:rsidRDefault="00950C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CD1CE1" w14:textId="77777777" w:rsidR="00F90C56" w:rsidRDefault="00F90C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41864B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1FC9DD37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1E384506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7D79FD" w14:textId="77777777" w:rsidR="00F90C56" w:rsidRDefault="00F90C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53E874" w14:textId="77777777" w:rsidR="00950CE4" w:rsidRDefault="00950CE4">
      <w:r>
        <w:separator/>
      </w:r>
    </w:p>
  </w:footnote>
  <w:footnote w:type="continuationSeparator" w:id="0">
    <w:p w14:paraId="7002B4ED" w14:textId="77777777" w:rsidR="00950CE4" w:rsidRDefault="00950C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496D81" w14:textId="77777777" w:rsidR="00F90C56" w:rsidRDefault="00F90C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4784FE" w14:textId="77777777" w:rsidR="00F90C56" w:rsidRDefault="00F90C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362652" w14:textId="77777777" w:rsidR="00F90C56" w:rsidRDefault="00F90C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0CE4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1CF3"/>
    <w:rsid w:val="008A6C10"/>
    <w:rsid w:val="008E5102"/>
    <w:rsid w:val="00915B9E"/>
    <w:rsid w:val="00950CE4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043A4"/>
    <w:rsid w:val="00F223E4"/>
    <w:rsid w:val="00F33C66"/>
    <w:rsid w:val="00F82C4B"/>
    <w:rsid w:val="00F90C5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487725"/>
  <w15:chartTrackingRefBased/>
  <w15:docId w15:val="{27B76C27-4E23-469E-BC2B-972ECB201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342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2024-08-28T11:01:00Z</cp:lastPrinted>
  <dcterms:created xsi:type="dcterms:W3CDTF">2024-08-28T11:01:00Z</dcterms:created>
  <dcterms:modified xsi:type="dcterms:W3CDTF">2024-08-28T11:01:00Z</dcterms:modified>
</cp:coreProperties>
</file>