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88092C" w14:textId="77777777" w:rsidR="00986737" w:rsidRPr="003B5E9F" w:rsidRDefault="00D53889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3B5E9F">
        <w:rPr>
          <w:rFonts w:ascii="Arial Narrow" w:hAnsi="Arial Narrow" w:cs="Arial"/>
          <w:sz w:val="22"/>
          <w:szCs w:val="22"/>
        </w:rPr>
        <w:t>Bydgoszcz</w:t>
      </w:r>
      <w:r w:rsidR="00986737" w:rsidRPr="003B5E9F">
        <w:rPr>
          <w:rFonts w:ascii="Arial Narrow" w:hAnsi="Arial Narrow" w:cs="Arial"/>
          <w:sz w:val="22"/>
          <w:szCs w:val="22"/>
        </w:rPr>
        <w:t xml:space="preserve"> dnia: </w:t>
      </w:r>
      <w:r w:rsidRPr="003B5E9F">
        <w:rPr>
          <w:rFonts w:ascii="Arial Narrow" w:hAnsi="Arial Narrow" w:cs="Arial"/>
          <w:sz w:val="22"/>
          <w:szCs w:val="22"/>
        </w:rPr>
        <w:t>2024-08-29</w:t>
      </w:r>
    </w:p>
    <w:p w14:paraId="2FD4CD61" w14:textId="77777777" w:rsidR="00986737" w:rsidRPr="003B5E9F" w:rsidRDefault="00D53889" w:rsidP="003B5E9F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3B5E9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1D7C766" w14:textId="77777777" w:rsidR="00986737" w:rsidRPr="003B5E9F" w:rsidRDefault="00D53889" w:rsidP="003B5E9F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3B5E9F">
        <w:rPr>
          <w:rFonts w:ascii="Arial Narrow" w:hAnsi="Arial Narrow" w:cs="Arial"/>
          <w:sz w:val="22"/>
          <w:szCs w:val="22"/>
        </w:rPr>
        <w:t>Powstańców Warszawy</w:t>
      </w:r>
      <w:r w:rsidR="00986737" w:rsidRPr="003B5E9F">
        <w:rPr>
          <w:rFonts w:ascii="Arial Narrow" w:hAnsi="Arial Narrow" w:cs="Arial"/>
          <w:sz w:val="22"/>
          <w:szCs w:val="22"/>
        </w:rPr>
        <w:t xml:space="preserve"> </w:t>
      </w:r>
      <w:r w:rsidRPr="003B5E9F">
        <w:rPr>
          <w:rFonts w:ascii="Arial Narrow" w:hAnsi="Arial Narrow" w:cs="Arial"/>
          <w:sz w:val="22"/>
          <w:szCs w:val="22"/>
        </w:rPr>
        <w:t>5</w:t>
      </w:r>
    </w:p>
    <w:p w14:paraId="1E0960A2" w14:textId="77777777" w:rsidR="00986737" w:rsidRPr="003B5E9F" w:rsidRDefault="00D53889" w:rsidP="003B5E9F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3B5E9F">
        <w:rPr>
          <w:rFonts w:ascii="Arial Narrow" w:hAnsi="Arial Narrow" w:cs="Arial"/>
          <w:sz w:val="22"/>
          <w:szCs w:val="22"/>
        </w:rPr>
        <w:t>85-681</w:t>
      </w:r>
      <w:r w:rsidR="00986737" w:rsidRPr="003B5E9F">
        <w:rPr>
          <w:rFonts w:ascii="Arial Narrow" w:hAnsi="Arial Narrow" w:cs="Arial"/>
          <w:sz w:val="22"/>
          <w:szCs w:val="22"/>
        </w:rPr>
        <w:t xml:space="preserve"> </w:t>
      </w:r>
      <w:r w:rsidRPr="003B5E9F">
        <w:rPr>
          <w:rFonts w:ascii="Arial Narrow" w:hAnsi="Arial Narrow" w:cs="Arial"/>
          <w:sz w:val="22"/>
          <w:szCs w:val="22"/>
        </w:rPr>
        <w:t>Bydgoszcz</w:t>
      </w:r>
    </w:p>
    <w:p w14:paraId="68CCF2C0" w14:textId="77777777" w:rsidR="00986737" w:rsidRPr="003B5E9F" w:rsidRDefault="00986737" w:rsidP="003B5E9F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3B5E9F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989B008" w14:textId="77777777" w:rsidR="00986737" w:rsidRPr="003B5E9F" w:rsidRDefault="00986737" w:rsidP="003B5E9F">
      <w:pPr>
        <w:spacing w:after="600" w:line="276" w:lineRule="auto"/>
        <w:jc w:val="both"/>
        <w:rPr>
          <w:rFonts w:ascii="Arial Narrow" w:hAnsi="Arial Narrow"/>
          <w:bCs/>
          <w:sz w:val="16"/>
          <w:szCs w:val="16"/>
        </w:rPr>
      </w:pPr>
      <w:r w:rsidRPr="003B5E9F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3B5E9F" w14:paraId="0329415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32D52F" w14:textId="77777777" w:rsidR="00986737" w:rsidRPr="003B5E9F" w:rsidRDefault="00986737" w:rsidP="003B5E9F">
            <w:pPr>
              <w:keepNext/>
              <w:spacing w:before="24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3B5E9F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60BC9B91" w14:textId="77777777" w:rsidR="00986737" w:rsidRPr="003B5E9F" w:rsidRDefault="00986737" w:rsidP="003B5E9F">
      <w:pPr>
        <w:pStyle w:val="Nagwek"/>
        <w:tabs>
          <w:tab w:val="clear" w:pos="4536"/>
        </w:tabs>
        <w:spacing w:after="360" w:line="276" w:lineRule="auto"/>
        <w:rPr>
          <w:rFonts w:ascii="Arial Narrow" w:hAnsi="Arial Narrow" w:cs="Arial"/>
          <w:sz w:val="22"/>
          <w:szCs w:val="22"/>
        </w:rPr>
      </w:pPr>
      <w:r w:rsidRPr="003B5E9F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EA8F846" w14:textId="77777777" w:rsidR="00986737" w:rsidRPr="003B5E9F" w:rsidRDefault="00986737" w:rsidP="003B5E9F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B5E9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B5E9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B5E9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3B5E9F" w14:paraId="070891DB" w14:textId="77777777" w:rsidTr="005A632E">
        <w:tc>
          <w:tcPr>
            <w:tcW w:w="2269" w:type="dxa"/>
            <w:shd w:val="clear" w:color="auto" w:fill="auto"/>
          </w:tcPr>
          <w:p w14:paraId="734963CD" w14:textId="77777777" w:rsidR="00986737" w:rsidRPr="003B5E9F" w:rsidRDefault="00986737" w:rsidP="003B5E9F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186AF86" w14:textId="77777777" w:rsidR="00986737" w:rsidRPr="003B5E9F" w:rsidRDefault="00D53889" w:rsidP="003B5E9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</w:t>
            </w:r>
            <w:proofErr w:type="spellStart"/>
            <w:r w:rsidRPr="003B5E9F">
              <w:rPr>
                <w:rFonts w:ascii="Arial Narrow" w:hAnsi="Arial Narrow" w:cs="Arial"/>
                <w:b/>
                <w:sz w:val="22"/>
                <w:szCs w:val="22"/>
              </w:rPr>
              <w:t>radiofarmaceutyków</w:t>
            </w:r>
            <w:proofErr w:type="spellEnd"/>
            <w:r w:rsidRPr="003B5E9F">
              <w:rPr>
                <w:rFonts w:ascii="Arial Narrow" w:hAnsi="Arial Narrow" w:cs="Arial"/>
                <w:b/>
                <w:sz w:val="22"/>
                <w:szCs w:val="22"/>
              </w:rPr>
              <w:t xml:space="preserve"> i zestawów do sporządzania </w:t>
            </w:r>
            <w:proofErr w:type="spellStart"/>
            <w:r w:rsidRPr="003B5E9F">
              <w:rPr>
                <w:rFonts w:ascii="Arial Narrow" w:hAnsi="Arial Narrow" w:cs="Arial"/>
                <w:b/>
                <w:sz w:val="22"/>
                <w:szCs w:val="22"/>
              </w:rPr>
              <w:t>radiofarmaceutyków</w:t>
            </w:r>
            <w:proofErr w:type="spellEnd"/>
            <w:r w:rsidRPr="003B5E9F">
              <w:rPr>
                <w:rFonts w:ascii="Arial Narrow" w:hAnsi="Arial Narrow" w:cs="Arial"/>
                <w:b/>
                <w:sz w:val="22"/>
                <w:szCs w:val="22"/>
              </w:rPr>
              <w:t xml:space="preserve"> na okres 24-miesięcy</w:t>
            </w:r>
            <w:r w:rsidR="00986737" w:rsidRPr="003B5E9F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D53889" w:rsidRPr="003B5E9F" w14:paraId="6A22F779" w14:textId="77777777" w:rsidTr="005F6A05">
        <w:tc>
          <w:tcPr>
            <w:tcW w:w="2269" w:type="dxa"/>
            <w:shd w:val="clear" w:color="auto" w:fill="auto"/>
          </w:tcPr>
          <w:p w14:paraId="6ED040CB" w14:textId="77777777" w:rsidR="00D53889" w:rsidRPr="003B5E9F" w:rsidRDefault="00D53889" w:rsidP="003B5E9F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529B77" w14:textId="77777777" w:rsidR="00D53889" w:rsidRPr="003B5E9F" w:rsidRDefault="00D53889" w:rsidP="003B5E9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b/>
                <w:sz w:val="22"/>
                <w:szCs w:val="22"/>
              </w:rPr>
              <w:t>100/2024</w:t>
            </w:r>
          </w:p>
        </w:tc>
      </w:tr>
    </w:tbl>
    <w:p w14:paraId="5A7CD597" w14:textId="77777777" w:rsidR="00A80738" w:rsidRPr="003B5E9F" w:rsidRDefault="00A80738" w:rsidP="003B5E9F">
      <w:pPr>
        <w:pStyle w:val="Nagwek"/>
        <w:tabs>
          <w:tab w:val="clear" w:pos="4536"/>
          <w:tab w:val="clear" w:pos="9072"/>
        </w:tabs>
        <w:spacing w:after="360" w:line="276" w:lineRule="auto"/>
        <w:rPr>
          <w:rFonts w:ascii="Arial Narrow" w:hAnsi="Arial Narrow" w:cs="Arial"/>
          <w:bCs/>
          <w:spacing w:val="20"/>
          <w:sz w:val="22"/>
          <w:szCs w:val="22"/>
        </w:rPr>
      </w:pPr>
    </w:p>
    <w:p w14:paraId="021AECA2" w14:textId="77777777" w:rsidR="00D665F5" w:rsidRPr="003B5E9F" w:rsidRDefault="00D665F5" w:rsidP="003B5E9F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3B5E9F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3B5E9F">
        <w:rPr>
          <w:rFonts w:ascii="Arial Narrow" w:hAnsi="Arial Narrow" w:cs="Arial"/>
          <w:sz w:val="22"/>
          <w:szCs w:val="22"/>
        </w:rPr>
        <w:t>2</w:t>
      </w:r>
      <w:r w:rsidRPr="003B5E9F">
        <w:rPr>
          <w:rFonts w:ascii="Arial Narrow" w:hAnsi="Arial Narrow" w:cs="Arial"/>
          <w:sz w:val="22"/>
          <w:szCs w:val="22"/>
        </w:rPr>
        <w:t xml:space="preserve"> ust. 5 </w:t>
      </w:r>
      <w:r w:rsidRPr="003B5E9F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3B5E9F">
        <w:rPr>
          <w:rFonts w:ascii="Arial Narrow" w:hAnsi="Arial Narrow" w:cs="Arial"/>
          <w:sz w:val="22"/>
          <w:szCs w:val="22"/>
        </w:rPr>
        <w:t xml:space="preserve"> </w:t>
      </w:r>
      <w:r w:rsidR="00D53889" w:rsidRPr="003B5E9F">
        <w:rPr>
          <w:rFonts w:ascii="Arial Narrow" w:hAnsi="Arial Narrow" w:cs="Arial"/>
          <w:sz w:val="22"/>
          <w:szCs w:val="22"/>
        </w:rPr>
        <w:t>(</w:t>
      </w:r>
      <w:proofErr w:type="spellStart"/>
      <w:r w:rsidR="00D53889" w:rsidRPr="003B5E9F">
        <w:rPr>
          <w:rFonts w:ascii="Arial Narrow" w:hAnsi="Arial Narrow" w:cs="Arial"/>
          <w:sz w:val="22"/>
          <w:szCs w:val="22"/>
        </w:rPr>
        <w:t>t.j</w:t>
      </w:r>
      <w:proofErr w:type="spellEnd"/>
      <w:r w:rsidR="00D53889" w:rsidRPr="003B5E9F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3B5E9F">
        <w:rPr>
          <w:rFonts w:ascii="Arial Narrow" w:hAnsi="Arial Narrow" w:cs="Arial"/>
          <w:sz w:val="22"/>
          <w:szCs w:val="22"/>
        </w:rPr>
        <w:t xml:space="preserve"> </w:t>
      </w:r>
      <w:r w:rsidRPr="003B5E9F">
        <w:rPr>
          <w:rFonts w:ascii="Arial Narrow" w:hAnsi="Arial Narrow" w:cs="Arial"/>
          <w:sz w:val="22"/>
          <w:szCs w:val="22"/>
        </w:rPr>
        <w:t>udostępnia</w:t>
      </w:r>
      <w:r w:rsidR="00F95C33" w:rsidRPr="003B5E9F">
        <w:rPr>
          <w:rFonts w:ascii="Arial Narrow" w:hAnsi="Arial Narrow" w:cs="Arial"/>
          <w:sz w:val="22"/>
          <w:szCs w:val="22"/>
        </w:rPr>
        <w:t xml:space="preserve"> </w:t>
      </w:r>
      <w:r w:rsidR="004C7E9B" w:rsidRPr="003B5E9F">
        <w:rPr>
          <w:rFonts w:ascii="Arial Narrow" w:hAnsi="Arial Narrow" w:cs="Arial"/>
          <w:sz w:val="22"/>
          <w:szCs w:val="22"/>
        </w:rPr>
        <w:t>informacj</w:t>
      </w:r>
      <w:r w:rsidR="00577BC6" w:rsidRPr="003B5E9F">
        <w:rPr>
          <w:rFonts w:ascii="Arial Narrow" w:hAnsi="Arial Narrow" w:cs="Arial"/>
          <w:sz w:val="22"/>
          <w:szCs w:val="22"/>
        </w:rPr>
        <w:t>ę</w:t>
      </w:r>
      <w:r w:rsidR="00035488" w:rsidRPr="003B5E9F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3B5E9F">
        <w:rPr>
          <w:rFonts w:ascii="Arial Narrow" w:hAnsi="Arial Narrow" w:cs="Arial"/>
          <w:sz w:val="22"/>
          <w:szCs w:val="22"/>
        </w:rPr>
        <w:t>.</w:t>
      </w:r>
    </w:p>
    <w:p w14:paraId="5DF4B01B" w14:textId="7C59BBC0" w:rsidR="00A80738" w:rsidRPr="003B5E9F" w:rsidRDefault="00D665F5" w:rsidP="003B5E9F">
      <w:pPr>
        <w:spacing w:before="120"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3B5E9F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3B5E9F">
        <w:rPr>
          <w:rFonts w:ascii="Arial Narrow" w:hAnsi="Arial Narrow" w:cs="Arial"/>
          <w:sz w:val="22"/>
          <w:szCs w:val="22"/>
        </w:rPr>
        <w:t xml:space="preserve"> w dniu </w:t>
      </w:r>
      <w:r w:rsidR="00D53889" w:rsidRPr="003B5E9F">
        <w:rPr>
          <w:rFonts w:ascii="Arial Narrow" w:hAnsi="Arial Narrow" w:cs="Arial"/>
          <w:sz w:val="22"/>
          <w:szCs w:val="22"/>
        </w:rPr>
        <w:t>29/08/2024</w:t>
      </w:r>
      <w:r w:rsidR="00FF4AB1" w:rsidRPr="003B5E9F">
        <w:rPr>
          <w:rFonts w:ascii="Arial Narrow" w:hAnsi="Arial Narrow" w:cs="Arial"/>
          <w:sz w:val="22"/>
          <w:szCs w:val="22"/>
        </w:rPr>
        <w:t xml:space="preserve"> o godz. </w:t>
      </w:r>
      <w:r w:rsidR="00D53889" w:rsidRPr="003B5E9F">
        <w:rPr>
          <w:rFonts w:ascii="Arial Narrow" w:hAnsi="Arial Narrow" w:cs="Arial"/>
          <w:sz w:val="22"/>
          <w:szCs w:val="22"/>
        </w:rPr>
        <w:t>08:30</w:t>
      </w:r>
      <w:r w:rsidRPr="003B5E9F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3B5E9F" w14:paraId="4B42EDC9" w14:textId="77777777" w:rsidTr="005A632E">
        <w:tc>
          <w:tcPr>
            <w:tcW w:w="1276" w:type="dxa"/>
            <w:shd w:val="clear" w:color="auto" w:fill="F2F2F2"/>
            <w:vAlign w:val="center"/>
          </w:tcPr>
          <w:p w14:paraId="0F14F0ED" w14:textId="77777777" w:rsidR="006B27ED" w:rsidRPr="003B5E9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b/>
                <w:bCs/>
                <w:sz w:val="22"/>
                <w:szCs w:val="22"/>
              </w:rPr>
              <w:t>Oferta n</w:t>
            </w:r>
            <w:r w:rsidR="006B27ED" w:rsidRPr="003B5E9F">
              <w:rPr>
                <w:rFonts w:ascii="Arial Narrow" w:hAnsi="Arial Narrow" w:cs="Arial"/>
                <w:b/>
                <w:bCs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16B7AE8" w14:textId="77777777" w:rsidR="006B27ED" w:rsidRPr="003B5E9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356E2B6" w14:textId="77777777" w:rsidR="006B27ED" w:rsidRPr="003B5E9F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b/>
                <w:bCs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7441E15" w14:textId="77777777" w:rsidR="006B27ED" w:rsidRPr="003B5E9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b/>
                <w:bCs/>
                <w:sz w:val="22"/>
                <w:szCs w:val="22"/>
              </w:rPr>
              <w:t>Cena oferty</w:t>
            </w:r>
          </w:p>
        </w:tc>
      </w:tr>
      <w:tr w:rsidR="00D53889" w:rsidRPr="003B5E9F" w14:paraId="2B0902B7" w14:textId="77777777" w:rsidTr="005F6A05">
        <w:tc>
          <w:tcPr>
            <w:tcW w:w="1276" w:type="dxa"/>
            <w:shd w:val="clear" w:color="auto" w:fill="auto"/>
            <w:vAlign w:val="center"/>
          </w:tcPr>
          <w:p w14:paraId="61A90FE9" w14:textId="77777777" w:rsidR="00D53889" w:rsidRPr="003B5E9F" w:rsidRDefault="00D53889" w:rsidP="005F6A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D439F5" w14:textId="77777777" w:rsidR="00D53889" w:rsidRPr="003B5E9F" w:rsidRDefault="00D53889" w:rsidP="005F6A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1C03D74" w14:textId="77777777" w:rsidR="00D53889" w:rsidRPr="003B5E9F" w:rsidRDefault="00D53889" w:rsidP="005F6A0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sz w:val="22"/>
                <w:szCs w:val="22"/>
              </w:rPr>
              <w:t>Narodowe Centrum Badań Jądrowych OR POLATOM</w:t>
            </w:r>
          </w:p>
          <w:p w14:paraId="07024FA1" w14:textId="77777777" w:rsidR="00D53889" w:rsidRPr="003B5E9F" w:rsidRDefault="00D53889" w:rsidP="005F6A05">
            <w:pPr>
              <w:rPr>
                <w:rFonts w:ascii="Arial Narrow" w:hAnsi="Arial Narrow" w:cs="Arial"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sz w:val="22"/>
                <w:szCs w:val="22"/>
              </w:rPr>
              <w:t xml:space="preserve">Andrzeja </w:t>
            </w:r>
            <w:proofErr w:type="spellStart"/>
            <w:r w:rsidRPr="003B5E9F">
              <w:rPr>
                <w:rFonts w:ascii="Arial Narrow" w:hAnsi="Arial Narrow" w:cs="Arial"/>
                <w:sz w:val="22"/>
                <w:szCs w:val="22"/>
              </w:rPr>
              <w:t>Sołtana</w:t>
            </w:r>
            <w:proofErr w:type="spellEnd"/>
            <w:r w:rsidRPr="003B5E9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B5E9F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3B5E9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EB587B6" w14:textId="77777777" w:rsidR="00D53889" w:rsidRPr="003B5E9F" w:rsidRDefault="00D53889" w:rsidP="005F6A0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sz w:val="22"/>
                <w:szCs w:val="22"/>
              </w:rPr>
              <w:t>05-400</w:t>
            </w:r>
            <w:r w:rsidRPr="003B5E9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B5E9F">
              <w:rPr>
                <w:rFonts w:ascii="Arial Narrow" w:hAnsi="Arial Narrow" w:cs="Arial"/>
                <w:sz w:val="22"/>
                <w:szCs w:val="22"/>
              </w:rPr>
              <w:t>Otwock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24421D" w14:textId="77777777" w:rsidR="00D53889" w:rsidRPr="003B5E9F" w:rsidRDefault="00D53889" w:rsidP="005F6A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sz w:val="22"/>
                <w:szCs w:val="22"/>
              </w:rPr>
              <w:t>427 199.40 zł</w:t>
            </w:r>
          </w:p>
        </w:tc>
      </w:tr>
      <w:tr w:rsidR="00D53889" w:rsidRPr="003B5E9F" w14:paraId="4056E009" w14:textId="77777777" w:rsidTr="005F6A05">
        <w:tc>
          <w:tcPr>
            <w:tcW w:w="1276" w:type="dxa"/>
            <w:shd w:val="clear" w:color="auto" w:fill="auto"/>
            <w:vAlign w:val="center"/>
          </w:tcPr>
          <w:p w14:paraId="13B9F874" w14:textId="77777777" w:rsidR="00D53889" w:rsidRPr="003B5E9F" w:rsidRDefault="00D53889" w:rsidP="005F6A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7D490A" w14:textId="77777777" w:rsidR="00D53889" w:rsidRPr="003B5E9F" w:rsidRDefault="00D53889" w:rsidP="005F6A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167E8BD" w14:textId="77777777" w:rsidR="00D53889" w:rsidRPr="003B5E9F" w:rsidRDefault="00D53889" w:rsidP="005F6A0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sz w:val="22"/>
                <w:szCs w:val="22"/>
              </w:rPr>
              <w:t>Narodowe Centrum Badań Jądrowych OR POLATOM</w:t>
            </w:r>
          </w:p>
          <w:p w14:paraId="4A5867E9" w14:textId="77777777" w:rsidR="00D53889" w:rsidRPr="003B5E9F" w:rsidRDefault="00D53889" w:rsidP="005F6A05">
            <w:pPr>
              <w:rPr>
                <w:rFonts w:ascii="Arial Narrow" w:hAnsi="Arial Narrow" w:cs="Arial"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sz w:val="22"/>
                <w:szCs w:val="22"/>
              </w:rPr>
              <w:t xml:space="preserve">Andrzeja </w:t>
            </w:r>
            <w:proofErr w:type="spellStart"/>
            <w:r w:rsidRPr="003B5E9F">
              <w:rPr>
                <w:rFonts w:ascii="Arial Narrow" w:hAnsi="Arial Narrow" w:cs="Arial"/>
                <w:sz w:val="22"/>
                <w:szCs w:val="22"/>
              </w:rPr>
              <w:t>Sołtana</w:t>
            </w:r>
            <w:proofErr w:type="spellEnd"/>
            <w:r w:rsidRPr="003B5E9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B5E9F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3B5E9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C9739E6" w14:textId="77777777" w:rsidR="00D53889" w:rsidRPr="003B5E9F" w:rsidRDefault="00D53889" w:rsidP="005F6A0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sz w:val="22"/>
                <w:szCs w:val="22"/>
              </w:rPr>
              <w:t>05-400</w:t>
            </w:r>
            <w:r w:rsidRPr="003B5E9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B5E9F">
              <w:rPr>
                <w:rFonts w:ascii="Arial Narrow" w:hAnsi="Arial Narrow" w:cs="Arial"/>
                <w:sz w:val="22"/>
                <w:szCs w:val="22"/>
              </w:rPr>
              <w:t>Otwock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9507BF" w14:textId="77777777" w:rsidR="00D53889" w:rsidRPr="003B5E9F" w:rsidRDefault="00D53889" w:rsidP="005F6A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sz w:val="22"/>
                <w:szCs w:val="22"/>
              </w:rPr>
              <w:t>162 216.00 zł</w:t>
            </w:r>
          </w:p>
        </w:tc>
      </w:tr>
      <w:tr w:rsidR="00D53889" w:rsidRPr="003B5E9F" w14:paraId="43CE2A4E" w14:textId="77777777" w:rsidTr="005F6A05">
        <w:tc>
          <w:tcPr>
            <w:tcW w:w="1276" w:type="dxa"/>
            <w:shd w:val="clear" w:color="auto" w:fill="auto"/>
            <w:vAlign w:val="center"/>
          </w:tcPr>
          <w:p w14:paraId="5FDD9534" w14:textId="77777777" w:rsidR="00D53889" w:rsidRPr="003B5E9F" w:rsidRDefault="00D53889" w:rsidP="005F6A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B1E739" w14:textId="77777777" w:rsidR="00D53889" w:rsidRPr="003B5E9F" w:rsidRDefault="00D53889" w:rsidP="005F6A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E004ECD" w14:textId="24738C10" w:rsidR="00D53889" w:rsidRPr="003B5E9F" w:rsidRDefault="00D53889" w:rsidP="005F6A0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B5E9F">
              <w:rPr>
                <w:rFonts w:ascii="Arial Narrow" w:hAnsi="Arial Narrow" w:cs="Arial"/>
                <w:sz w:val="22"/>
                <w:szCs w:val="22"/>
              </w:rPr>
              <w:t>Syenktik</w:t>
            </w:r>
            <w:proofErr w:type="spellEnd"/>
            <w:r w:rsidR="003B5E9F" w:rsidRPr="003B5E9F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CDBC0D3" w14:textId="77777777" w:rsidR="00D53889" w:rsidRPr="003B5E9F" w:rsidRDefault="00D53889" w:rsidP="005F6A05">
            <w:pPr>
              <w:rPr>
                <w:rFonts w:ascii="Arial Narrow" w:hAnsi="Arial Narrow" w:cs="Arial"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sz w:val="22"/>
                <w:szCs w:val="22"/>
              </w:rPr>
              <w:t>ul. Józefa Piusa Dziekońskiego</w:t>
            </w:r>
            <w:r w:rsidRPr="003B5E9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B5E9F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3B5E9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5813AE3" w14:textId="77777777" w:rsidR="00D53889" w:rsidRPr="003B5E9F" w:rsidRDefault="00D53889" w:rsidP="005F6A0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sz w:val="22"/>
                <w:szCs w:val="22"/>
              </w:rPr>
              <w:t>00-728</w:t>
            </w:r>
            <w:r w:rsidRPr="003B5E9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B5E9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BD074E" w14:textId="77777777" w:rsidR="00D53889" w:rsidRPr="003B5E9F" w:rsidRDefault="00D53889" w:rsidP="005F6A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B5E9F">
              <w:rPr>
                <w:rFonts w:ascii="Arial Narrow" w:hAnsi="Arial Narrow" w:cs="Arial"/>
                <w:sz w:val="22"/>
                <w:szCs w:val="22"/>
              </w:rPr>
              <w:t>39 852.00 zł</w:t>
            </w:r>
          </w:p>
        </w:tc>
      </w:tr>
    </w:tbl>
    <w:p w14:paraId="5739CC8C" w14:textId="70BCD365" w:rsidR="00A80738" w:rsidRDefault="003B5E9F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B5E9F">
        <w:rPr>
          <w:rFonts w:ascii="Arial Narrow" w:hAnsi="Arial Narrow" w:cs="Arial"/>
          <w:i/>
          <w:sz w:val="22"/>
          <w:szCs w:val="22"/>
        </w:rPr>
        <w:t>ZAMAWIAJĄCY</w:t>
      </w:r>
    </w:p>
    <w:p w14:paraId="7573DF4F" w14:textId="77777777" w:rsidR="003B5E9F" w:rsidRDefault="003B5E9F" w:rsidP="003B5E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EEFDB1C" w14:textId="77777777" w:rsidR="003B5E9F" w:rsidRDefault="003B5E9F" w:rsidP="003B5E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D6D03CE" w14:textId="77777777" w:rsidR="003B5E9F" w:rsidRDefault="003B5E9F" w:rsidP="003B5E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7F5C3B4" w14:textId="02B5A44E" w:rsidR="003B5E9F" w:rsidRPr="00681E50" w:rsidRDefault="003B5E9F" w:rsidP="003B5E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2A61D8E9" w14:textId="77777777" w:rsidR="003B5E9F" w:rsidRPr="00681E50" w:rsidRDefault="003B5E9F" w:rsidP="003B5E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Egz. 1 –platforma: e-propublico.pl, strona www Zamawiającego, SZPubl. T2612 B5</w:t>
      </w:r>
    </w:p>
    <w:p w14:paraId="36C31B01" w14:textId="77777777" w:rsidR="003B5E9F" w:rsidRDefault="003B5E9F" w:rsidP="003B5E9F">
      <w:pPr>
        <w:rPr>
          <w:rStyle w:val="Hipercze"/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6B47CFDB" w14:textId="23CA020B" w:rsidR="003B5E9F" w:rsidRPr="003B5E9F" w:rsidRDefault="003B5E9F" w:rsidP="003B5E9F">
      <w:pPr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r>
        <w:rPr>
          <w:rFonts w:ascii="Arial Narrow" w:hAnsi="Arial Narrow"/>
          <w:i/>
          <w:iCs/>
          <w:sz w:val="18"/>
        </w:rPr>
        <w:t xml:space="preserve"> 29.08.2024 r.</w:t>
      </w:r>
    </w:p>
    <w:bookmarkEnd w:id="0"/>
    <w:sectPr w:rsidR="003B5E9F" w:rsidRPr="003B5E9F" w:rsidSect="003B5E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905C3E" w14:textId="77777777" w:rsidR="000B1A46" w:rsidRDefault="000B1A46">
      <w:r>
        <w:separator/>
      </w:r>
    </w:p>
  </w:endnote>
  <w:endnote w:type="continuationSeparator" w:id="0">
    <w:p w14:paraId="36BF0614" w14:textId="77777777" w:rsidR="000B1A46" w:rsidRDefault="000B1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6474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A89E1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36BEEC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D3A774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6472944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C53E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0C6086" w14:textId="77777777" w:rsidR="009F189D" w:rsidRDefault="009F189D">
    <w:pPr>
      <w:pStyle w:val="Stopka"/>
      <w:tabs>
        <w:tab w:val="clear" w:pos="4536"/>
      </w:tabs>
      <w:jc w:val="center"/>
    </w:pPr>
  </w:p>
  <w:p w14:paraId="79DFD2B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72D765" w14:textId="77777777" w:rsidR="000B1A46" w:rsidRDefault="000B1A46">
      <w:r>
        <w:separator/>
      </w:r>
    </w:p>
  </w:footnote>
  <w:footnote w:type="continuationSeparator" w:id="0">
    <w:p w14:paraId="1EFAF2AA" w14:textId="77777777" w:rsidR="000B1A46" w:rsidRDefault="000B1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B91F19" w14:textId="77777777" w:rsidR="00D53889" w:rsidRDefault="00D538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F440B" w14:textId="77777777" w:rsidR="00D53889" w:rsidRDefault="00D538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58BC35" w14:textId="77777777" w:rsidR="00D53889" w:rsidRDefault="00D538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273942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1A46"/>
    <w:rsid w:val="00007727"/>
    <w:rsid w:val="00017720"/>
    <w:rsid w:val="00035488"/>
    <w:rsid w:val="000B1A46"/>
    <w:rsid w:val="000D7F25"/>
    <w:rsid w:val="000E00E5"/>
    <w:rsid w:val="00173B20"/>
    <w:rsid w:val="001C69FF"/>
    <w:rsid w:val="0023318D"/>
    <w:rsid w:val="003B5E9F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53889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5EFA9F"/>
  <w15:chartTrackingRefBased/>
  <w15:docId w15:val="{76D4DFC8-251C-4399-9124-47310361F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3B5E9F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3B5E9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B5E9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3B5E9F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3B5E9F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3B5E9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3B5E9F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3B5E9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3B5E9F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3B5E9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B5E9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3B5E9F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3B5E9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B5E9F"/>
    <w:rPr>
      <w:b/>
      <w:bCs/>
    </w:rPr>
  </w:style>
  <w:style w:type="character" w:styleId="Hipercze">
    <w:name w:val="Hyperlink"/>
    <w:uiPriority w:val="99"/>
    <w:unhideWhenUsed/>
    <w:rsid w:val="003B5E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2024-08-29T06:51:00Z</cp:lastPrinted>
  <dcterms:created xsi:type="dcterms:W3CDTF">2024-08-29T06:48:00Z</dcterms:created>
  <dcterms:modified xsi:type="dcterms:W3CDTF">2024-08-29T06:51:00Z</dcterms:modified>
</cp:coreProperties>
</file>