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28297" w14:textId="5A0AE66F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15EF">
        <w:rPr>
          <w:rFonts w:ascii="Arial" w:hAnsi="Arial" w:cs="Arial"/>
          <w:bCs/>
          <w:i w:val="0"/>
          <w:szCs w:val="24"/>
        </w:rPr>
        <w:t>9</w:t>
      </w:r>
    </w:p>
    <w:p w14:paraId="546891ED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AB31E58" w14:textId="77777777" w:rsidR="00B62337" w:rsidRPr="00B62337" w:rsidRDefault="00B6233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2337">
        <w:rPr>
          <w:rFonts w:ascii="Arial" w:hAnsi="Arial" w:cs="Arial"/>
        </w:rPr>
        <w:t xml:space="preserve">Szpital Miejski Specjalistyczny </w:t>
      </w:r>
    </w:p>
    <w:p w14:paraId="549FE95D" w14:textId="77777777" w:rsidR="00B95C96" w:rsidRPr="0012157F" w:rsidRDefault="00B6233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2337">
        <w:rPr>
          <w:rFonts w:ascii="Arial" w:hAnsi="Arial" w:cs="Arial"/>
        </w:rPr>
        <w:t>im. Gabriela Narutowicza w Krakowie</w:t>
      </w:r>
    </w:p>
    <w:p w14:paraId="15C874FF" w14:textId="77777777" w:rsidR="00B95C96" w:rsidRPr="0012157F" w:rsidRDefault="00B6233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2337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B62337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463D16CE" w14:textId="77777777" w:rsidR="00B95C96" w:rsidRDefault="00B6233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2337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B62337">
        <w:rPr>
          <w:rFonts w:ascii="Arial" w:hAnsi="Arial" w:cs="Arial"/>
        </w:rPr>
        <w:t>Kraków</w:t>
      </w:r>
    </w:p>
    <w:p w14:paraId="64E081A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A2540E" w14:paraId="13891D16" w14:textId="77777777" w:rsidTr="00AA32F1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13DC162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4BA2F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B90AF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E7A3F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91F0F33" w14:textId="77777777" w:rsidTr="00AA32F1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0E2D81E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DC40A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A8E4B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5B141B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62337" w:rsidRPr="0012157F" w14:paraId="1E2C5C9B" w14:textId="77777777" w:rsidTr="00AA32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02CDCACF" w14:textId="77777777" w:rsidR="00B62337" w:rsidRPr="0012157F" w:rsidRDefault="00B62337" w:rsidP="0000194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BEA2444" w14:textId="77777777" w:rsidR="00B62337" w:rsidRPr="00094F76" w:rsidRDefault="00B62337" w:rsidP="0000194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233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233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233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07E1FF8" w14:textId="77777777" w:rsidR="00B62337" w:rsidRPr="0017574D" w:rsidRDefault="00B62337" w:rsidP="0000194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19D40B8" w14:textId="77777777" w:rsidR="00B62337" w:rsidRDefault="00B62337" w:rsidP="0000194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8C87B3B" w14:textId="77777777" w:rsidR="00B62337" w:rsidRPr="002C3302" w:rsidRDefault="00B62337" w:rsidP="000019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6E9557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7F8D31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D25AF65" w14:textId="77777777" w:rsidTr="006C3667">
        <w:tc>
          <w:tcPr>
            <w:tcW w:w="2269" w:type="dxa"/>
            <w:shd w:val="clear" w:color="auto" w:fill="auto"/>
          </w:tcPr>
          <w:p w14:paraId="1858730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1D8C5" w14:textId="4F4FFC59" w:rsidR="00B95C96" w:rsidRPr="00AA32F1" w:rsidRDefault="00B6233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A32F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Zakup sprzętu do diagnostyki patomorfologicznej </w:t>
            </w:r>
            <w:r w:rsidR="00AA32F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br/>
            </w:r>
            <w:r w:rsidRPr="00AA32F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 ramach Narodowej Strategii Onkologicznej</w:t>
            </w:r>
            <w:r w:rsidR="00B95C96" w:rsidRPr="00AA32F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B62337" w:rsidRPr="00A2540E" w14:paraId="21BC645B" w14:textId="77777777" w:rsidTr="0000194B">
        <w:tc>
          <w:tcPr>
            <w:tcW w:w="2269" w:type="dxa"/>
            <w:shd w:val="clear" w:color="auto" w:fill="auto"/>
          </w:tcPr>
          <w:p w14:paraId="69C68783" w14:textId="77777777" w:rsidR="00B62337" w:rsidRPr="00A2540E" w:rsidRDefault="00B62337" w:rsidP="000019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4993EC" w14:textId="77777777" w:rsidR="00B62337" w:rsidRPr="00AA32F1" w:rsidRDefault="00B62337" w:rsidP="000019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A32F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ZP/52/2024</w:t>
            </w:r>
          </w:p>
        </w:tc>
      </w:tr>
    </w:tbl>
    <w:p w14:paraId="5362C390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170A617" w14:textId="4A90CE8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62337" w:rsidRPr="00B62337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AA32F1">
        <w:rPr>
          <w:rFonts w:ascii="Arial" w:hAnsi="Arial" w:cs="Arial"/>
          <w:b/>
          <w:sz w:val="24"/>
          <w:szCs w:val="24"/>
        </w:rPr>
        <w:br/>
      </w:r>
      <w:r w:rsidR="00B62337" w:rsidRPr="00B62337">
        <w:rPr>
          <w:rFonts w:ascii="Arial" w:hAnsi="Arial" w:cs="Arial"/>
          <w:b/>
          <w:sz w:val="24"/>
          <w:szCs w:val="24"/>
        </w:rPr>
        <w:t>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9A0A703" w14:textId="304FF5F9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 xml:space="preserve">w zakresie podstaw wykluczenia z postępowania wskazanych przez zamawiającego, </w:t>
      </w:r>
      <w:r w:rsidR="00AA32F1">
        <w:rPr>
          <w:rFonts w:ascii="Arial" w:hAnsi="Arial" w:cs="Arial"/>
          <w:sz w:val="24"/>
          <w:szCs w:val="24"/>
        </w:rPr>
        <w:br/>
      </w:r>
      <w:r w:rsidR="00D10FEC" w:rsidRPr="00D10FEC">
        <w:rPr>
          <w:rFonts w:ascii="Arial" w:hAnsi="Arial" w:cs="Arial"/>
          <w:sz w:val="24"/>
          <w:szCs w:val="24"/>
        </w:rPr>
        <w:t>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333CBDE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521032E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83B52D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DCA8BC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60A0F6" w14:textId="77777777" w:rsidR="00B62337" w:rsidRPr="007104AC" w:rsidRDefault="00B62337" w:rsidP="00B6233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5C0BF780" w14:textId="77777777" w:rsidR="00B62337" w:rsidRDefault="00B62337" w:rsidP="00B6233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5222C65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B1FAD1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940B2D0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2188C69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CF707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B1B24C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B5FD21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60AD136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808C1FD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B9198F7" w14:textId="77777777" w:rsidTr="006C3667">
        <w:tc>
          <w:tcPr>
            <w:tcW w:w="2660" w:type="dxa"/>
            <w:shd w:val="clear" w:color="auto" w:fill="auto"/>
          </w:tcPr>
          <w:p w14:paraId="5306B15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CD694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D4CEED5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734EF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1AA82E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6B9721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6233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BA61C9D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61A75" w14:textId="77777777" w:rsidR="00BD6BD1" w:rsidRDefault="00BD6BD1" w:rsidP="0038231F">
      <w:pPr>
        <w:spacing w:after="0" w:line="240" w:lineRule="auto"/>
      </w:pPr>
      <w:r>
        <w:separator/>
      </w:r>
    </w:p>
  </w:endnote>
  <w:endnote w:type="continuationSeparator" w:id="0">
    <w:p w14:paraId="58892BEB" w14:textId="77777777" w:rsidR="00BD6BD1" w:rsidRDefault="00BD6B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B3D66" w14:textId="77777777" w:rsidR="00B62337" w:rsidRDefault="00B62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3D6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4B788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B7666" w14:textId="77777777" w:rsidR="00B62337" w:rsidRDefault="00B62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DA85F" w14:textId="77777777" w:rsidR="00BD6BD1" w:rsidRDefault="00BD6BD1" w:rsidP="0038231F">
      <w:pPr>
        <w:spacing w:after="0" w:line="240" w:lineRule="auto"/>
      </w:pPr>
      <w:r>
        <w:separator/>
      </w:r>
    </w:p>
  </w:footnote>
  <w:footnote w:type="continuationSeparator" w:id="0">
    <w:p w14:paraId="7E0ACFD6" w14:textId="77777777" w:rsidR="00BD6BD1" w:rsidRDefault="00BD6B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C250C" w14:textId="77777777" w:rsidR="00B62337" w:rsidRDefault="00B62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96E93" w14:textId="77777777" w:rsidR="00B62337" w:rsidRDefault="00B62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A1FFC" w14:textId="77777777" w:rsidR="00B62337" w:rsidRDefault="00B62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170479">
    <w:abstractNumId w:val="12"/>
  </w:num>
  <w:num w:numId="2" w16cid:durableId="749888134">
    <w:abstractNumId w:val="0"/>
  </w:num>
  <w:num w:numId="3" w16cid:durableId="100077694">
    <w:abstractNumId w:val="11"/>
  </w:num>
  <w:num w:numId="4" w16cid:durableId="1477647304">
    <w:abstractNumId w:val="16"/>
  </w:num>
  <w:num w:numId="5" w16cid:durableId="1877694347">
    <w:abstractNumId w:val="13"/>
  </w:num>
  <w:num w:numId="6" w16cid:durableId="1169055533">
    <w:abstractNumId w:val="10"/>
  </w:num>
  <w:num w:numId="7" w16cid:durableId="84739628">
    <w:abstractNumId w:val="1"/>
  </w:num>
  <w:num w:numId="8" w16cid:durableId="1728991765">
    <w:abstractNumId w:val="6"/>
  </w:num>
  <w:num w:numId="9" w16cid:durableId="862590656">
    <w:abstractNumId w:val="4"/>
  </w:num>
  <w:num w:numId="10" w16cid:durableId="1825537707">
    <w:abstractNumId w:val="7"/>
  </w:num>
  <w:num w:numId="11" w16cid:durableId="1078358423">
    <w:abstractNumId w:val="5"/>
  </w:num>
  <w:num w:numId="12" w16cid:durableId="2030795043">
    <w:abstractNumId w:val="9"/>
  </w:num>
  <w:num w:numId="13" w16cid:durableId="319240122">
    <w:abstractNumId w:val="3"/>
  </w:num>
  <w:num w:numId="14" w16cid:durableId="465779825">
    <w:abstractNumId w:val="2"/>
  </w:num>
  <w:num w:numId="15" w16cid:durableId="2068722213">
    <w:abstractNumId w:val="15"/>
  </w:num>
  <w:num w:numId="16" w16cid:durableId="1736396851">
    <w:abstractNumId w:val="8"/>
  </w:num>
  <w:num w:numId="17" w16cid:durableId="18218512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BD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C88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23FB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15EF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32F1"/>
    <w:rsid w:val="00AC5247"/>
    <w:rsid w:val="00AE6FF2"/>
    <w:rsid w:val="00B0088C"/>
    <w:rsid w:val="00B15219"/>
    <w:rsid w:val="00B15FD3"/>
    <w:rsid w:val="00B34079"/>
    <w:rsid w:val="00B36ABD"/>
    <w:rsid w:val="00B62337"/>
    <w:rsid w:val="00B8005E"/>
    <w:rsid w:val="00B90E42"/>
    <w:rsid w:val="00B95C96"/>
    <w:rsid w:val="00BB0C3C"/>
    <w:rsid w:val="00BD6BD1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C43DA"/>
  <w15:docId w15:val="{87546720-C033-4D16-B3F1-71BF2472C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2016-07-26T10:32:00Z</cp:lastPrinted>
  <dcterms:created xsi:type="dcterms:W3CDTF">2024-08-26T11:01:00Z</dcterms:created>
  <dcterms:modified xsi:type="dcterms:W3CDTF">2024-08-27T06:28:00Z</dcterms:modified>
</cp:coreProperties>
</file>