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55404" w:rsidRPr="0095540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95540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54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dietetycznych środków spożywczych specjalnego przeznaczenia żywieniowego ujętych w 13 zadaniach asortymentowych.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5404" w:rsidRPr="00A2540E" w:rsidTr="00480F42">
        <w:tc>
          <w:tcPr>
            <w:tcW w:w="2269" w:type="dxa"/>
            <w:shd w:val="clear" w:color="auto" w:fill="auto"/>
          </w:tcPr>
          <w:p w:rsidR="00955404" w:rsidRPr="00A2540E" w:rsidRDefault="00955404" w:rsidP="00480F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5404" w:rsidRPr="00A2540E" w:rsidRDefault="00955404" w:rsidP="00480F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54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NZ-26-2024-62-D-P-L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55404" w:rsidRPr="0095540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55404" w:rsidRPr="00955404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95540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5540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44A" w:rsidRDefault="00C0044A" w:rsidP="00025386">
      <w:pPr>
        <w:spacing w:after="0" w:line="240" w:lineRule="auto"/>
      </w:pPr>
      <w:r>
        <w:separator/>
      </w:r>
    </w:p>
  </w:endnote>
  <w:endnote w:type="continuationSeparator" w:id="0">
    <w:p w:rsidR="00C0044A" w:rsidRDefault="00C004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04" w:rsidRDefault="009554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54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54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04" w:rsidRDefault="009554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44A" w:rsidRDefault="00C0044A" w:rsidP="00025386">
      <w:pPr>
        <w:spacing w:after="0" w:line="240" w:lineRule="auto"/>
      </w:pPr>
      <w:r>
        <w:separator/>
      </w:r>
    </w:p>
  </w:footnote>
  <w:footnote w:type="continuationSeparator" w:id="0">
    <w:p w:rsidR="00C0044A" w:rsidRDefault="00C004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04" w:rsidRDefault="009554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04" w:rsidRDefault="009554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404" w:rsidRDefault="009554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44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55404"/>
    <w:rsid w:val="00A137C9"/>
    <w:rsid w:val="00A56A6F"/>
    <w:rsid w:val="00A87380"/>
    <w:rsid w:val="00AF4E90"/>
    <w:rsid w:val="00AF7375"/>
    <w:rsid w:val="00B641BE"/>
    <w:rsid w:val="00B77707"/>
    <w:rsid w:val="00BE3BCE"/>
    <w:rsid w:val="00C0044A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D0DF940-1C41-45EE-9B32-9FFAA3FF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2024-08-27T11:11:00Z</dcterms:created>
  <dcterms:modified xsi:type="dcterms:W3CDTF">2024-08-27T11:11:00Z</dcterms:modified>
</cp:coreProperties>
</file>