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966F6" w:rsidRPr="00F966F6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F966F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66F6">
        <w:rPr>
          <w:rFonts w:ascii="Arial" w:hAnsi="Arial" w:cs="Arial"/>
        </w:rPr>
        <w:t>Szpital Powiatowy w Limanowej Imienia Miłosierdzia Bożego</w:t>
      </w:r>
    </w:p>
    <w:p w:rsidR="005D05C3" w:rsidRPr="0012157F" w:rsidRDefault="00F966F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66F6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966F6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F966F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66F6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966F6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66F6" w:rsidRPr="0012157F" w:rsidTr="00480F42">
        <w:tc>
          <w:tcPr>
            <w:tcW w:w="9104" w:type="dxa"/>
            <w:shd w:val="clear" w:color="auto" w:fill="D9D9D9"/>
          </w:tcPr>
          <w:p w:rsidR="00F966F6" w:rsidRPr="0012157F" w:rsidRDefault="00F966F6" w:rsidP="00480F4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966F6" w:rsidRPr="00094F76" w:rsidRDefault="00F966F6" w:rsidP="00480F4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966F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F966F6" w:rsidRPr="004B5FB1" w:rsidRDefault="00F966F6" w:rsidP="00480F4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F966F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66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dietetycznych środków spożywczych specjalnego przeznaczenia żywieniowego ujętych w 13 zadaniach asortymentowych.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66F6" w:rsidRPr="00A2540E" w:rsidTr="00480F42">
        <w:tc>
          <w:tcPr>
            <w:tcW w:w="2269" w:type="dxa"/>
            <w:shd w:val="clear" w:color="auto" w:fill="auto"/>
          </w:tcPr>
          <w:p w:rsidR="00F966F6" w:rsidRPr="00A2540E" w:rsidRDefault="00F966F6" w:rsidP="00480F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66F6" w:rsidRPr="00A2540E" w:rsidRDefault="00F966F6" w:rsidP="00480F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66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NZ-26-2024-62-D-P-L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66F6" w:rsidRPr="00F966F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F966F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966F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580" w:rsidRDefault="005E0580" w:rsidP="0038231F">
      <w:pPr>
        <w:spacing w:after="0" w:line="240" w:lineRule="auto"/>
      </w:pPr>
      <w:r>
        <w:separator/>
      </w:r>
    </w:p>
  </w:endnote>
  <w:endnote w:type="continuationSeparator" w:id="0">
    <w:p w:rsidR="005E0580" w:rsidRDefault="005E05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6F6" w:rsidRDefault="00F966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66F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66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6F6" w:rsidRDefault="00F966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580" w:rsidRDefault="005E0580" w:rsidP="0038231F">
      <w:pPr>
        <w:spacing w:after="0" w:line="240" w:lineRule="auto"/>
      </w:pPr>
      <w:r>
        <w:separator/>
      </w:r>
    </w:p>
  </w:footnote>
  <w:footnote w:type="continuationSeparator" w:id="0">
    <w:p w:rsidR="005E0580" w:rsidRDefault="005E05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6F6" w:rsidRDefault="00F966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6F6" w:rsidRDefault="00F966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6F6" w:rsidRDefault="00F966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580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0580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66F6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B301F9-9DAA-4818-B530-84150027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1E09F-8A81-499D-B2F2-B0CFC597D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2024-08-27T11:14:00Z</dcterms:created>
  <dcterms:modified xsi:type="dcterms:W3CDTF">2024-08-27T11:14:00Z</dcterms:modified>
</cp:coreProperties>
</file>