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7FB9719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1BAB0B27" w14:textId="475FBB0C" w:rsidR="00FB5281" w:rsidRDefault="00FB5281" w:rsidP="00FB5281">
      <w:pPr>
        <w:spacing w:after="120" w:line="276" w:lineRule="auto"/>
        <w:jc w:val="center"/>
        <w:rPr>
          <w:b/>
          <w:sz w:val="22"/>
          <w:szCs w:val="22"/>
        </w:rPr>
      </w:pPr>
      <w:r w:rsidRPr="00FB5281">
        <w:rPr>
          <w:b/>
          <w:sz w:val="22"/>
          <w:szCs w:val="22"/>
        </w:rPr>
        <w:t xml:space="preserve">Remonty i naprawy wynikające z nakazów Sanepidu - Malowanie pomieszczeń kuchni </w:t>
      </w:r>
      <w:r>
        <w:rPr>
          <w:b/>
          <w:sz w:val="22"/>
          <w:szCs w:val="22"/>
        </w:rPr>
        <w:br/>
      </w:r>
      <w:r w:rsidRPr="00FB5281">
        <w:rPr>
          <w:b/>
          <w:sz w:val="22"/>
          <w:szCs w:val="22"/>
        </w:rPr>
        <w:t>w Filii nr 2- powtórzenie</w:t>
      </w:r>
    </w:p>
    <w:p w14:paraId="3CCEC880" w14:textId="1E1B62D3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3D6060A8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ED1047">
        <w:rPr>
          <w:sz w:val="22"/>
        </w:rPr>
        <w:t>, OPZ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52A4D32A" w14:textId="00882632" w:rsidR="00FB5281" w:rsidRPr="005E48CE" w:rsidRDefault="00FB5281" w:rsidP="00FB5281">
      <w:pPr>
        <w:contextualSpacing/>
        <w:jc w:val="both"/>
        <w:rPr>
          <w:rFonts w:eastAsia="Calibri"/>
          <w:b/>
          <w:u w:val="single"/>
          <w:lang w:eastAsia="en-US"/>
        </w:rPr>
      </w:pPr>
      <w:bookmarkStart w:id="2" w:name="_Hlk136496738"/>
      <w:bookmarkStart w:id="3" w:name="_Hlk130903349"/>
      <w:bookmarkStart w:id="4" w:name="_Hlk51753816"/>
      <w:bookmarkStart w:id="5" w:name="_Hlk50105795"/>
      <w:r w:rsidRPr="005E48CE">
        <w:rPr>
          <w:bCs/>
          <w:u w:val="single"/>
          <w:lang w:val="en-US"/>
        </w:rPr>
        <w:t xml:space="preserve">Zadanie nr 1: </w:t>
      </w:r>
      <w:r w:rsidRPr="005E48CE">
        <w:rPr>
          <w:rFonts w:eastAsia="Calibri"/>
          <w:b/>
          <w:u w:val="single"/>
          <w:lang w:eastAsia="en-US"/>
        </w:rPr>
        <w:t>malowanie pomieszczeń kuchni w filii nr 2</w:t>
      </w:r>
    </w:p>
    <w:p w14:paraId="1845C668" w14:textId="77777777" w:rsidR="00FB5281" w:rsidRPr="005E48CE" w:rsidRDefault="00FB5281" w:rsidP="00FB5281">
      <w:pPr>
        <w:contextualSpacing/>
        <w:jc w:val="both"/>
        <w:rPr>
          <w:rFonts w:eastAsia="Calibri"/>
          <w:b/>
          <w:u w:val="single"/>
          <w:lang w:eastAsia="en-US"/>
        </w:rPr>
      </w:pPr>
    </w:p>
    <w:p w14:paraId="47D93695" w14:textId="2FAE2662" w:rsidR="00FB5281" w:rsidRPr="005E48CE" w:rsidRDefault="00FB5281" w:rsidP="00FB5281">
      <w:pPr>
        <w:ind w:left="284"/>
        <w:jc w:val="both"/>
      </w:pPr>
      <w:r w:rsidRPr="005E48CE">
        <w:t>kwota netto za wykonanie zadania wynosi………</w:t>
      </w:r>
      <w:r w:rsidR="004D5793" w:rsidRPr="005E48CE">
        <w:t>………………..</w:t>
      </w:r>
      <w:r w:rsidRPr="005E48CE">
        <w:t>…. zł</w:t>
      </w:r>
    </w:p>
    <w:p w14:paraId="730FD1CF" w14:textId="77777777" w:rsidR="00FB5281" w:rsidRPr="005E48CE" w:rsidRDefault="00FB5281" w:rsidP="00FB5281">
      <w:pPr>
        <w:ind w:left="284"/>
        <w:jc w:val="both"/>
      </w:pPr>
      <w:r w:rsidRPr="005E48CE">
        <w:t>kwota podatku VAT wynosi………%</w:t>
      </w:r>
    </w:p>
    <w:p w14:paraId="40F0F0AE" w14:textId="7AEE9DBE" w:rsidR="00FB5281" w:rsidRPr="005E48CE" w:rsidRDefault="00FB5281" w:rsidP="00FB5281">
      <w:pPr>
        <w:ind w:left="284"/>
        <w:jc w:val="both"/>
        <w:rPr>
          <w:b/>
          <w:bCs/>
        </w:rPr>
      </w:pPr>
      <w:r w:rsidRPr="005E48CE">
        <w:rPr>
          <w:b/>
          <w:bCs/>
        </w:rPr>
        <w:t>kwota brutto za wykonanie zadania wynosi……</w:t>
      </w:r>
      <w:r w:rsidR="004D5793" w:rsidRPr="005E48CE">
        <w:rPr>
          <w:b/>
          <w:bCs/>
        </w:rPr>
        <w:t>……………...</w:t>
      </w:r>
      <w:r w:rsidRPr="005E48CE">
        <w:rPr>
          <w:b/>
          <w:bCs/>
        </w:rPr>
        <w:t>……zł</w:t>
      </w:r>
    </w:p>
    <w:p w14:paraId="56F5F891" w14:textId="77777777" w:rsidR="0024760D" w:rsidRPr="005E48CE" w:rsidRDefault="0024760D" w:rsidP="00FB5281">
      <w:pPr>
        <w:ind w:left="284"/>
        <w:jc w:val="both"/>
        <w:rPr>
          <w:b/>
          <w:bCs/>
        </w:rPr>
      </w:pPr>
    </w:p>
    <w:p w14:paraId="4AEFC727" w14:textId="77777777" w:rsidR="0024760D" w:rsidRPr="005E48CE" w:rsidRDefault="0024760D" w:rsidP="0024760D">
      <w:pPr>
        <w:ind w:left="284"/>
        <w:jc w:val="both"/>
      </w:pPr>
      <w:r w:rsidRPr="005E48CE">
        <w:t>stawka netto za 1 m</w:t>
      </w:r>
      <w:r w:rsidRPr="005E48CE">
        <w:rPr>
          <w:vertAlign w:val="superscript"/>
        </w:rPr>
        <w:t>2</w:t>
      </w:r>
      <w:r w:rsidRPr="005E48CE">
        <w:t xml:space="preserve"> powierzchni białej wynosi…………. zł</w:t>
      </w:r>
    </w:p>
    <w:p w14:paraId="0C0A8C0F" w14:textId="77777777" w:rsidR="0024760D" w:rsidRPr="005E48CE" w:rsidRDefault="0024760D" w:rsidP="0024760D">
      <w:pPr>
        <w:ind w:left="284"/>
        <w:jc w:val="both"/>
        <w:rPr>
          <w:b/>
          <w:bCs/>
        </w:rPr>
      </w:pPr>
      <w:r w:rsidRPr="005E48CE">
        <w:rPr>
          <w:b/>
          <w:bCs/>
        </w:rPr>
        <w:t>stawka brutto za 1 m</w:t>
      </w:r>
      <w:r w:rsidRPr="005E48CE">
        <w:rPr>
          <w:b/>
          <w:bCs/>
          <w:vertAlign w:val="superscript"/>
        </w:rPr>
        <w:t>2</w:t>
      </w:r>
      <w:r w:rsidRPr="005E48CE">
        <w:rPr>
          <w:b/>
          <w:bCs/>
        </w:rPr>
        <w:t xml:space="preserve"> powierzchni białej wynosi…………zł</w:t>
      </w:r>
    </w:p>
    <w:p w14:paraId="0BABC989" w14:textId="77777777" w:rsidR="0024760D" w:rsidRPr="005E48CE" w:rsidRDefault="0024760D" w:rsidP="0024760D">
      <w:pPr>
        <w:ind w:left="284"/>
        <w:jc w:val="both"/>
        <w:rPr>
          <w:b/>
          <w:bCs/>
        </w:rPr>
      </w:pPr>
    </w:p>
    <w:p w14:paraId="585F3514" w14:textId="77777777" w:rsidR="0024760D" w:rsidRPr="005E48CE" w:rsidRDefault="0024760D" w:rsidP="0024760D">
      <w:pPr>
        <w:ind w:left="284"/>
        <w:jc w:val="both"/>
      </w:pPr>
      <w:r w:rsidRPr="005E48CE">
        <w:t>stawka netto za 1 m</w:t>
      </w:r>
      <w:r w:rsidRPr="005E48CE">
        <w:rPr>
          <w:vertAlign w:val="superscript"/>
        </w:rPr>
        <w:t>2</w:t>
      </w:r>
      <w:r w:rsidRPr="005E48CE">
        <w:t xml:space="preserve"> powierzchni kolorowej wynosi…………. zł</w:t>
      </w:r>
    </w:p>
    <w:p w14:paraId="0611DFA2" w14:textId="77777777" w:rsidR="0024760D" w:rsidRPr="005E48CE" w:rsidRDefault="0024760D" w:rsidP="0024760D">
      <w:pPr>
        <w:ind w:left="284"/>
        <w:jc w:val="both"/>
        <w:rPr>
          <w:b/>
          <w:bCs/>
        </w:rPr>
      </w:pPr>
      <w:r w:rsidRPr="005E48CE">
        <w:rPr>
          <w:b/>
          <w:bCs/>
        </w:rPr>
        <w:t>stawka brutto za 1 m</w:t>
      </w:r>
      <w:r w:rsidRPr="005E48CE">
        <w:rPr>
          <w:b/>
          <w:bCs/>
          <w:vertAlign w:val="superscript"/>
        </w:rPr>
        <w:t>2</w:t>
      </w:r>
      <w:r w:rsidRPr="005E48CE">
        <w:rPr>
          <w:b/>
          <w:bCs/>
        </w:rPr>
        <w:t xml:space="preserve"> powierzchni kolorowej wynosi…………zł</w:t>
      </w:r>
    </w:p>
    <w:p w14:paraId="76BD069E" w14:textId="77777777" w:rsidR="0024760D" w:rsidRPr="005E48CE" w:rsidRDefault="0024760D" w:rsidP="0024760D">
      <w:pPr>
        <w:contextualSpacing/>
        <w:jc w:val="both"/>
        <w:rPr>
          <w:rFonts w:eastAsia="Calibri"/>
          <w:b/>
          <w:u w:val="single"/>
          <w:lang w:eastAsia="en-US"/>
        </w:rPr>
      </w:pPr>
    </w:p>
    <w:p w14:paraId="4CB3C127" w14:textId="77777777" w:rsidR="0024760D" w:rsidRPr="005E48CE" w:rsidRDefault="0024760D" w:rsidP="0024760D">
      <w:pPr>
        <w:contextualSpacing/>
        <w:jc w:val="both"/>
        <w:rPr>
          <w:bCs/>
        </w:rPr>
      </w:pPr>
      <w:r w:rsidRPr="005E48CE">
        <w:rPr>
          <w:bCs/>
        </w:rPr>
        <w:t xml:space="preserve">ww. wartości wyliczone zgodnie z opisem przedmiotu zamówienia stanowiącym załącznik nr 2 do SWZ </w:t>
      </w:r>
    </w:p>
    <w:p w14:paraId="7EFCFFD7" w14:textId="77777777" w:rsidR="0024760D" w:rsidRPr="005E48CE" w:rsidRDefault="0024760D" w:rsidP="00FB5281">
      <w:pPr>
        <w:ind w:left="284"/>
        <w:jc w:val="both"/>
        <w:rPr>
          <w:b/>
          <w:bCs/>
        </w:rPr>
      </w:pPr>
    </w:p>
    <w:p w14:paraId="26840C0B" w14:textId="45B0428E" w:rsidR="00FB5281" w:rsidRPr="005E48CE" w:rsidRDefault="004D5793" w:rsidP="00FB5281">
      <w:pPr>
        <w:jc w:val="both"/>
      </w:pPr>
      <w:bookmarkStart w:id="6" w:name="_Hlk150153833"/>
      <w:r w:rsidRPr="005E48CE">
        <w:rPr>
          <w:b/>
        </w:rPr>
        <w:t xml:space="preserve">K-2: </w:t>
      </w:r>
      <w:r w:rsidR="00FB5281" w:rsidRPr="005E48CE">
        <w:rPr>
          <w:b/>
        </w:rPr>
        <w:t xml:space="preserve">Okres gwarancji: </w:t>
      </w:r>
      <w:r w:rsidR="00FB5281" w:rsidRPr="005E48CE">
        <w:t xml:space="preserve">……… miesięcy (wpisać od 12 miesięcy – podać ile dokładnie) </w:t>
      </w:r>
      <w:r w:rsidRPr="005E48CE">
        <w:t>zgodnie z rozdziałem 21 SWZ</w:t>
      </w:r>
    </w:p>
    <w:p w14:paraId="32CED34B" w14:textId="34F3F96B" w:rsidR="00FB5281" w:rsidRPr="005E48CE" w:rsidRDefault="004D5793" w:rsidP="00FB5281">
      <w:pPr>
        <w:jc w:val="both"/>
        <w:outlineLvl w:val="1"/>
        <w:rPr>
          <w:bCs/>
          <w:iCs/>
          <w:color w:val="000000"/>
        </w:rPr>
      </w:pPr>
      <w:bookmarkStart w:id="7" w:name="_Hlk133228980"/>
      <w:r w:rsidRPr="005E48CE">
        <w:rPr>
          <w:b/>
        </w:rPr>
        <w:t>K-3: Skrócenie terminu</w:t>
      </w:r>
      <w:r w:rsidR="00FB5281" w:rsidRPr="005E48CE">
        <w:rPr>
          <w:b/>
        </w:rPr>
        <w:t>:</w:t>
      </w:r>
      <w:r w:rsidR="00FB5281" w:rsidRPr="005E48CE">
        <w:rPr>
          <w:bCs/>
        </w:rPr>
        <w:t xml:space="preserve"> ………………..</w:t>
      </w:r>
      <w:r w:rsidR="00FB5281" w:rsidRPr="005E48CE">
        <w:rPr>
          <w:bCs/>
          <w:iCs/>
          <w:color w:val="000000"/>
        </w:rPr>
        <w:t xml:space="preserve"> dni (</w:t>
      </w:r>
      <w:r w:rsidR="00FB5281" w:rsidRPr="005E48CE">
        <w:t>podać ile dokładnie</w:t>
      </w:r>
      <w:r w:rsidR="00FB5281" w:rsidRPr="005E48CE">
        <w:rPr>
          <w:bCs/>
          <w:iCs/>
          <w:color w:val="000000"/>
        </w:rPr>
        <w:t>)</w:t>
      </w:r>
      <w:r w:rsidRPr="005E48CE">
        <w:rPr>
          <w:bCs/>
          <w:iCs/>
          <w:color w:val="000000"/>
        </w:rPr>
        <w:t>, zgodnie z rozdziałem 21 SWZ</w:t>
      </w:r>
    </w:p>
    <w:p w14:paraId="09DAFE5E" w14:textId="77777777" w:rsidR="00FB5281" w:rsidRPr="005E48CE" w:rsidRDefault="00FB5281" w:rsidP="00FB5281">
      <w:pPr>
        <w:contextualSpacing/>
        <w:jc w:val="both"/>
        <w:rPr>
          <w:bCs/>
        </w:rPr>
      </w:pPr>
      <w:r w:rsidRPr="005E48CE">
        <w:rPr>
          <w:bCs/>
        </w:rPr>
        <w:t>Warunki płatności: 60 dni</w:t>
      </w:r>
    </w:p>
    <w:bookmarkEnd w:id="6"/>
    <w:bookmarkEnd w:id="7"/>
    <w:bookmarkEnd w:id="2"/>
    <w:bookmarkEnd w:id="3"/>
    <w:p w14:paraId="1D4CF82B" w14:textId="16711E87" w:rsidR="00E57579" w:rsidRDefault="00E57579" w:rsidP="00D200D8">
      <w:pPr>
        <w:jc w:val="both"/>
        <w:rPr>
          <w:u w:val="single"/>
        </w:rPr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01A6DA9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C96AB9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483E403D" w14:textId="77777777" w:rsidR="00635624" w:rsidRPr="00085C92" w:rsidRDefault="00635624" w:rsidP="00635624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7333948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3293FD2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0822BC4" w14:textId="77777777" w:rsidR="00635624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CD5B4D4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D86EC74" w14:textId="77777777" w:rsidR="00635624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C29EF66" w14:textId="77777777" w:rsidR="00635624" w:rsidRPr="00085C92" w:rsidRDefault="00635624" w:rsidP="00635624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20C4BAF8" w:rsidR="00281DC6" w:rsidRDefault="00281DC6" w:rsidP="00F95905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087CCA3E" w:rsidR="00D74BC1" w:rsidRDefault="00281DC6">
    <w:pPr>
      <w:pStyle w:val="Nagwek"/>
    </w:pPr>
    <w:r>
      <w:t>Znak sprawy: SZW/DZP/</w:t>
    </w:r>
    <w:r w:rsidR="00635624">
      <w:t>7</w:t>
    </w:r>
    <w:r w:rsidR="00FB5281">
      <w:t>2/</w:t>
    </w:r>
    <w:r>
      <w:t>202</w:t>
    </w:r>
    <w:r w:rsidR="00D9366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26EEF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742DEC"/>
    <w:multiLevelType w:val="hybridMultilevel"/>
    <w:tmpl w:val="40B018C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46527D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2047E"/>
    <w:multiLevelType w:val="hybridMultilevel"/>
    <w:tmpl w:val="CCC081E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7F7C7E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3BE1139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6"/>
  </w:num>
  <w:num w:numId="2" w16cid:durableId="1906186095">
    <w:abstractNumId w:val="15"/>
  </w:num>
  <w:num w:numId="3" w16cid:durableId="1681618092">
    <w:abstractNumId w:val="7"/>
  </w:num>
  <w:num w:numId="4" w16cid:durableId="484904262">
    <w:abstractNumId w:val="9"/>
  </w:num>
  <w:num w:numId="5" w16cid:durableId="606275709">
    <w:abstractNumId w:val="6"/>
  </w:num>
  <w:num w:numId="6" w16cid:durableId="621153586">
    <w:abstractNumId w:val="2"/>
  </w:num>
  <w:num w:numId="7" w16cid:durableId="409469870">
    <w:abstractNumId w:val="11"/>
  </w:num>
  <w:num w:numId="8" w16cid:durableId="52237868">
    <w:abstractNumId w:val="19"/>
  </w:num>
  <w:num w:numId="9" w16cid:durableId="141969295">
    <w:abstractNumId w:val="8"/>
  </w:num>
  <w:num w:numId="10" w16cid:durableId="1750955323">
    <w:abstractNumId w:val="1"/>
  </w:num>
  <w:num w:numId="11" w16cid:durableId="1438477906">
    <w:abstractNumId w:val="4"/>
  </w:num>
  <w:num w:numId="12" w16cid:durableId="240722652">
    <w:abstractNumId w:val="21"/>
  </w:num>
  <w:num w:numId="13" w16cid:durableId="1494487214">
    <w:abstractNumId w:val="0"/>
  </w:num>
  <w:num w:numId="14" w16cid:durableId="1864006952">
    <w:abstractNumId w:val="14"/>
  </w:num>
  <w:num w:numId="15" w16cid:durableId="932518082">
    <w:abstractNumId w:val="13"/>
  </w:num>
  <w:num w:numId="16" w16cid:durableId="1135949487">
    <w:abstractNumId w:val="5"/>
  </w:num>
  <w:num w:numId="17" w16cid:durableId="1449084641">
    <w:abstractNumId w:val="12"/>
  </w:num>
  <w:num w:numId="18" w16cid:durableId="387074401">
    <w:abstractNumId w:val="17"/>
  </w:num>
  <w:num w:numId="19" w16cid:durableId="2083721444">
    <w:abstractNumId w:val="10"/>
  </w:num>
  <w:num w:numId="20" w16cid:durableId="1276597481">
    <w:abstractNumId w:val="18"/>
  </w:num>
  <w:num w:numId="21" w16cid:durableId="220218314">
    <w:abstractNumId w:val="3"/>
  </w:num>
  <w:num w:numId="22" w16cid:durableId="182138551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7758E"/>
    <w:rsid w:val="000859D9"/>
    <w:rsid w:val="000B7920"/>
    <w:rsid w:val="0018410E"/>
    <w:rsid w:val="0023314B"/>
    <w:rsid w:val="0024760D"/>
    <w:rsid w:val="00281DC6"/>
    <w:rsid w:val="002B4556"/>
    <w:rsid w:val="002D0B11"/>
    <w:rsid w:val="0030391A"/>
    <w:rsid w:val="003A652F"/>
    <w:rsid w:val="003B13D5"/>
    <w:rsid w:val="004127BF"/>
    <w:rsid w:val="00443C09"/>
    <w:rsid w:val="00460383"/>
    <w:rsid w:val="00464869"/>
    <w:rsid w:val="00467243"/>
    <w:rsid w:val="004858D2"/>
    <w:rsid w:val="004A2566"/>
    <w:rsid w:val="004B0272"/>
    <w:rsid w:val="004B7FD9"/>
    <w:rsid w:val="004D5793"/>
    <w:rsid w:val="005001EB"/>
    <w:rsid w:val="0051587F"/>
    <w:rsid w:val="00535E57"/>
    <w:rsid w:val="00592545"/>
    <w:rsid w:val="005A70C7"/>
    <w:rsid w:val="005E48CE"/>
    <w:rsid w:val="00613B65"/>
    <w:rsid w:val="00635624"/>
    <w:rsid w:val="00635C6E"/>
    <w:rsid w:val="006929C9"/>
    <w:rsid w:val="006A2CCB"/>
    <w:rsid w:val="006F479A"/>
    <w:rsid w:val="007366F6"/>
    <w:rsid w:val="00740C0B"/>
    <w:rsid w:val="007717C3"/>
    <w:rsid w:val="007D1797"/>
    <w:rsid w:val="0080270C"/>
    <w:rsid w:val="00813379"/>
    <w:rsid w:val="00862DB2"/>
    <w:rsid w:val="008D178F"/>
    <w:rsid w:val="008D29B6"/>
    <w:rsid w:val="00925993"/>
    <w:rsid w:val="00942685"/>
    <w:rsid w:val="0095758A"/>
    <w:rsid w:val="00957798"/>
    <w:rsid w:val="00993FDC"/>
    <w:rsid w:val="009B09B9"/>
    <w:rsid w:val="009E48B1"/>
    <w:rsid w:val="009E5297"/>
    <w:rsid w:val="00A35DA2"/>
    <w:rsid w:val="00A45690"/>
    <w:rsid w:val="00A76A21"/>
    <w:rsid w:val="00AB0C57"/>
    <w:rsid w:val="00AE55B5"/>
    <w:rsid w:val="00B03F5C"/>
    <w:rsid w:val="00B168A4"/>
    <w:rsid w:val="00B22D6B"/>
    <w:rsid w:val="00BB3E12"/>
    <w:rsid w:val="00C02BAF"/>
    <w:rsid w:val="00C336B1"/>
    <w:rsid w:val="00C3420C"/>
    <w:rsid w:val="00C3597B"/>
    <w:rsid w:val="00C96AB9"/>
    <w:rsid w:val="00CA0475"/>
    <w:rsid w:val="00CA7C6C"/>
    <w:rsid w:val="00CB2BE7"/>
    <w:rsid w:val="00D200D8"/>
    <w:rsid w:val="00D710C9"/>
    <w:rsid w:val="00D74BC1"/>
    <w:rsid w:val="00D81677"/>
    <w:rsid w:val="00D93667"/>
    <w:rsid w:val="00E57579"/>
    <w:rsid w:val="00E67A95"/>
    <w:rsid w:val="00E93CBB"/>
    <w:rsid w:val="00E95D03"/>
    <w:rsid w:val="00ED1047"/>
    <w:rsid w:val="00F10FCB"/>
    <w:rsid w:val="00F2537A"/>
    <w:rsid w:val="00F67712"/>
    <w:rsid w:val="00F95905"/>
    <w:rsid w:val="00FA46AF"/>
    <w:rsid w:val="00FB4850"/>
    <w:rsid w:val="00FB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85</TotalTime>
  <Pages>4</Pages>
  <Words>729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29</cp:revision>
  <cp:lastPrinted>2024-08-23T07:41:00Z</cp:lastPrinted>
  <dcterms:created xsi:type="dcterms:W3CDTF">2022-10-05T12:38:00Z</dcterms:created>
  <dcterms:modified xsi:type="dcterms:W3CDTF">2024-08-27T10:49:00Z</dcterms:modified>
</cp:coreProperties>
</file>