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236143" w14:textId="3E594678" w:rsidR="005103B9" w:rsidRDefault="006676AE" w:rsidP="00D118CD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D118CD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D8CE3D4" w14:textId="77777777" w:rsidR="00D118CD" w:rsidRPr="00D118CD" w:rsidRDefault="00D118CD" w:rsidP="00D118CD">
      <w:pPr>
        <w:rPr>
          <w:lang w:eastAsia="pl-PL"/>
        </w:rPr>
      </w:pPr>
    </w:p>
    <w:p w14:paraId="4057083A" w14:textId="77777777" w:rsidR="00C4103F" w:rsidRPr="0012157F" w:rsidRDefault="007118F0" w:rsidP="00D118CD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5E37E72" w14:textId="77777777" w:rsidR="006676AE" w:rsidRPr="0012157F" w:rsidRDefault="007C5AA6" w:rsidP="00D118CD">
      <w:pPr>
        <w:pStyle w:val="Tekstpodstawowy"/>
        <w:spacing w:after="0"/>
        <w:ind w:left="4111"/>
        <w:rPr>
          <w:rFonts w:ascii="Arial" w:hAnsi="Arial" w:cs="Arial"/>
        </w:rPr>
      </w:pPr>
      <w:r w:rsidRPr="007C5AA6">
        <w:rPr>
          <w:rFonts w:ascii="Arial" w:hAnsi="Arial" w:cs="Arial"/>
        </w:rPr>
        <w:t>SZPITAL WOJEWÓDZKI W POZNANIU</w:t>
      </w:r>
    </w:p>
    <w:p w14:paraId="6376D266" w14:textId="77777777" w:rsidR="006676AE" w:rsidRPr="0012157F" w:rsidRDefault="007C5AA6" w:rsidP="00D118CD">
      <w:pPr>
        <w:pStyle w:val="Tekstpodstawowy"/>
        <w:spacing w:after="0"/>
        <w:ind w:left="4111"/>
        <w:rPr>
          <w:rFonts w:ascii="Arial" w:hAnsi="Arial" w:cs="Arial"/>
        </w:rPr>
      </w:pPr>
      <w:r w:rsidRPr="007C5AA6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7C5AA6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60727DFA" w14:textId="77777777" w:rsidR="00F90CD1" w:rsidRDefault="007C5AA6" w:rsidP="00D118CD">
      <w:pPr>
        <w:pStyle w:val="Tekstpodstawowy"/>
        <w:spacing w:after="0"/>
        <w:ind w:left="4111"/>
        <w:rPr>
          <w:rFonts w:ascii="Arial" w:hAnsi="Arial" w:cs="Arial"/>
        </w:rPr>
      </w:pPr>
      <w:r w:rsidRPr="007C5AA6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7C5AA6">
        <w:rPr>
          <w:rFonts w:ascii="Arial" w:hAnsi="Arial" w:cs="Arial"/>
        </w:rPr>
        <w:t>Poznań</w:t>
      </w:r>
    </w:p>
    <w:p w14:paraId="0A32B24F" w14:textId="77777777" w:rsidR="002578E4" w:rsidRDefault="002578E4" w:rsidP="00D118C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2BD334D7" w14:textId="77777777" w:rsidR="00D118CD" w:rsidRDefault="00D118CD" w:rsidP="00D118CD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B3C2259" w14:textId="77777777" w:rsidTr="0018769E">
        <w:tc>
          <w:tcPr>
            <w:tcW w:w="2800" w:type="dxa"/>
            <w:shd w:val="clear" w:color="auto" w:fill="auto"/>
          </w:tcPr>
          <w:p w14:paraId="55EF28C9" w14:textId="77777777" w:rsidR="002578E4" w:rsidRPr="00A2540E" w:rsidRDefault="002578E4" w:rsidP="00D118C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2FC87AD" w14:textId="77777777" w:rsidR="002578E4" w:rsidRPr="00A2540E" w:rsidRDefault="002578E4" w:rsidP="00D118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CEDDDD3" w14:textId="77777777" w:rsidR="002578E4" w:rsidRPr="00A2540E" w:rsidRDefault="002578E4" w:rsidP="00D118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C63C9A9" w14:textId="77777777" w:rsidR="002578E4" w:rsidRPr="00A2540E" w:rsidRDefault="002578E4" w:rsidP="00D118CD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39F228D5" w14:textId="77777777" w:rsidTr="0018769E">
        <w:tc>
          <w:tcPr>
            <w:tcW w:w="2800" w:type="dxa"/>
            <w:shd w:val="clear" w:color="auto" w:fill="auto"/>
          </w:tcPr>
          <w:p w14:paraId="7CFE94E2" w14:textId="77777777" w:rsidR="002578E4" w:rsidRPr="00A2540E" w:rsidRDefault="002578E4" w:rsidP="00D118CD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DA29950" w14:textId="77777777" w:rsidR="002578E4" w:rsidRPr="00A2540E" w:rsidRDefault="002578E4" w:rsidP="00D118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1E06B99" w14:textId="77777777" w:rsidR="002578E4" w:rsidRPr="00A2540E" w:rsidRDefault="002578E4" w:rsidP="00D118CD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8CCF1B" w14:textId="77777777" w:rsidR="002578E4" w:rsidRPr="00A2540E" w:rsidRDefault="002578E4" w:rsidP="00D118CD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A154E0B" w14:textId="77777777" w:rsidR="002578E4" w:rsidRPr="002578E4" w:rsidRDefault="002578E4" w:rsidP="00D118CD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C5AA6" w:rsidRPr="0012157F" w14:paraId="7CE7BE4D" w14:textId="77777777" w:rsidTr="00AE33E5">
        <w:tc>
          <w:tcPr>
            <w:tcW w:w="9104" w:type="dxa"/>
            <w:shd w:val="clear" w:color="auto" w:fill="D9D9D9"/>
          </w:tcPr>
          <w:p w14:paraId="3E5FCD98" w14:textId="77777777" w:rsidR="007C5AA6" w:rsidRPr="0012157F" w:rsidRDefault="007C5AA6" w:rsidP="00D118CD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C5F12A3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C5AA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C5AA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C5AA6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65AEFEC" w14:textId="77777777" w:rsidR="007C5AA6" w:rsidRPr="00612283" w:rsidRDefault="007C5AA6" w:rsidP="00D118CD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49B3228D" w14:textId="77777777" w:rsidR="007C5AA6" w:rsidRPr="00612283" w:rsidRDefault="007C5AA6" w:rsidP="00D118CD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84151B0" w14:textId="77777777" w:rsidR="007C5AA6" w:rsidRPr="0012157F" w:rsidRDefault="007C5AA6" w:rsidP="00D118CD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D6DB52A" w14:textId="77777777" w:rsidR="00D118CD" w:rsidRDefault="00D118CD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17C896E" w14:textId="609EF6C4" w:rsidR="00E50194" w:rsidRDefault="001F027E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4C86C20" w14:textId="77777777" w:rsidTr="0018769E">
        <w:tc>
          <w:tcPr>
            <w:tcW w:w="2269" w:type="dxa"/>
            <w:shd w:val="clear" w:color="auto" w:fill="auto"/>
          </w:tcPr>
          <w:p w14:paraId="01B12BBD" w14:textId="77777777" w:rsidR="002578E4" w:rsidRPr="00A2540E" w:rsidRDefault="002578E4" w:rsidP="00D118C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E79EEC" w14:textId="0EB0AF8F" w:rsidR="002578E4" w:rsidRPr="00A2540E" w:rsidRDefault="00CE368B" w:rsidP="00D118CD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E368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Remonty i naprawy wynikające z nakazów Sanepidu - Malowanie pomieszczeń kuchni w Filii nr 2- powtórzenie</w:t>
            </w:r>
          </w:p>
        </w:tc>
      </w:tr>
      <w:tr w:rsidR="007C5AA6" w:rsidRPr="00A2540E" w14:paraId="5D447CE4" w14:textId="77777777" w:rsidTr="00AE33E5">
        <w:tc>
          <w:tcPr>
            <w:tcW w:w="2269" w:type="dxa"/>
            <w:shd w:val="clear" w:color="auto" w:fill="auto"/>
          </w:tcPr>
          <w:p w14:paraId="57E8CE6C" w14:textId="77777777" w:rsidR="007C5AA6" w:rsidRPr="00A2540E" w:rsidRDefault="007C5AA6" w:rsidP="00D118CD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43E8BE" w14:textId="0CA29BDC" w:rsidR="007C5AA6" w:rsidRPr="00A2540E" w:rsidRDefault="007C5AA6" w:rsidP="00D118CD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C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CE368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72</w:t>
            </w:r>
            <w:r w:rsidRPr="007C5AA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14:paraId="277815B0" w14:textId="77777777" w:rsidR="002578E4" w:rsidRDefault="002578E4" w:rsidP="00D118CD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4E4D921" w14:textId="77777777" w:rsidR="00F90CD1" w:rsidRDefault="005434B3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C5AA6" w:rsidRPr="007C5AA6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1C2A8B8F" w14:textId="77777777" w:rsidR="00D118CD" w:rsidRPr="0012157F" w:rsidRDefault="00D118CD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06752487" w14:textId="77777777" w:rsidTr="00650D6C">
        <w:tc>
          <w:tcPr>
            <w:tcW w:w="9104" w:type="dxa"/>
            <w:shd w:val="clear" w:color="auto" w:fill="D9D9D9"/>
          </w:tcPr>
          <w:p w14:paraId="1A6A98D0" w14:textId="77777777" w:rsidR="00E50194" w:rsidRPr="00650D6C" w:rsidRDefault="00650D6C" w:rsidP="00D118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57071506" w14:textId="77777777" w:rsidR="00C113BF" w:rsidRPr="0012157F" w:rsidRDefault="00C113BF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45BE7A0B" w14:textId="77777777" w:rsidR="002426FF" w:rsidRPr="00A44833" w:rsidRDefault="002426FF" w:rsidP="00D118CD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375CE34B" w14:textId="77777777" w:rsidR="00023477" w:rsidRPr="006B53D6" w:rsidRDefault="00023477" w:rsidP="00D118CD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01889249" w14:textId="77777777" w:rsidR="00023477" w:rsidRPr="00992BD8" w:rsidRDefault="00992BD8" w:rsidP="00D118CD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F60AC6B" w14:textId="77777777" w:rsidR="00992BD8" w:rsidRPr="00992BD8" w:rsidRDefault="00992BD8" w:rsidP="00D118C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AC38406" w14:textId="77777777" w:rsidR="00023477" w:rsidRDefault="00C113BF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9ACC8FF" w14:textId="77777777" w:rsidR="007A2BCB" w:rsidRDefault="00992BD8" w:rsidP="00D118C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4A7D147" w14:textId="77777777" w:rsidR="0011306C" w:rsidRDefault="007A2BCB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46043E04" w14:textId="77777777" w:rsidR="00D118CD" w:rsidRDefault="00D118CD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0AC7607A" w14:textId="77777777" w:rsidTr="00CD4DD1">
        <w:tc>
          <w:tcPr>
            <w:tcW w:w="9104" w:type="dxa"/>
            <w:shd w:val="clear" w:color="auto" w:fill="D9D9D9"/>
          </w:tcPr>
          <w:p w14:paraId="5514672F" w14:textId="77777777" w:rsidR="0011306C" w:rsidRPr="00650D6C" w:rsidRDefault="0011306C" w:rsidP="00D118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DCCD91A" w14:textId="77777777" w:rsidR="00D2702A" w:rsidRPr="0012157F" w:rsidRDefault="004F23F7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394D9F4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17770" w14:textId="77777777" w:rsidR="00D2702A" w:rsidRPr="0012157F" w:rsidRDefault="00D2702A" w:rsidP="00D118C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FD7FB" w14:textId="77777777" w:rsidR="00D2702A" w:rsidRPr="0012157F" w:rsidRDefault="00D2702A" w:rsidP="00D118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C5AA6" w:rsidRPr="0012157F" w14:paraId="076397A7" w14:textId="77777777" w:rsidTr="00AE33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48AF5" w14:textId="77777777" w:rsidR="007C5AA6" w:rsidRPr="0012157F" w:rsidRDefault="007C5AA6" w:rsidP="00D118C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3D83B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5AA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97B39C1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C5AA6" w:rsidRPr="0012157F" w14:paraId="58BEB2A1" w14:textId="77777777" w:rsidTr="00AE33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DA2EF" w14:textId="77777777" w:rsidR="007C5AA6" w:rsidRPr="0012157F" w:rsidRDefault="007C5AA6" w:rsidP="00D118C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06652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5AA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60213CE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C5AA6" w:rsidRPr="0012157F" w14:paraId="57481E4A" w14:textId="77777777" w:rsidTr="00AE33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7C0CD" w14:textId="77777777" w:rsidR="007C5AA6" w:rsidRPr="0012157F" w:rsidRDefault="007C5AA6" w:rsidP="00D118C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C4B0B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5AA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78A7C547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7C5AA6" w:rsidRPr="0012157F" w14:paraId="1E9B4314" w14:textId="77777777" w:rsidTr="00AE33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EF380" w14:textId="77777777" w:rsidR="007C5AA6" w:rsidRPr="0012157F" w:rsidRDefault="007C5AA6" w:rsidP="00D118C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01738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C5AA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2ED78F25" w14:textId="77777777" w:rsidR="007C5AA6" w:rsidRPr="0012157F" w:rsidRDefault="007C5AA6" w:rsidP="00D118C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5AA6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4569186D" w14:textId="77777777" w:rsidR="00E21BB4" w:rsidRPr="0012157F" w:rsidRDefault="00257E73" w:rsidP="00D118C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BDAF658" w14:textId="77777777" w:rsidR="00E21BB4" w:rsidRPr="00E21BB4" w:rsidRDefault="00E21BB4" w:rsidP="00D118C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4A298BA0" w14:textId="77777777" w:rsidR="00C62F57" w:rsidRDefault="00C62F57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6DE4421" w14:textId="77777777" w:rsidR="00C62F57" w:rsidRDefault="00C62F57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7E87903" w14:textId="77777777" w:rsidR="00721D87" w:rsidRDefault="00E21BB4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C772574" w14:textId="77777777" w:rsidR="00721D87" w:rsidRDefault="00E21BB4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01E4CA48" w14:textId="77777777" w:rsidR="00721D87" w:rsidRPr="00721D87" w:rsidRDefault="00721D87" w:rsidP="00D118C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4130D870" w14:textId="77777777" w:rsidR="00721D87" w:rsidRDefault="00E21BB4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09EC27F2" w14:textId="77777777" w:rsidR="00E21BB4" w:rsidRPr="00E21BB4" w:rsidRDefault="00E21BB4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3C51E92" w14:textId="77777777" w:rsidR="00E21BB4" w:rsidRPr="00721D87" w:rsidRDefault="00E21BB4" w:rsidP="00D118C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C328E98" w14:textId="77777777" w:rsidR="00C62F57" w:rsidRDefault="00257E73" w:rsidP="00D118C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C1D0D5E" w14:textId="77777777" w:rsidTr="00CD4DD1">
        <w:tc>
          <w:tcPr>
            <w:tcW w:w="9104" w:type="dxa"/>
            <w:shd w:val="clear" w:color="auto" w:fill="D9D9D9"/>
          </w:tcPr>
          <w:p w14:paraId="498C7669" w14:textId="77777777" w:rsidR="00D118CD" w:rsidRDefault="00D118CD" w:rsidP="00D118CD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3A9548F7" w14:textId="2BCBEE94" w:rsidR="00BE6F04" w:rsidRPr="00650D6C" w:rsidRDefault="00E426EB" w:rsidP="00D118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1967643" w14:textId="77777777" w:rsidR="00FE4E2B" w:rsidRDefault="00E426EB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311BE512" w14:textId="77777777" w:rsidR="00D118CD" w:rsidRPr="00E426EB" w:rsidRDefault="00D118CD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56EFC8B" w14:textId="77777777" w:rsidTr="00847232">
        <w:tc>
          <w:tcPr>
            <w:tcW w:w="9104" w:type="dxa"/>
            <w:shd w:val="clear" w:color="auto" w:fill="D9D9D9"/>
          </w:tcPr>
          <w:p w14:paraId="1443BB23" w14:textId="77777777" w:rsidR="00E426EB" w:rsidRPr="00650D6C" w:rsidRDefault="00E426EB" w:rsidP="00D118C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0DDB1746" w14:textId="77777777" w:rsidR="00E426EB" w:rsidRPr="0012157F" w:rsidRDefault="00E426EB" w:rsidP="00D118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188371" w14:textId="77777777" w:rsidR="00E426EB" w:rsidRPr="00E426EB" w:rsidRDefault="00E426EB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C774392" w14:textId="77777777" w:rsidR="00E426EB" w:rsidRPr="00E426EB" w:rsidRDefault="00E426EB" w:rsidP="00D118C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667F062" w14:textId="77777777" w:rsidR="00E426EB" w:rsidRPr="00FF0EBB" w:rsidRDefault="00E426EB" w:rsidP="00D118C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C7DD039" w14:textId="77777777" w:rsidR="00E426EB" w:rsidRPr="00E426EB" w:rsidRDefault="00E426EB" w:rsidP="00D118C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1A9CE7B" w14:textId="77777777" w:rsidR="00E426EB" w:rsidRPr="00FF0EBB" w:rsidRDefault="00E426EB" w:rsidP="00D118C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A63323A" w14:textId="77777777" w:rsidR="00E426EB" w:rsidRDefault="00E426EB" w:rsidP="00D118C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A8ACA57" w14:textId="77777777" w:rsidR="0012157F" w:rsidRPr="0012157F" w:rsidRDefault="0012157F" w:rsidP="00D118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813B67" w14:textId="77777777" w:rsidR="00524951" w:rsidRDefault="00FE4E2B" w:rsidP="00D118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DD0C96A" w14:textId="77777777" w:rsidR="00524951" w:rsidRDefault="00524951" w:rsidP="00D118CD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DCBD008" w14:textId="77777777" w:rsidR="00FE4E2B" w:rsidRPr="0012157F" w:rsidRDefault="00524951" w:rsidP="00D118CD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EF8ABBC" w14:textId="77777777" w:rsidR="00484F88" w:rsidRPr="0012157F" w:rsidRDefault="006D536F" w:rsidP="00D118CD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4E109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B5282A8" w14:textId="77777777" w:rsidR="004E1091" w:rsidRDefault="004E1091" w:rsidP="0038231F">
      <w:pPr>
        <w:spacing w:after="0" w:line="240" w:lineRule="auto"/>
      </w:pPr>
      <w:r>
        <w:separator/>
      </w:r>
    </w:p>
  </w:endnote>
  <w:endnote w:type="continuationSeparator" w:id="0">
    <w:p w14:paraId="5DE2E070" w14:textId="77777777" w:rsidR="004E1091" w:rsidRDefault="004E109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03443F" w14:textId="77777777" w:rsidR="007C5AA6" w:rsidRDefault="007C5A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130AF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4982A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4D5715" w14:textId="77777777" w:rsidR="007C5AA6" w:rsidRDefault="007C5A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DF0B80" w14:textId="77777777" w:rsidR="004E1091" w:rsidRDefault="004E1091" w:rsidP="0038231F">
      <w:pPr>
        <w:spacing w:after="0" w:line="240" w:lineRule="auto"/>
      </w:pPr>
      <w:r>
        <w:separator/>
      </w:r>
    </w:p>
  </w:footnote>
  <w:footnote w:type="continuationSeparator" w:id="0">
    <w:p w14:paraId="074F40D0" w14:textId="77777777" w:rsidR="004E1091" w:rsidRDefault="004E1091" w:rsidP="0038231F">
      <w:pPr>
        <w:spacing w:after="0" w:line="240" w:lineRule="auto"/>
      </w:pPr>
      <w:r>
        <w:continuationSeparator/>
      </w:r>
    </w:p>
  </w:footnote>
  <w:footnote w:id="1">
    <w:p w14:paraId="7A5106A8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1795AB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799BF5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04F95BF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3DA6E" w14:textId="77777777" w:rsidR="007C5AA6" w:rsidRDefault="007C5A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A837F" w14:textId="77777777" w:rsidR="007C5AA6" w:rsidRDefault="007C5A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E069B" w14:textId="77777777" w:rsidR="007C5AA6" w:rsidRDefault="007C5A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743848">
    <w:abstractNumId w:val="11"/>
  </w:num>
  <w:num w:numId="2" w16cid:durableId="962662496">
    <w:abstractNumId w:val="0"/>
  </w:num>
  <w:num w:numId="3" w16cid:durableId="1527670294">
    <w:abstractNumId w:val="10"/>
  </w:num>
  <w:num w:numId="4" w16cid:durableId="440497209">
    <w:abstractNumId w:val="13"/>
  </w:num>
  <w:num w:numId="5" w16cid:durableId="159347201">
    <w:abstractNumId w:val="12"/>
  </w:num>
  <w:num w:numId="6" w16cid:durableId="1761755921">
    <w:abstractNumId w:val="9"/>
  </w:num>
  <w:num w:numId="7" w16cid:durableId="807939918">
    <w:abstractNumId w:val="1"/>
  </w:num>
  <w:num w:numId="8" w16cid:durableId="316764783">
    <w:abstractNumId w:val="6"/>
  </w:num>
  <w:num w:numId="9" w16cid:durableId="1683121206">
    <w:abstractNumId w:val="4"/>
  </w:num>
  <w:num w:numId="10" w16cid:durableId="953711830">
    <w:abstractNumId w:val="7"/>
  </w:num>
  <w:num w:numId="11" w16cid:durableId="1840340395">
    <w:abstractNumId w:val="5"/>
  </w:num>
  <w:num w:numId="12" w16cid:durableId="1016157591">
    <w:abstractNumId w:val="8"/>
  </w:num>
  <w:num w:numId="13" w16cid:durableId="1504972382">
    <w:abstractNumId w:val="3"/>
  </w:num>
  <w:num w:numId="14" w16cid:durableId="17160036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09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57F8B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E1091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F20B9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5AA6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368B"/>
    <w:rsid w:val="00D118CD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1106E"/>
  <w15:docId w15:val="{DDF3E1B0-CF0D-4D6A-ABB4-125D37038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734</Words>
  <Characters>4406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Ćwiertka</cp:lastModifiedBy>
  <cp:revision>3</cp:revision>
  <cp:lastPrinted>2016-07-26T10:32:00Z</cp:lastPrinted>
  <dcterms:created xsi:type="dcterms:W3CDTF">2024-04-12T08:20:00Z</dcterms:created>
  <dcterms:modified xsi:type="dcterms:W3CDTF">2024-08-26T06:34:00Z</dcterms:modified>
</cp:coreProperties>
</file>