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FB97C" w14:textId="77777777" w:rsidR="00B048DA" w:rsidRPr="007F19E2" w:rsidRDefault="00916F5E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F19E2">
        <w:rPr>
          <w:rFonts w:ascii="Arial Narrow" w:hAnsi="Arial Narrow" w:cs="Arial"/>
          <w:sz w:val="22"/>
          <w:szCs w:val="22"/>
        </w:rPr>
        <w:t>Bydgoszcz</w:t>
      </w:r>
      <w:r w:rsidR="00B048DA" w:rsidRPr="007F19E2">
        <w:rPr>
          <w:rFonts w:ascii="Arial Narrow" w:hAnsi="Arial Narrow" w:cs="Arial"/>
          <w:sz w:val="22"/>
          <w:szCs w:val="22"/>
        </w:rPr>
        <w:t xml:space="preserve"> dnia: </w:t>
      </w:r>
      <w:r w:rsidRPr="007F19E2">
        <w:rPr>
          <w:rFonts w:ascii="Arial Narrow" w:hAnsi="Arial Narrow" w:cs="Arial"/>
          <w:sz w:val="22"/>
          <w:szCs w:val="22"/>
        </w:rPr>
        <w:t>2024-08-30</w:t>
      </w:r>
    </w:p>
    <w:p w14:paraId="3C7B91D4" w14:textId="77777777" w:rsidR="00B048DA" w:rsidRPr="007F19E2" w:rsidRDefault="00916F5E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F19E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9657CE" w14:textId="77777777" w:rsidR="00B048DA" w:rsidRPr="007F19E2" w:rsidRDefault="00916F5E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F19E2">
        <w:rPr>
          <w:rFonts w:ascii="Arial Narrow" w:hAnsi="Arial Narrow" w:cs="Arial"/>
          <w:sz w:val="22"/>
          <w:szCs w:val="22"/>
        </w:rPr>
        <w:t>Powstańców Warszawy</w:t>
      </w:r>
      <w:r w:rsidR="00B048DA" w:rsidRPr="007F19E2">
        <w:rPr>
          <w:rFonts w:ascii="Arial Narrow" w:hAnsi="Arial Narrow" w:cs="Arial"/>
          <w:sz w:val="22"/>
          <w:szCs w:val="22"/>
        </w:rPr>
        <w:t xml:space="preserve"> </w:t>
      </w:r>
      <w:r w:rsidRPr="007F19E2">
        <w:rPr>
          <w:rFonts w:ascii="Arial Narrow" w:hAnsi="Arial Narrow" w:cs="Arial"/>
          <w:sz w:val="22"/>
          <w:szCs w:val="22"/>
        </w:rPr>
        <w:t>5</w:t>
      </w:r>
    </w:p>
    <w:p w14:paraId="01B35DA5" w14:textId="77777777" w:rsidR="00B048DA" w:rsidRPr="007F19E2" w:rsidRDefault="00916F5E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7F19E2">
        <w:rPr>
          <w:rFonts w:ascii="Arial Narrow" w:hAnsi="Arial Narrow" w:cs="Arial"/>
          <w:sz w:val="22"/>
          <w:szCs w:val="22"/>
        </w:rPr>
        <w:t>85-681</w:t>
      </w:r>
      <w:r w:rsidR="00B048DA" w:rsidRPr="007F19E2">
        <w:rPr>
          <w:rFonts w:ascii="Arial Narrow" w:hAnsi="Arial Narrow" w:cs="Arial"/>
          <w:sz w:val="22"/>
          <w:szCs w:val="22"/>
        </w:rPr>
        <w:t xml:space="preserve"> </w:t>
      </w:r>
      <w:r w:rsidRPr="007F19E2">
        <w:rPr>
          <w:rFonts w:ascii="Arial Narrow" w:hAnsi="Arial Narrow" w:cs="Arial"/>
          <w:sz w:val="22"/>
          <w:szCs w:val="22"/>
        </w:rPr>
        <w:t>Bydgoszcz</w:t>
      </w:r>
    </w:p>
    <w:p w14:paraId="591C3451" w14:textId="77777777" w:rsidR="00B048DA" w:rsidRPr="007F19E2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F19E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A0FFC2B" w14:textId="77777777" w:rsidR="00B048DA" w:rsidRPr="007F19E2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F19E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249C7F3" w14:textId="77777777" w:rsidR="00B048DA" w:rsidRPr="007F19E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F19E2" w14:paraId="457FC6EF" w14:textId="77777777" w:rsidTr="00B048DA">
        <w:tc>
          <w:tcPr>
            <w:tcW w:w="9498" w:type="dxa"/>
            <w:shd w:val="clear" w:color="auto" w:fill="F2F2F2"/>
            <w:hideMark/>
          </w:tcPr>
          <w:p w14:paraId="23889650" w14:textId="5CDE0CE3" w:rsidR="00B048DA" w:rsidRPr="007F19E2" w:rsidRDefault="007F19E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9FB3728" w14:textId="77777777" w:rsidR="00B048DA" w:rsidRPr="007F19E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F19E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1FF8AA7" w14:textId="77777777" w:rsidR="00B048DA" w:rsidRPr="007F19E2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376FB9D" w14:textId="77777777" w:rsidR="00B048DA" w:rsidRPr="007F19E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F19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F19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F19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F19E2" w14:paraId="6B2F057B" w14:textId="77777777" w:rsidTr="00B048DA">
        <w:tc>
          <w:tcPr>
            <w:tcW w:w="2269" w:type="dxa"/>
            <w:shd w:val="clear" w:color="auto" w:fill="auto"/>
          </w:tcPr>
          <w:p w14:paraId="169F92CD" w14:textId="77777777" w:rsidR="00B048DA" w:rsidRPr="007F19E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2CF7102" w14:textId="77777777" w:rsidR="00B048DA" w:rsidRPr="007F19E2" w:rsidRDefault="00916F5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916F5E" w:rsidRPr="007F19E2" w14:paraId="32035107" w14:textId="77777777" w:rsidTr="00F339E8">
        <w:tc>
          <w:tcPr>
            <w:tcW w:w="2269" w:type="dxa"/>
            <w:shd w:val="clear" w:color="auto" w:fill="auto"/>
          </w:tcPr>
          <w:p w14:paraId="05F242E4" w14:textId="77777777" w:rsidR="00916F5E" w:rsidRPr="007F19E2" w:rsidRDefault="00916F5E" w:rsidP="00F339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9FCCAF8" w14:textId="77777777" w:rsidR="00916F5E" w:rsidRPr="007F19E2" w:rsidRDefault="00916F5E" w:rsidP="00F339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14:paraId="44485794" w14:textId="77777777" w:rsidR="00B048DA" w:rsidRPr="007F19E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654A108" w14:textId="77777777" w:rsidR="008642B3" w:rsidRPr="007F19E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F19E2">
        <w:rPr>
          <w:rFonts w:ascii="Arial Narrow" w:hAnsi="Arial Narrow" w:cs="Arial"/>
          <w:sz w:val="22"/>
          <w:szCs w:val="22"/>
        </w:rPr>
        <w:t xml:space="preserve">Zamawiający, </w:t>
      </w:r>
      <w:r w:rsidR="00916F5E" w:rsidRPr="007F19E2">
        <w:rPr>
          <w:rFonts w:ascii="Arial Narrow" w:hAnsi="Arial Narrow" w:cs="Arial"/>
          <w:b/>
          <w:sz w:val="22"/>
          <w:szCs w:val="22"/>
        </w:rPr>
        <w:t>10WSzKzP SPZOZ</w:t>
      </w:r>
      <w:r w:rsidRPr="007F19E2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7F19E2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7F19E2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7F19E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16F5E" w:rsidRPr="007F19E2">
        <w:rPr>
          <w:rFonts w:ascii="Arial Narrow" w:hAnsi="Arial Narrow" w:cs="Arial"/>
          <w:sz w:val="22"/>
          <w:szCs w:val="22"/>
        </w:rPr>
        <w:t>(</w:t>
      </w:r>
      <w:proofErr w:type="spellStart"/>
      <w:r w:rsidR="00916F5E" w:rsidRPr="007F19E2">
        <w:rPr>
          <w:rFonts w:ascii="Arial Narrow" w:hAnsi="Arial Narrow" w:cs="Arial"/>
          <w:sz w:val="22"/>
          <w:szCs w:val="22"/>
        </w:rPr>
        <w:t>t.j</w:t>
      </w:r>
      <w:proofErr w:type="spellEnd"/>
      <w:r w:rsidR="00916F5E" w:rsidRPr="007F19E2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7F19E2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7F19E2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7F19E2">
        <w:rPr>
          <w:rFonts w:ascii="Arial Narrow" w:hAnsi="Arial Narrow" w:cs="Arial"/>
          <w:sz w:val="22"/>
          <w:szCs w:val="22"/>
        </w:rPr>
        <w:t>”</w:t>
      </w:r>
      <w:r w:rsidR="00D26ED6" w:rsidRPr="007F19E2">
        <w:rPr>
          <w:rFonts w:ascii="Arial Narrow" w:hAnsi="Arial Narrow" w:cs="Arial"/>
          <w:sz w:val="22"/>
          <w:szCs w:val="22"/>
        </w:rPr>
        <w:t xml:space="preserve">, </w:t>
      </w:r>
      <w:r w:rsidR="00C65E53" w:rsidRPr="007F19E2">
        <w:rPr>
          <w:rFonts w:ascii="Arial Narrow" w:hAnsi="Arial Narrow" w:cs="Arial"/>
          <w:sz w:val="22"/>
          <w:szCs w:val="22"/>
        </w:rPr>
        <w:t>informuje</w:t>
      </w:r>
      <w:r w:rsidR="00D26ED6" w:rsidRPr="007F19E2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7F19E2">
        <w:rPr>
          <w:rFonts w:ascii="Arial Narrow" w:hAnsi="Arial Narrow" w:cs="Arial"/>
          <w:sz w:val="22"/>
          <w:szCs w:val="22"/>
        </w:rPr>
        <w:t>najkorzystniejsz</w:t>
      </w:r>
      <w:r w:rsidR="00D26ED6" w:rsidRPr="007F19E2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7F19E2">
        <w:rPr>
          <w:rFonts w:ascii="Arial Narrow" w:hAnsi="Arial Narrow" w:cs="Arial"/>
          <w:sz w:val="22"/>
          <w:szCs w:val="22"/>
        </w:rPr>
        <w:t>ofer</w:t>
      </w:r>
      <w:r w:rsidR="00D26ED6" w:rsidRPr="007F19E2">
        <w:rPr>
          <w:rFonts w:ascii="Arial Narrow" w:hAnsi="Arial Narrow" w:cs="Arial"/>
          <w:sz w:val="22"/>
          <w:szCs w:val="22"/>
        </w:rPr>
        <w:t>t</w:t>
      </w:r>
      <w:r w:rsidR="009F0E5C" w:rsidRPr="007F19E2">
        <w:rPr>
          <w:rFonts w:ascii="Arial Narrow" w:hAnsi="Arial Narrow" w:cs="Arial"/>
          <w:sz w:val="22"/>
          <w:szCs w:val="22"/>
        </w:rPr>
        <w:t>a</w:t>
      </w:r>
      <w:r w:rsidRPr="007F19E2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7F19E2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6F5E" w:rsidRPr="007F19E2" w14:paraId="3FBBF627" w14:textId="77777777" w:rsidTr="00F339E8">
        <w:trPr>
          <w:cantSplit/>
        </w:trPr>
        <w:tc>
          <w:tcPr>
            <w:tcW w:w="9498" w:type="dxa"/>
          </w:tcPr>
          <w:p w14:paraId="17B288B3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Katheter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(chirurgiczny) do odsysania z pola operacyjnego</w:t>
            </w:r>
          </w:p>
          <w:p w14:paraId="3732F7DF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SUMI spółka z ograniczoną odpowiedzialnością sp.k.</w:t>
            </w:r>
          </w:p>
          <w:p w14:paraId="395BEC5F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Drobiarska 35  </w:t>
            </w:r>
          </w:p>
          <w:p w14:paraId="1687C17F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05-070 Sulejówek</w:t>
            </w:r>
          </w:p>
          <w:p w14:paraId="7116D576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28 998.00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4629BD" w14:textId="32747BC2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0B2221B8" w14:textId="77777777" w:rsidTr="00F339E8">
        <w:trPr>
          <w:cantSplit/>
        </w:trPr>
        <w:tc>
          <w:tcPr>
            <w:tcW w:w="9498" w:type="dxa"/>
          </w:tcPr>
          <w:p w14:paraId="28DEFC61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Katheter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(neurochirurgiczny) do odsysania z pola operacyjnego</w:t>
            </w:r>
          </w:p>
          <w:p w14:paraId="0D84D049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3B373917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50960684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2684C3A8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41 391.00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6A8FF9" w14:textId="12ED0C1E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380C474B" w14:textId="77777777" w:rsidTr="00F339E8">
        <w:trPr>
          <w:cantSplit/>
        </w:trPr>
        <w:tc>
          <w:tcPr>
            <w:tcW w:w="9498" w:type="dxa"/>
          </w:tcPr>
          <w:p w14:paraId="377456A7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nasierdziowe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jednobiegunowe do czasowej stymulacji serca</w:t>
            </w:r>
          </w:p>
          <w:p w14:paraId="052D1119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CF5AA0D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POWSTAŃCÓW ŚLĄSKICH 54A /2 </w:t>
            </w:r>
          </w:p>
          <w:p w14:paraId="67897083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53-333 Wrocław</w:t>
            </w:r>
          </w:p>
          <w:p w14:paraId="1EAE4FD9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17 689.32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63E31A" w14:textId="537B1F9C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3A8DAE55" w14:textId="77777777" w:rsidTr="00F339E8">
        <w:trPr>
          <w:cantSplit/>
        </w:trPr>
        <w:tc>
          <w:tcPr>
            <w:tcW w:w="9498" w:type="dxa"/>
          </w:tcPr>
          <w:p w14:paraId="4A17E2D6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Nożyk okulistyczny, ostrze skośne</w:t>
            </w:r>
          </w:p>
          <w:p w14:paraId="1165F660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Optotech</w:t>
            </w:r>
            <w:proofErr w:type="spellEnd"/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FA9710F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Wimmera</w:t>
            </w:r>
            <w:proofErr w:type="spellEnd"/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 67E  </w:t>
            </w:r>
          </w:p>
          <w:p w14:paraId="7262F80E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32-005 Niepołomice</w:t>
            </w:r>
          </w:p>
          <w:p w14:paraId="59D32659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4 104.00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1A5DD0" w14:textId="6C5106CB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66DF49BB" w14:textId="77777777" w:rsidTr="00F339E8">
        <w:trPr>
          <w:cantSplit/>
        </w:trPr>
        <w:tc>
          <w:tcPr>
            <w:tcW w:w="9498" w:type="dxa"/>
          </w:tcPr>
          <w:p w14:paraId="6865CE70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proste z nożem, magazynki do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nożem,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liniowe, magazynki do </w:t>
            </w:r>
            <w:proofErr w:type="spellStart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liniowego, przyrząd do zakładania szwu kapciuchowego</w:t>
            </w:r>
          </w:p>
          <w:p w14:paraId="24AD9D8B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3381A4D4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 </w:t>
            </w:r>
          </w:p>
          <w:p w14:paraId="0F9D2FDC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1C41D268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122 860.80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8EC9C5" w14:textId="3E0B08E5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3C3919CE" w14:textId="77777777" w:rsidTr="00F339E8">
        <w:trPr>
          <w:cantSplit/>
        </w:trPr>
        <w:tc>
          <w:tcPr>
            <w:tcW w:w="9498" w:type="dxa"/>
          </w:tcPr>
          <w:p w14:paraId="1F1C697F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Nożyczki, kleszczyki</w:t>
            </w:r>
          </w:p>
          <w:p w14:paraId="2007E975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6A93E972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 </w:t>
            </w:r>
          </w:p>
          <w:p w14:paraId="476FA03E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20633E98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27 561.60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730950" w14:textId="4CB70783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16F5E" w:rsidRPr="007F19E2" w14:paraId="480C5945" w14:textId="77777777" w:rsidTr="00F339E8">
        <w:trPr>
          <w:cantSplit/>
        </w:trPr>
        <w:tc>
          <w:tcPr>
            <w:tcW w:w="9498" w:type="dxa"/>
          </w:tcPr>
          <w:p w14:paraId="759FC235" w14:textId="77777777" w:rsidR="00916F5E" w:rsidRPr="007F19E2" w:rsidRDefault="00916F5E" w:rsidP="00F339E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F19E2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F19E2">
              <w:rPr>
                <w:rFonts w:ascii="Arial Narrow" w:hAnsi="Arial Narrow" w:cs="Arial"/>
                <w:color w:val="000000"/>
                <w:sz w:val="22"/>
                <w:szCs w:val="22"/>
              </w:rPr>
              <w:t>Zestaw do zabiegów laparoskopowych i otwartych</w:t>
            </w:r>
          </w:p>
          <w:p w14:paraId="0CEA6B4F" w14:textId="77777777" w:rsidR="00916F5E" w:rsidRPr="007F19E2" w:rsidRDefault="00916F5E" w:rsidP="00F339E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18237983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 </w:t>
            </w:r>
          </w:p>
          <w:p w14:paraId="23F958D4" w14:textId="77777777" w:rsidR="00916F5E" w:rsidRPr="007F19E2" w:rsidRDefault="00916F5E" w:rsidP="00F339E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2FD1865F" w14:textId="77777777" w:rsidR="00916F5E" w:rsidRPr="007F19E2" w:rsidRDefault="00916F5E" w:rsidP="00F339E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F19E2">
              <w:rPr>
                <w:rFonts w:ascii="Arial Narrow" w:hAnsi="Arial Narrow" w:cs="Arial"/>
                <w:b/>
                <w:sz w:val="22"/>
                <w:szCs w:val="22"/>
              </w:rPr>
              <w:t xml:space="preserve"> 87 696.00 zł brutto</w:t>
            </w: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DA5ADE1" w14:textId="0A5BFFA0" w:rsidR="00916F5E" w:rsidRPr="007F19E2" w:rsidRDefault="00916F5E" w:rsidP="007F19E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CC97F50" w14:textId="77777777" w:rsidR="00992FF5" w:rsidRPr="007F19E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F19E2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F19E2" w14:paraId="7912B6E8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25F255" w14:textId="77777777" w:rsidR="00992FF5" w:rsidRPr="007F19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CE91A7" w14:textId="77777777" w:rsidR="00992FF5" w:rsidRPr="007F19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B6875C" w14:textId="77777777" w:rsidR="00992FF5" w:rsidRPr="007F19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73D080" w14:textId="77777777" w:rsidR="00992FF5" w:rsidRPr="007F19E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16F5E" w:rsidRPr="007F19E2" w14:paraId="3F109AF8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DE83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(chirurgiczny) do odsysania z pola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827B9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SUMI spółka z ograniczoną odpowiedzialnością sp.k.</w:t>
            </w:r>
          </w:p>
          <w:p w14:paraId="1FE8BFC6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Drobiarska 35</w:t>
            </w:r>
          </w:p>
          <w:p w14:paraId="3F11C10F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23C8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9F1867F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1C1A3FB" w14:textId="7630F54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B8F7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16F5E" w:rsidRPr="007F19E2" w14:paraId="1E3B8060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6019E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(neurochirurgiczny) do odsysania z pola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90F53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0BDD9F9F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504160A4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55129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DA78D13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4FDC036B" w14:textId="2F5B52D5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00E7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16F5E" w:rsidRPr="007F19E2" w14:paraId="04D5D914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B046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(neurochirurgiczny) do odsysania z pola operacyjnego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5F9F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SUMI spółka z ograniczoną odpowiedzialnością sp.k.</w:t>
            </w:r>
          </w:p>
          <w:p w14:paraId="2B1429B5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Drobiarska 35</w:t>
            </w:r>
          </w:p>
          <w:p w14:paraId="3F90E184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59D9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- 55.03</w:t>
            </w:r>
          </w:p>
          <w:p w14:paraId="0B0BABF5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9D08C7A" w14:textId="67754D48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002F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95,03</w:t>
            </w:r>
          </w:p>
        </w:tc>
      </w:tr>
      <w:tr w:rsidR="00916F5E" w:rsidRPr="007F19E2" w14:paraId="085FD7D3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8B1E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6 - Elektrody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jednobiegunowe do czasowej stymulacji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AFE0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4F60423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POWSTAŃCÓW ŚLĄSKICH 54A/2</w:t>
            </w:r>
          </w:p>
          <w:p w14:paraId="0D096B70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B6E6C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D77EAB1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C7370C0" w14:textId="3FFE7101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5788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16F5E" w:rsidRPr="007F19E2" w14:paraId="081EFF5F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5DD7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7 - Nożyk okulistyczny, ostrze skośne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F70B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Optotech</w:t>
            </w:r>
            <w:proofErr w:type="spellEnd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</w:t>
            </w: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komandytowa</w:t>
            </w:r>
          </w:p>
          <w:p w14:paraId="2E9D3717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Wimmera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67E</w:t>
            </w:r>
          </w:p>
          <w:p w14:paraId="60573BE1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0E5E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76B0E7A3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7BB360F5" w14:textId="5E5F7763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</w:t>
            </w:r>
            <w:r w:rsidR="007F19E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83E0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916F5E" w:rsidRPr="007F19E2" w14:paraId="07BB145E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B278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proste z nożem, magazynki do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z nożem,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liniowe, magazynki do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liniowego, przyrząd do zakładania szwu kapciuchowego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69217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 LEKI I KUCHARSKI  SPÓŁKA KOMANDYTOWA</w:t>
            </w:r>
          </w:p>
          <w:p w14:paraId="41CF56CB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UL. SZAFIROWA 1</w:t>
            </w:r>
          </w:p>
          <w:p w14:paraId="4A418CCD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37342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297C34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A8E8679" w14:textId="739E102B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908C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16F5E" w:rsidRPr="007F19E2" w14:paraId="7E0E686F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14E5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proste z nożem, magazynki do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z nożem,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liniowe, magazynki do </w:t>
            </w:r>
            <w:proofErr w:type="spellStart"/>
            <w:r w:rsidRPr="007F19E2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liniowego, przyrząd do zakładania szwu kapciuchowego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5841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60D7EE6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EC9E365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691E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- 27.35</w:t>
            </w:r>
          </w:p>
          <w:p w14:paraId="603E6C0E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5C42BDA" w14:textId="3D0CAC0D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- 8.33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3112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50,68</w:t>
            </w:r>
          </w:p>
        </w:tc>
      </w:tr>
      <w:tr w:rsidR="00916F5E" w:rsidRPr="007F19E2" w14:paraId="2BBFC985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75EB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11 - Nożyczki, kleszczyki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7B23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 LEKI I KUCHARSKI  SPÓŁKA KOMANDYTOWA</w:t>
            </w:r>
          </w:p>
          <w:p w14:paraId="50299B1F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UL. SZAFIROWA 1</w:t>
            </w:r>
          </w:p>
          <w:p w14:paraId="6730D0F2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C834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9294923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FE779D1" w14:textId="40B3A2BC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FFF2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16F5E" w:rsidRPr="007F19E2" w14:paraId="1E1F8D75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2CEA7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11 - Nożyczki, kleszczyki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C69E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C766F3E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696812E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8BAB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- 23.20</w:t>
            </w:r>
          </w:p>
          <w:p w14:paraId="7588DD4F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E9F16C3" w14:textId="5773680D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- 12.50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0271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50,70</w:t>
            </w:r>
          </w:p>
        </w:tc>
      </w:tr>
      <w:tr w:rsidR="00916F5E" w:rsidRPr="007F19E2" w14:paraId="68143D09" w14:textId="77777777" w:rsidTr="00F339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8444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12 - Zestaw do zabiegów laparoskopowych i otwartych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F87A" w14:textId="77777777" w:rsidR="00916F5E" w:rsidRPr="007F19E2" w:rsidRDefault="00916F5E" w:rsidP="00F339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 LEKI I KUCHARSKI  SPÓŁKA KOMANDYTOWA</w:t>
            </w:r>
          </w:p>
          <w:p w14:paraId="6E0116A4" w14:textId="77777777" w:rsidR="00916F5E" w:rsidRPr="007F19E2" w:rsidRDefault="00916F5E" w:rsidP="00F339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UL. SZAFIROWA 1</w:t>
            </w:r>
          </w:p>
          <w:p w14:paraId="3ACE85DE" w14:textId="77777777" w:rsidR="00916F5E" w:rsidRPr="007F19E2" w:rsidRDefault="00916F5E" w:rsidP="00F339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6BE5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221E64A" w14:textId="77777777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98C8444" w14:textId="1AE69F2E" w:rsidR="00916F5E" w:rsidRPr="007F19E2" w:rsidRDefault="00916F5E" w:rsidP="00F339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3 - Termin dostawy/ </w:t>
            </w:r>
            <w:r w:rsidR="007F19E2" w:rsidRPr="007F19E2">
              <w:rPr>
                <w:rFonts w:ascii="Arial Narrow" w:hAnsi="Arial Narrow" w:cs="Arial"/>
                <w:sz w:val="22"/>
                <w:szCs w:val="22"/>
              </w:rPr>
              <w:t>uzupełnienia</w:t>
            </w: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banku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074E" w14:textId="77777777" w:rsidR="00916F5E" w:rsidRPr="007F19E2" w:rsidRDefault="00916F5E" w:rsidP="00F339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F19E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B766C4A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F19E2">
        <w:rPr>
          <w:rFonts w:ascii="Arial Narrow" w:hAnsi="Arial Narrow" w:cs="Arial"/>
          <w:i/>
          <w:sz w:val="22"/>
          <w:szCs w:val="22"/>
        </w:rPr>
        <w:t>Zamawiający</w:t>
      </w:r>
    </w:p>
    <w:p w14:paraId="765FED55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5B125D57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3DBE896C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22234FE5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469F8421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47446786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29F3F4EB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31FF957C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3CD751EE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5BDB153F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</w:p>
    <w:p w14:paraId="20CAAED3" w14:textId="235B7B10" w:rsidR="00406883" w:rsidRDefault="00406883" w:rsidP="004068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2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1AA19E4F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5430561" w14:textId="77777777" w:rsidR="00406883" w:rsidRDefault="00406883" w:rsidP="0040688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27E2D2B6" w14:textId="3B2801A6" w:rsidR="00406883" w:rsidRPr="007F19E2" w:rsidRDefault="00406883" w:rsidP="00406883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</w:t>
      </w:r>
      <w:r>
        <w:rPr>
          <w:rFonts w:ascii="Arial Narrow" w:hAnsi="Arial Narrow" w:cs="Arial"/>
          <w:sz w:val="20"/>
          <w:szCs w:val="20"/>
        </w:rPr>
        <w:t>08-30</w:t>
      </w:r>
    </w:p>
    <w:bookmarkEnd w:id="0"/>
    <w:sectPr w:rsidR="00406883" w:rsidRPr="007F19E2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F36CD" w14:textId="77777777" w:rsidR="00E23171" w:rsidRDefault="00E23171">
      <w:r>
        <w:separator/>
      </w:r>
    </w:p>
  </w:endnote>
  <w:endnote w:type="continuationSeparator" w:id="0">
    <w:p w14:paraId="1202A641" w14:textId="77777777" w:rsidR="00E23171" w:rsidRDefault="00E2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E497F" w14:textId="77777777" w:rsidR="00916F5E" w:rsidRDefault="00916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6B8D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15DC74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5B1D67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4405D" w14:textId="77777777" w:rsidR="00916F5E" w:rsidRDefault="00916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053AF" w14:textId="77777777" w:rsidR="00E23171" w:rsidRDefault="00E23171">
      <w:r>
        <w:separator/>
      </w:r>
    </w:p>
  </w:footnote>
  <w:footnote w:type="continuationSeparator" w:id="0">
    <w:p w14:paraId="197CDF33" w14:textId="77777777" w:rsidR="00E23171" w:rsidRDefault="00E2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16D09" w14:textId="77777777" w:rsidR="00916F5E" w:rsidRDefault="00916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AE7CE" w14:textId="77777777" w:rsidR="00916F5E" w:rsidRDefault="00916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8CF73" w14:textId="77777777" w:rsidR="00916F5E" w:rsidRDefault="00916F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171"/>
    <w:rsid w:val="00022322"/>
    <w:rsid w:val="00042497"/>
    <w:rsid w:val="000C1E6F"/>
    <w:rsid w:val="000E4E56"/>
    <w:rsid w:val="001A1468"/>
    <w:rsid w:val="001B7815"/>
    <w:rsid w:val="001D1EEC"/>
    <w:rsid w:val="001D7892"/>
    <w:rsid w:val="00211A34"/>
    <w:rsid w:val="002B1E4F"/>
    <w:rsid w:val="002B6761"/>
    <w:rsid w:val="003445A0"/>
    <w:rsid w:val="003A0AFC"/>
    <w:rsid w:val="003D611C"/>
    <w:rsid w:val="00406883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0673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19E2"/>
    <w:rsid w:val="00832144"/>
    <w:rsid w:val="00836DAF"/>
    <w:rsid w:val="008567C7"/>
    <w:rsid w:val="008642B3"/>
    <w:rsid w:val="008A6C10"/>
    <w:rsid w:val="008E5102"/>
    <w:rsid w:val="00915B9E"/>
    <w:rsid w:val="00916F5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3171"/>
    <w:rsid w:val="00E30B2D"/>
    <w:rsid w:val="00E366BB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406FBA"/>
  <w15:chartTrackingRefBased/>
  <w15:docId w15:val="{874698BB-09CA-4BB1-94AF-8A722900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40688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995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2024-08-30T07:54:00Z</cp:lastPrinted>
  <dcterms:created xsi:type="dcterms:W3CDTF">2024-08-30T07:49:00Z</dcterms:created>
  <dcterms:modified xsi:type="dcterms:W3CDTF">2024-08-30T07:54:00Z</dcterms:modified>
</cp:coreProperties>
</file>