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83FC1" w14:textId="292876E6" w:rsidR="00D34297" w:rsidRPr="00D44189" w:rsidRDefault="00275B01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44189">
        <w:rPr>
          <w:rFonts w:ascii="Arial Narrow" w:hAnsi="Arial Narrow" w:cs="Arial"/>
          <w:sz w:val="22"/>
          <w:szCs w:val="22"/>
        </w:rPr>
        <w:t>Bydgoszcz</w:t>
      </w:r>
      <w:r w:rsidR="00D34297" w:rsidRPr="00D44189">
        <w:rPr>
          <w:rFonts w:ascii="Arial Narrow" w:hAnsi="Arial Narrow" w:cs="Arial"/>
          <w:sz w:val="22"/>
          <w:szCs w:val="22"/>
        </w:rPr>
        <w:t xml:space="preserve"> dnia: </w:t>
      </w:r>
      <w:r w:rsidRPr="00D44189">
        <w:rPr>
          <w:rFonts w:ascii="Arial Narrow" w:hAnsi="Arial Narrow" w:cs="Arial"/>
          <w:sz w:val="22"/>
          <w:szCs w:val="22"/>
        </w:rPr>
        <w:t>2024-08-</w:t>
      </w:r>
      <w:r w:rsidR="00D44189" w:rsidRPr="00D44189">
        <w:rPr>
          <w:rFonts w:ascii="Arial Narrow" w:hAnsi="Arial Narrow" w:cs="Arial"/>
          <w:sz w:val="22"/>
          <w:szCs w:val="22"/>
        </w:rPr>
        <w:t>30</w:t>
      </w:r>
    </w:p>
    <w:p w14:paraId="77E2B34A" w14:textId="77777777" w:rsidR="00D34297" w:rsidRPr="00D44189" w:rsidRDefault="00275B01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4418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F051877" w14:textId="77777777" w:rsidR="00D34297" w:rsidRPr="00D44189" w:rsidRDefault="00275B01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44189">
        <w:rPr>
          <w:rFonts w:ascii="Arial Narrow" w:hAnsi="Arial Narrow" w:cs="Arial"/>
          <w:sz w:val="22"/>
          <w:szCs w:val="22"/>
        </w:rPr>
        <w:t>Powstańców Warszawy</w:t>
      </w:r>
      <w:r w:rsidR="00D34297" w:rsidRPr="00D44189">
        <w:rPr>
          <w:rFonts w:ascii="Arial Narrow" w:hAnsi="Arial Narrow" w:cs="Arial"/>
          <w:sz w:val="22"/>
          <w:szCs w:val="22"/>
        </w:rPr>
        <w:t xml:space="preserve"> </w:t>
      </w:r>
      <w:r w:rsidRPr="00D44189">
        <w:rPr>
          <w:rFonts w:ascii="Arial Narrow" w:hAnsi="Arial Narrow" w:cs="Arial"/>
          <w:sz w:val="22"/>
          <w:szCs w:val="22"/>
        </w:rPr>
        <w:t>5</w:t>
      </w:r>
    </w:p>
    <w:p w14:paraId="11886D5E" w14:textId="77777777" w:rsidR="00D34297" w:rsidRPr="00D44189" w:rsidRDefault="00275B01" w:rsidP="00D34297">
      <w:pPr>
        <w:rPr>
          <w:rFonts w:ascii="Arial Narrow" w:hAnsi="Arial Narrow" w:cs="Arial"/>
          <w:sz w:val="22"/>
          <w:szCs w:val="22"/>
        </w:rPr>
      </w:pPr>
      <w:r w:rsidRPr="00D44189">
        <w:rPr>
          <w:rFonts w:ascii="Arial Narrow" w:hAnsi="Arial Narrow" w:cs="Arial"/>
          <w:sz w:val="22"/>
          <w:szCs w:val="22"/>
        </w:rPr>
        <w:t>85-681</w:t>
      </w:r>
      <w:r w:rsidR="00D34297" w:rsidRPr="00D44189">
        <w:rPr>
          <w:rFonts w:ascii="Arial Narrow" w:hAnsi="Arial Narrow" w:cs="Arial"/>
          <w:sz w:val="22"/>
          <w:szCs w:val="22"/>
        </w:rPr>
        <w:t xml:space="preserve"> </w:t>
      </w:r>
      <w:r w:rsidRPr="00D44189">
        <w:rPr>
          <w:rFonts w:ascii="Arial Narrow" w:hAnsi="Arial Narrow" w:cs="Arial"/>
          <w:sz w:val="22"/>
          <w:szCs w:val="22"/>
        </w:rPr>
        <w:t>Bydgoszcz</w:t>
      </w:r>
    </w:p>
    <w:p w14:paraId="39D86459" w14:textId="77777777" w:rsidR="00D34297" w:rsidRPr="00D44189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4418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D8E82D3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4418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9383E41" w14:textId="1DD4D65A" w:rsidR="00D44189" w:rsidRPr="00E6406F" w:rsidRDefault="00D44189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6406F">
        <w:rPr>
          <w:rFonts w:ascii="Arial Narrow" w:hAnsi="Arial Narrow" w:cs="Arial"/>
          <w:bCs/>
          <w:sz w:val="22"/>
          <w:szCs w:val="22"/>
        </w:rPr>
        <w:t xml:space="preserve"> </w:t>
      </w:r>
      <w:r w:rsidR="00E6406F">
        <w:rPr>
          <w:rFonts w:ascii="Arial Narrow" w:hAnsi="Arial Narrow" w:cs="Arial"/>
          <w:b/>
          <w:sz w:val="22"/>
          <w:szCs w:val="22"/>
        </w:rPr>
        <w:t>6780/2024</w:t>
      </w:r>
    </w:p>
    <w:p w14:paraId="1F3D9FFD" w14:textId="77777777" w:rsidR="00D34297" w:rsidRPr="00D4418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D44189">
        <w:rPr>
          <w:rFonts w:ascii="Arial Narrow" w:hAnsi="Arial Narrow" w:cs="Arial"/>
          <w:b/>
          <w:sz w:val="24"/>
          <w:szCs w:val="24"/>
        </w:rPr>
        <w:t>WYKONAWCY</w:t>
      </w:r>
    </w:p>
    <w:p w14:paraId="1A2F5D64" w14:textId="77777777" w:rsidR="00D34297" w:rsidRPr="00D4418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D4418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D44189" w14:paraId="6E13ED6C" w14:textId="77777777" w:rsidTr="00D34297">
        <w:tc>
          <w:tcPr>
            <w:tcW w:w="9180" w:type="dxa"/>
            <w:shd w:val="clear" w:color="auto" w:fill="F2F2F2"/>
            <w:hideMark/>
          </w:tcPr>
          <w:p w14:paraId="261E8CD0" w14:textId="77777777" w:rsidR="00D34297" w:rsidRPr="00D4418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4418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D0CC5F9" w14:textId="77777777" w:rsidR="00D34297" w:rsidRPr="00D4418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4418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0D882DC4" w14:textId="77777777" w:rsidR="00D34297" w:rsidRPr="00D4418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3C50707A" w14:textId="77777777" w:rsidR="00D34297" w:rsidRPr="00D4418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4418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4418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4418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44189" w14:paraId="135D530E" w14:textId="77777777" w:rsidTr="00310284">
        <w:tc>
          <w:tcPr>
            <w:tcW w:w="2269" w:type="dxa"/>
            <w:shd w:val="clear" w:color="auto" w:fill="auto"/>
          </w:tcPr>
          <w:p w14:paraId="74F7BB9A" w14:textId="77777777" w:rsidR="00D34297" w:rsidRPr="00D4418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E5077E" w14:textId="77777777" w:rsidR="00D34297" w:rsidRPr="00D44189" w:rsidRDefault="00275B0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275B01" w:rsidRPr="00D44189" w14:paraId="490D4667" w14:textId="77777777" w:rsidTr="00CA77F9">
        <w:tc>
          <w:tcPr>
            <w:tcW w:w="2269" w:type="dxa"/>
            <w:shd w:val="clear" w:color="auto" w:fill="auto"/>
          </w:tcPr>
          <w:p w14:paraId="7E47F13C" w14:textId="77777777" w:rsidR="00275B01" w:rsidRPr="00D44189" w:rsidRDefault="00275B01" w:rsidP="00CA77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FE90FF" w14:textId="77777777" w:rsidR="00275B01" w:rsidRPr="00D44189" w:rsidRDefault="00275B01" w:rsidP="00CA77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bCs/>
                <w:sz w:val="22"/>
                <w:szCs w:val="22"/>
              </w:rPr>
              <w:t>103/2024</w:t>
            </w:r>
          </w:p>
        </w:tc>
      </w:tr>
    </w:tbl>
    <w:p w14:paraId="1D52A700" w14:textId="77777777" w:rsidR="00010B31" w:rsidRPr="00D4418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6DD6CB7" w14:textId="77777777" w:rsidR="00010B31" w:rsidRPr="00D44189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D44189">
        <w:rPr>
          <w:rFonts w:ascii="Arial Narrow" w:hAnsi="Arial Narrow" w:cs="Arial"/>
          <w:sz w:val="22"/>
          <w:szCs w:val="22"/>
        </w:rPr>
        <w:t xml:space="preserve">Zamawiający, </w:t>
      </w:r>
      <w:r w:rsidR="00275B01" w:rsidRPr="00D44189">
        <w:rPr>
          <w:rFonts w:ascii="Arial Narrow" w:hAnsi="Arial Narrow" w:cs="Arial"/>
          <w:b/>
          <w:sz w:val="22"/>
          <w:szCs w:val="22"/>
        </w:rPr>
        <w:t>10WSzKzP SPZOZ</w:t>
      </w:r>
      <w:r w:rsidRPr="00D44189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275B01" w:rsidRPr="00D44189">
        <w:rPr>
          <w:rFonts w:ascii="Arial Narrow" w:hAnsi="Arial Narrow" w:cs="Arial"/>
          <w:sz w:val="22"/>
          <w:szCs w:val="22"/>
        </w:rPr>
        <w:t>(</w:t>
      </w:r>
      <w:proofErr w:type="spellStart"/>
      <w:r w:rsidR="00275B01" w:rsidRPr="00D44189">
        <w:rPr>
          <w:rFonts w:ascii="Arial Narrow" w:hAnsi="Arial Narrow" w:cs="Arial"/>
          <w:sz w:val="22"/>
          <w:szCs w:val="22"/>
        </w:rPr>
        <w:t>t.j</w:t>
      </w:r>
      <w:proofErr w:type="spellEnd"/>
      <w:r w:rsidR="00275B01" w:rsidRPr="00D44189">
        <w:rPr>
          <w:rFonts w:ascii="Arial Narrow" w:hAnsi="Arial Narrow" w:cs="Arial"/>
          <w:sz w:val="22"/>
          <w:szCs w:val="22"/>
        </w:rPr>
        <w:t>. Dz. U. z 2023r. poz. 1605)</w:t>
      </w:r>
      <w:r w:rsidRPr="00D44189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D44189">
        <w:rPr>
          <w:rFonts w:ascii="Arial Narrow" w:hAnsi="Arial Narrow" w:cs="Arial"/>
          <w:sz w:val="22"/>
          <w:szCs w:val="22"/>
        </w:rPr>
        <w:t>na</w:t>
      </w:r>
      <w:r w:rsidRPr="00D44189">
        <w:rPr>
          <w:rFonts w:ascii="Arial Narrow" w:hAnsi="Arial Narrow" w:cs="Arial"/>
          <w:sz w:val="22"/>
          <w:szCs w:val="22"/>
        </w:rPr>
        <w:t xml:space="preserve"> </w:t>
      </w:r>
      <w:r w:rsidR="00D8293D" w:rsidRPr="00D44189">
        <w:rPr>
          <w:rFonts w:ascii="Arial Narrow" w:hAnsi="Arial Narrow" w:cs="Arial"/>
          <w:sz w:val="22"/>
          <w:szCs w:val="22"/>
        </w:rPr>
        <w:t>na</w:t>
      </w:r>
      <w:r w:rsidR="00010B31" w:rsidRPr="00D44189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44189" w14:paraId="33B43E48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676B" w14:textId="77777777" w:rsidR="00D44D12" w:rsidRPr="00D44189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63E3" w14:textId="77777777" w:rsidR="00D44D12" w:rsidRPr="00D4418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7380EA95" w14:textId="77777777" w:rsidR="00D44D12" w:rsidRPr="00D44189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275B01" w:rsidRPr="00D44189" w14:paraId="5D61295F" w14:textId="77777777" w:rsidTr="00CA77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1637" w14:textId="77777777" w:rsidR="00275B01" w:rsidRPr="00D44189" w:rsidRDefault="00275B01" w:rsidP="00CA77F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0F73" w14:textId="77777777" w:rsidR="00275B01" w:rsidRPr="00D44189" w:rsidRDefault="00275B01" w:rsidP="00CA77F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 xml:space="preserve">Dren </w:t>
            </w:r>
            <w:proofErr w:type="spellStart"/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>Kehra</w:t>
            </w:r>
            <w:proofErr w:type="spellEnd"/>
          </w:p>
          <w:p w14:paraId="1A1095F5" w14:textId="77777777" w:rsidR="00275B01" w:rsidRPr="00D44189" w:rsidRDefault="00275B01" w:rsidP="00CA77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955900E" w14:textId="77777777" w:rsidR="00275B01" w:rsidRPr="00D44189" w:rsidRDefault="00275B01" w:rsidP="00CA77F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D4418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4418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6F99AF5" w14:textId="77777777" w:rsidR="00D44189" w:rsidRDefault="00275B01" w:rsidP="00D4418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D441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0851AC8" w14:textId="127AAADD" w:rsidR="00275B01" w:rsidRPr="00D44189" w:rsidRDefault="00D44189" w:rsidP="00D4418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Calibri"/>
                <w:sz w:val="22"/>
                <w:szCs w:val="22"/>
              </w:rPr>
              <w:t>Na przedmiotowe zadanie nie została złożona żadna oferta.</w:t>
            </w:r>
          </w:p>
        </w:tc>
      </w:tr>
      <w:tr w:rsidR="00275B01" w:rsidRPr="00D44189" w14:paraId="00044E09" w14:textId="77777777" w:rsidTr="00CA77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FC9F" w14:textId="77777777" w:rsidR="00275B01" w:rsidRPr="00D44189" w:rsidRDefault="00275B01" w:rsidP="00CA77F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5B2C" w14:textId="77777777" w:rsidR="00275B01" w:rsidRPr="00D44189" w:rsidRDefault="00275B01" w:rsidP="00CA77F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 xml:space="preserve">Cewnik </w:t>
            </w:r>
            <w:proofErr w:type="spellStart"/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>Thorax</w:t>
            </w:r>
            <w:proofErr w:type="spellEnd"/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 xml:space="preserve">, łącznik do drenów </w:t>
            </w:r>
            <w:proofErr w:type="spellStart"/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>ThoraxY</w:t>
            </w:r>
            <w:proofErr w:type="spellEnd"/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>, zgłębnik żołądkowy</w:t>
            </w:r>
          </w:p>
          <w:p w14:paraId="655A60C1" w14:textId="77777777" w:rsidR="00275B01" w:rsidRPr="00D44189" w:rsidRDefault="00275B01" w:rsidP="00CA77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73EA7AD" w14:textId="77777777" w:rsidR="00275B01" w:rsidRPr="00D44189" w:rsidRDefault="00275B01" w:rsidP="00CA77F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D4418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4418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14:paraId="275C2F0A" w14:textId="77777777" w:rsidR="00D44189" w:rsidRDefault="00275B01" w:rsidP="00D4418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3E980F1" w14:textId="16854A28" w:rsidR="00275B01" w:rsidRPr="00D44189" w:rsidRDefault="00D44189" w:rsidP="00D4418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Calibri"/>
                <w:sz w:val="22"/>
                <w:szCs w:val="22"/>
              </w:rPr>
              <w:t>Na przedmiotowe zadanie nie została złożona żadna oferta.</w:t>
            </w:r>
          </w:p>
        </w:tc>
      </w:tr>
      <w:tr w:rsidR="00275B01" w:rsidRPr="00D44189" w14:paraId="61949A52" w14:textId="77777777" w:rsidTr="00CA77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5063" w14:textId="77777777" w:rsidR="00275B01" w:rsidRPr="00D44189" w:rsidRDefault="00275B01" w:rsidP="00CA77F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CABE" w14:textId="77777777" w:rsidR="00275B01" w:rsidRPr="00D44189" w:rsidRDefault="00275B01" w:rsidP="00CA77F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>Skalpel jednorazowy bezpieczny z wysuwanym ostrzem</w:t>
            </w:r>
          </w:p>
          <w:p w14:paraId="4E68CE7D" w14:textId="77777777" w:rsidR="00275B01" w:rsidRPr="00D44189" w:rsidRDefault="00275B01" w:rsidP="00CA77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C667BB" w14:textId="77777777" w:rsidR="00275B01" w:rsidRPr="00D44189" w:rsidRDefault="00275B01" w:rsidP="00CA77F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D4418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4418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853F843" w14:textId="77777777" w:rsidR="00D44189" w:rsidRDefault="00275B01" w:rsidP="00CA77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D441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19F9144" w14:textId="03573B08" w:rsidR="00275B01" w:rsidRPr="00D44189" w:rsidRDefault="00D44189" w:rsidP="00D4418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Calibri"/>
                <w:sz w:val="22"/>
                <w:szCs w:val="22"/>
              </w:rPr>
              <w:t>Na przedmiotowe zadanie nie została złożona żadna oferta.</w:t>
            </w:r>
          </w:p>
        </w:tc>
      </w:tr>
      <w:tr w:rsidR="00275B01" w:rsidRPr="00D44189" w14:paraId="3383AD7C" w14:textId="77777777" w:rsidTr="00CA77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139C" w14:textId="77777777" w:rsidR="00275B01" w:rsidRPr="00D44189" w:rsidRDefault="00275B01" w:rsidP="00CA77F9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021D" w14:textId="77777777" w:rsidR="00275B01" w:rsidRPr="00D44189" w:rsidRDefault="00275B01" w:rsidP="00CA77F9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 xml:space="preserve">Elektroda jednodzielna do </w:t>
            </w:r>
            <w:proofErr w:type="spellStart"/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>lezji</w:t>
            </w:r>
            <w:proofErr w:type="spellEnd"/>
            <w:r w:rsidRPr="00D44189">
              <w:rPr>
                <w:rFonts w:ascii="Arial Narrow" w:hAnsi="Arial Narrow" w:cs="Arial"/>
                <w:b/>
                <w:sz w:val="22"/>
                <w:szCs w:val="22"/>
              </w:rPr>
              <w:t xml:space="preserve"> hydrożelowa</w:t>
            </w:r>
          </w:p>
          <w:p w14:paraId="34800673" w14:textId="77777777" w:rsidR="00275B01" w:rsidRPr="00D44189" w:rsidRDefault="00275B01" w:rsidP="00CA77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E84438B" w14:textId="77777777" w:rsidR="00275B01" w:rsidRPr="00D44189" w:rsidRDefault="00275B01" w:rsidP="00CA77F9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D4418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44189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2E1DC56" w14:textId="77777777" w:rsidR="00D44189" w:rsidRDefault="00275B01" w:rsidP="00CA77F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44189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D441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C34E00A" w14:textId="3BDD6071" w:rsidR="00275B01" w:rsidRPr="00D44189" w:rsidRDefault="00D44189" w:rsidP="00D4418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4189">
              <w:rPr>
                <w:rFonts w:ascii="Arial Narrow" w:hAnsi="Arial Narrow" w:cs="Calibri"/>
                <w:sz w:val="22"/>
                <w:szCs w:val="22"/>
              </w:rPr>
              <w:t>Na przedmiotowe zadanie nie została złożona żadna oferta.</w:t>
            </w:r>
          </w:p>
        </w:tc>
      </w:tr>
    </w:tbl>
    <w:p w14:paraId="19F513CB" w14:textId="77777777" w:rsidR="00D44189" w:rsidRDefault="00D44189" w:rsidP="00D44189">
      <w:pPr>
        <w:pStyle w:val="Tekstpodstawowy"/>
        <w:spacing w:before="600" w:after="480" w:line="276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DA33D52" w14:textId="35084969" w:rsidR="00010B31" w:rsidRDefault="00010B31" w:rsidP="00D44189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44189">
        <w:rPr>
          <w:rFonts w:ascii="Arial Narrow" w:hAnsi="Arial Narrow" w:cs="Arial"/>
          <w:i/>
          <w:sz w:val="22"/>
          <w:szCs w:val="22"/>
        </w:rPr>
        <w:t>Zamawiający</w:t>
      </w:r>
    </w:p>
    <w:p w14:paraId="3BBAD621" w14:textId="77777777" w:rsidR="00FA7E22" w:rsidRPr="00D44189" w:rsidRDefault="00FA7E22" w:rsidP="00D44189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21AA5C2" w14:textId="77777777" w:rsidR="00FA7E22" w:rsidRDefault="00FA7E22" w:rsidP="00FA7E22">
      <w:pPr>
        <w:rPr>
          <w:rFonts w:ascii="Arial Narrow" w:hAnsi="Arial Narrow"/>
        </w:rPr>
      </w:pPr>
    </w:p>
    <w:p w14:paraId="70269D73" w14:textId="77777777" w:rsidR="00FA7E22" w:rsidRDefault="00FA7E22" w:rsidP="00FA7E22">
      <w:pPr>
        <w:rPr>
          <w:rFonts w:ascii="Arial Narrow" w:hAnsi="Arial Narrow"/>
        </w:rPr>
      </w:pPr>
    </w:p>
    <w:p w14:paraId="22026759" w14:textId="77777777" w:rsidR="00FA7E22" w:rsidRDefault="00FA7E22" w:rsidP="00FA7E22">
      <w:pPr>
        <w:rPr>
          <w:rFonts w:ascii="Arial Narrow" w:hAnsi="Arial Narrow"/>
        </w:rPr>
      </w:pPr>
    </w:p>
    <w:p w14:paraId="26FB774F" w14:textId="77777777" w:rsidR="00FA7E22" w:rsidRDefault="00FA7E22" w:rsidP="00FA7E22">
      <w:pPr>
        <w:rPr>
          <w:rFonts w:ascii="Arial Narrow" w:hAnsi="Arial Narrow"/>
        </w:rPr>
      </w:pPr>
    </w:p>
    <w:p w14:paraId="25576368" w14:textId="77777777" w:rsidR="00FA7E22" w:rsidRDefault="00FA7E22" w:rsidP="00FA7E22">
      <w:pPr>
        <w:rPr>
          <w:rFonts w:ascii="Arial Narrow" w:hAnsi="Arial Narrow"/>
        </w:rPr>
      </w:pPr>
    </w:p>
    <w:p w14:paraId="5C22FBE9" w14:textId="77777777" w:rsidR="00FA7E22" w:rsidRDefault="00FA7E22" w:rsidP="00FA7E22">
      <w:pPr>
        <w:rPr>
          <w:rFonts w:ascii="Arial Narrow" w:hAnsi="Arial Narrow"/>
        </w:rPr>
      </w:pPr>
    </w:p>
    <w:p w14:paraId="05DB653E" w14:textId="77777777" w:rsidR="00FA7E22" w:rsidRDefault="00FA7E22" w:rsidP="00FA7E22">
      <w:pPr>
        <w:rPr>
          <w:rFonts w:ascii="Arial Narrow" w:hAnsi="Arial Narrow"/>
        </w:rPr>
      </w:pPr>
    </w:p>
    <w:p w14:paraId="25AAEC7D" w14:textId="77777777" w:rsidR="00FA7E22" w:rsidRDefault="00FA7E22" w:rsidP="00FA7E22">
      <w:pPr>
        <w:rPr>
          <w:rFonts w:ascii="Arial Narrow" w:hAnsi="Arial Narrow"/>
        </w:rPr>
      </w:pPr>
    </w:p>
    <w:p w14:paraId="7C8A3C84" w14:textId="77777777" w:rsidR="00FA7E22" w:rsidRDefault="00FA7E22" w:rsidP="00FA7E22">
      <w:pPr>
        <w:rPr>
          <w:rFonts w:ascii="Arial Narrow" w:hAnsi="Arial Narrow"/>
        </w:rPr>
      </w:pPr>
    </w:p>
    <w:p w14:paraId="6B6FD7A8" w14:textId="77777777" w:rsidR="00FA7E22" w:rsidRDefault="00FA7E22" w:rsidP="00FA7E22">
      <w:pPr>
        <w:rPr>
          <w:rFonts w:ascii="Arial Narrow" w:hAnsi="Arial Narrow"/>
        </w:rPr>
      </w:pPr>
    </w:p>
    <w:p w14:paraId="7652ACF4" w14:textId="77777777" w:rsidR="00FA7E22" w:rsidRDefault="00FA7E22" w:rsidP="00FA7E22">
      <w:pPr>
        <w:rPr>
          <w:rFonts w:ascii="Arial Narrow" w:hAnsi="Arial Narrow"/>
        </w:rPr>
      </w:pPr>
    </w:p>
    <w:p w14:paraId="09B57D3E" w14:textId="30CA720C" w:rsidR="00FA7E22" w:rsidRPr="00FA7E22" w:rsidRDefault="00FA7E22" w:rsidP="00FA7E22">
      <w:pPr>
        <w:rPr>
          <w:rFonts w:ascii="Arial Narrow" w:hAnsi="Arial Narrow"/>
        </w:rPr>
      </w:pPr>
      <w:r w:rsidRPr="00FA7E22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FA7E22">
        <w:rPr>
          <w:rFonts w:ascii="Arial Narrow" w:hAnsi="Arial Narrow"/>
        </w:rPr>
        <w:t xml:space="preserve"> ark.</w:t>
      </w:r>
    </w:p>
    <w:p w14:paraId="1292716B" w14:textId="77777777" w:rsidR="00FA7E22" w:rsidRPr="00E6406F" w:rsidRDefault="00FA7E22" w:rsidP="00FA7E22">
      <w:pPr>
        <w:rPr>
          <w:rFonts w:ascii="Arial Narrow" w:hAnsi="Arial Narrow"/>
        </w:rPr>
      </w:pPr>
      <w:r w:rsidRPr="00E6406F">
        <w:rPr>
          <w:rFonts w:ascii="Arial Narrow" w:hAnsi="Arial Narrow"/>
        </w:rPr>
        <w:t>egz. 1 – a/a kancelaria</w:t>
      </w:r>
    </w:p>
    <w:p w14:paraId="1715CAB3" w14:textId="77777777" w:rsidR="00FA7E22" w:rsidRPr="00E6406F" w:rsidRDefault="00FA7E22" w:rsidP="00FA7E22">
      <w:pPr>
        <w:rPr>
          <w:rFonts w:ascii="Arial Narrow" w:hAnsi="Arial Narrow"/>
        </w:rPr>
      </w:pPr>
      <w:r w:rsidRPr="00E6406F">
        <w:rPr>
          <w:rFonts w:ascii="Arial Narrow" w:hAnsi="Arial Narrow"/>
        </w:rPr>
        <w:t>egz. 2 – adresat ( platforma e-propublico.pl – email); SZPubl. T 2612 B5</w:t>
      </w:r>
    </w:p>
    <w:p w14:paraId="3A0DEAAD" w14:textId="77777777" w:rsidR="00FA7E22" w:rsidRPr="00FA7E22" w:rsidRDefault="00FA7E22" w:rsidP="00FA7E22">
      <w:pPr>
        <w:rPr>
          <w:rFonts w:ascii="Arial Narrow" w:hAnsi="Arial Narrow"/>
        </w:rPr>
      </w:pPr>
      <w:r w:rsidRPr="00FA7E22">
        <w:rPr>
          <w:rFonts w:ascii="Arial Narrow" w:hAnsi="Arial Narrow"/>
        </w:rPr>
        <w:t xml:space="preserve">Wyk. Barbara  Baranowska tel. 261 417 364, e-mail: </w:t>
      </w:r>
      <w:hyperlink r:id="rId6" w:history="1">
        <w:r w:rsidRPr="00FA7E22">
          <w:rPr>
            <w:rFonts w:ascii="Arial Narrow" w:hAnsi="Arial Narrow"/>
            <w:color w:val="0563C1"/>
            <w:u w:val="single"/>
          </w:rPr>
          <w:t>bbaranowska@10wsk.mil.pl</w:t>
        </w:r>
      </w:hyperlink>
      <w:r w:rsidRPr="00FA7E22">
        <w:rPr>
          <w:rFonts w:ascii="Arial Narrow" w:hAnsi="Arial Narrow"/>
        </w:rPr>
        <w:t xml:space="preserve">; </w:t>
      </w:r>
    </w:p>
    <w:p w14:paraId="42F0CAC9" w14:textId="6FA6C082" w:rsidR="00FA7E22" w:rsidRPr="00FA7E22" w:rsidRDefault="00FA7E22" w:rsidP="00FA7E22">
      <w:pPr>
        <w:rPr>
          <w:rFonts w:ascii="Arial Narrow" w:hAnsi="Arial Narrow" w:cs="Arial"/>
          <w:i/>
          <w:sz w:val="22"/>
          <w:szCs w:val="22"/>
        </w:rPr>
      </w:pPr>
      <w:r w:rsidRPr="00FA7E22">
        <w:rPr>
          <w:rFonts w:ascii="Arial Narrow" w:hAnsi="Arial Narrow"/>
        </w:rPr>
        <w:t>Data: 2024-08-3</w:t>
      </w:r>
      <w:r>
        <w:rPr>
          <w:rFonts w:ascii="Arial Narrow" w:hAnsi="Arial Narrow"/>
        </w:rPr>
        <w:t>0</w:t>
      </w:r>
    </w:p>
    <w:p w14:paraId="5A74535F" w14:textId="30BA6519" w:rsidR="002A7DFF" w:rsidRDefault="002A7DFF" w:rsidP="002A7DFF">
      <w:pPr>
        <w:spacing w:line="360" w:lineRule="auto"/>
        <w:jc w:val="right"/>
        <w:rPr>
          <w:rFonts w:ascii="Arial Narrow" w:hAnsi="Arial Narrow" w:cs="Arial"/>
          <w:sz w:val="24"/>
          <w:szCs w:val="24"/>
        </w:rPr>
      </w:pPr>
    </w:p>
    <w:p w14:paraId="1ED489E0" w14:textId="77777777" w:rsidR="00D44189" w:rsidRPr="00D44189" w:rsidRDefault="00D44189" w:rsidP="002A7DFF">
      <w:pPr>
        <w:spacing w:line="360" w:lineRule="auto"/>
        <w:jc w:val="right"/>
        <w:rPr>
          <w:rFonts w:ascii="Arial Narrow" w:hAnsi="Arial Narrow"/>
        </w:rPr>
      </w:pPr>
    </w:p>
    <w:sectPr w:rsidR="00D44189" w:rsidRPr="00D44189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6B248" w14:textId="77777777" w:rsidR="00E74994" w:rsidRDefault="00E74994" w:rsidP="00D34297">
      <w:r>
        <w:separator/>
      </w:r>
    </w:p>
  </w:endnote>
  <w:endnote w:type="continuationSeparator" w:id="0">
    <w:p w14:paraId="0463D4E6" w14:textId="77777777" w:rsidR="00E74994" w:rsidRDefault="00E7499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76208" w14:textId="77777777" w:rsidR="00275B01" w:rsidRDefault="00275B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A7B87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B1BC0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CD277" w14:textId="77777777" w:rsidR="00275B01" w:rsidRDefault="00275B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63351" w14:textId="77777777" w:rsidR="00E74994" w:rsidRDefault="00E74994" w:rsidP="00D34297">
      <w:r>
        <w:separator/>
      </w:r>
    </w:p>
  </w:footnote>
  <w:footnote w:type="continuationSeparator" w:id="0">
    <w:p w14:paraId="4BAC4BA0" w14:textId="77777777" w:rsidR="00E74994" w:rsidRDefault="00E7499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72939" w14:textId="77777777" w:rsidR="00275B01" w:rsidRDefault="00275B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22D44" w14:textId="77777777" w:rsidR="00275B01" w:rsidRDefault="00275B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1C4CD" w14:textId="77777777" w:rsidR="00275B01" w:rsidRDefault="00275B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994"/>
    <w:rsid w:val="00010B31"/>
    <w:rsid w:val="00104963"/>
    <w:rsid w:val="00150F65"/>
    <w:rsid w:val="00275B01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91E96"/>
    <w:rsid w:val="00D34297"/>
    <w:rsid w:val="00D41670"/>
    <w:rsid w:val="00D44189"/>
    <w:rsid w:val="00D44D12"/>
    <w:rsid w:val="00D8293D"/>
    <w:rsid w:val="00D94DC1"/>
    <w:rsid w:val="00E403D2"/>
    <w:rsid w:val="00E6183D"/>
    <w:rsid w:val="00E6406F"/>
    <w:rsid w:val="00E742E3"/>
    <w:rsid w:val="00E74994"/>
    <w:rsid w:val="00EB1359"/>
    <w:rsid w:val="00F13951"/>
    <w:rsid w:val="00FA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484C1B"/>
  <w15:chartTrackingRefBased/>
  <w15:docId w15:val="{D8C53CAC-27F4-4802-9D27-F8C72B20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279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2024-08-30T07:47:00Z</cp:lastPrinted>
  <dcterms:created xsi:type="dcterms:W3CDTF">2024-08-29T10:47:00Z</dcterms:created>
  <dcterms:modified xsi:type="dcterms:W3CDTF">2024-08-30T07:47:00Z</dcterms:modified>
</cp:coreProperties>
</file>