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17A82" w14:textId="6C8342F6" w:rsidR="00025386" w:rsidRPr="00856C5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856C5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56C50">
        <w:rPr>
          <w:rFonts w:ascii="Arial Narrow" w:hAnsi="Arial Narrow" w:cs="Arial"/>
          <w:bCs/>
          <w:i w:val="0"/>
          <w:szCs w:val="24"/>
        </w:rPr>
        <w:t>3</w:t>
      </w:r>
      <w:r w:rsidR="007666D6" w:rsidRPr="00856C5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56C50" w14:paraId="66702091" w14:textId="77777777" w:rsidTr="00467CA2">
        <w:tc>
          <w:tcPr>
            <w:tcW w:w="2800" w:type="dxa"/>
            <w:shd w:val="clear" w:color="auto" w:fill="auto"/>
          </w:tcPr>
          <w:p w14:paraId="32C5C7A9" w14:textId="77777777" w:rsidR="00D520D3" w:rsidRPr="00856C5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6C5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856C5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8970BD" w14:textId="77777777" w:rsidR="00D520D3" w:rsidRPr="00856C5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B6F466" w14:textId="77777777" w:rsidR="00D520D3" w:rsidRPr="00856C5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CAE2EB" w14:textId="77777777" w:rsidR="00D520D3" w:rsidRPr="00856C5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56C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56C5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56C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856C50" w14:paraId="6D30EB2C" w14:textId="77777777" w:rsidTr="00467CA2">
        <w:tc>
          <w:tcPr>
            <w:tcW w:w="2800" w:type="dxa"/>
            <w:shd w:val="clear" w:color="auto" w:fill="auto"/>
          </w:tcPr>
          <w:p w14:paraId="769E5AA6" w14:textId="77777777" w:rsidR="00D520D3" w:rsidRPr="00856C5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56C5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4089BCD" w14:textId="77777777" w:rsidR="00D520D3" w:rsidRPr="00856C5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94DC6F0" w14:textId="77777777" w:rsidR="00D520D3" w:rsidRPr="00856C5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D5B942" w14:textId="77777777" w:rsidR="00D520D3" w:rsidRPr="00856C5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56C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56C5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856C5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BADACB" w14:textId="77777777" w:rsidR="00B62AD0" w:rsidRPr="00856C5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56C50" w14:paraId="2D86D2B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684F21" w14:textId="77777777" w:rsidR="00053927" w:rsidRPr="00856C5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56C5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3B04D00" w14:textId="77777777" w:rsidR="00053927" w:rsidRPr="00856C5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856C5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856C5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856C5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84D940A" w14:textId="77777777" w:rsidR="0071340C" w:rsidRPr="00856C5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C5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856C5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856C5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23C38" w:rsidRPr="00856C50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856C5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56C50" w14:paraId="6B59427C" w14:textId="77777777" w:rsidTr="00467CA2">
        <w:tc>
          <w:tcPr>
            <w:tcW w:w="2269" w:type="dxa"/>
            <w:shd w:val="clear" w:color="auto" w:fill="auto"/>
          </w:tcPr>
          <w:p w14:paraId="4334FEE7" w14:textId="77777777" w:rsidR="00D520D3" w:rsidRPr="00856C5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23B164" w14:textId="77777777" w:rsidR="00D520D3" w:rsidRPr="00856C50" w:rsidRDefault="00523C3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chemicznych, substancji recepturowych i utensyliów aptecznych na okres 12 miesięcy</w:t>
            </w:r>
            <w:r w:rsidR="00D520D3" w:rsidRPr="00856C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3C38" w:rsidRPr="00856C50" w14:paraId="75707832" w14:textId="77777777" w:rsidTr="007724CE">
        <w:tc>
          <w:tcPr>
            <w:tcW w:w="2269" w:type="dxa"/>
            <w:shd w:val="clear" w:color="auto" w:fill="auto"/>
          </w:tcPr>
          <w:p w14:paraId="5A58843C" w14:textId="77777777" w:rsidR="00523C38" w:rsidRPr="00856C50" w:rsidRDefault="00523C38" w:rsidP="007724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D5CEF0" w14:textId="77777777" w:rsidR="00523C38" w:rsidRPr="00856C50" w:rsidRDefault="00523C38" w:rsidP="007724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114/2024</w:t>
            </w:r>
          </w:p>
        </w:tc>
      </w:tr>
    </w:tbl>
    <w:p w14:paraId="76BFFA0A" w14:textId="77777777" w:rsidR="00DC652A" w:rsidRPr="00856C50" w:rsidRDefault="00523C3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856C5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DE856C8" w14:textId="77777777" w:rsidR="00DC652A" w:rsidRPr="00856C5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56C5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55607F5" w14:textId="77777777" w:rsidR="0071340C" w:rsidRPr="00856C5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856C5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856C5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856C5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07BF88E" w14:textId="77777777" w:rsidR="0071340C" w:rsidRPr="00856C5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4EFB1C0D" w14:textId="77777777" w:rsidR="0071340C" w:rsidRPr="00856C5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2700EF8" w14:textId="77777777" w:rsidR="0071340C" w:rsidRPr="00856C5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856C5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FFAF750" w14:textId="77777777" w:rsidR="0071340C" w:rsidRPr="00856C5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56C5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856C5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856C5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9EEB340" w14:textId="77777777" w:rsidR="0071340C" w:rsidRPr="00856C5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55F430B" w14:textId="77777777" w:rsidR="0071340C" w:rsidRPr="00856C5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29BB797" w14:textId="77777777" w:rsidR="00DC652A" w:rsidRPr="00856C5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856C5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856C5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856C5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3ADEF758" w14:textId="77777777" w:rsidR="00DC652A" w:rsidRPr="00856C5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856C5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856C5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16C3BC7E" w14:textId="77777777" w:rsidR="0093388F" w:rsidRPr="00856C5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856C5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E22F939" w14:textId="77777777" w:rsidR="0093388F" w:rsidRPr="00856C5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EBFFC89" w14:textId="77777777" w:rsidR="0093388F" w:rsidRPr="00856C5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856C5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36480549" w14:textId="77777777" w:rsidR="00CB29AC" w:rsidRPr="00856C5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03FFA27B" w14:textId="77777777" w:rsidR="00CB29AC" w:rsidRPr="00856C5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56C5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108FDD0" w14:textId="77777777" w:rsidR="00830970" w:rsidRPr="00856C5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856C5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856C5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50FDBFB8" w14:textId="77777777" w:rsidR="00E27ABB" w:rsidRPr="00856C5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856C5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56C50" w14:paraId="27CEAE73" w14:textId="77777777" w:rsidTr="00467CA2">
        <w:tc>
          <w:tcPr>
            <w:tcW w:w="2660" w:type="dxa"/>
            <w:shd w:val="clear" w:color="auto" w:fill="auto"/>
          </w:tcPr>
          <w:p w14:paraId="31B0E7AA" w14:textId="77777777" w:rsidR="00D520D3" w:rsidRPr="00856C5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AB42053" w14:textId="77777777" w:rsidR="00D520D3" w:rsidRPr="00856C5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B48F981" w14:textId="77777777" w:rsidR="00D520D3" w:rsidRPr="00856C5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9988C2C" w14:textId="77777777" w:rsidR="00D520D3" w:rsidRPr="00856C5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C466AAC" w14:textId="77777777" w:rsidR="00D520D3" w:rsidRPr="00856C5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771789" w14:textId="77777777" w:rsidR="00D520D3" w:rsidRPr="00856C5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56C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23C38" w:rsidRPr="00856C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56C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856C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56C5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F0736C9" w14:textId="77777777" w:rsidR="00E27ABB" w:rsidRPr="00856C5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856C5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EB7172" w14:textId="77777777" w:rsidR="00782065" w:rsidRDefault="00782065" w:rsidP="00025386">
      <w:pPr>
        <w:spacing w:after="0" w:line="240" w:lineRule="auto"/>
      </w:pPr>
      <w:r>
        <w:separator/>
      </w:r>
    </w:p>
  </w:endnote>
  <w:endnote w:type="continuationSeparator" w:id="0">
    <w:p w14:paraId="330997AA" w14:textId="77777777" w:rsidR="00782065" w:rsidRDefault="007820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DC74A" w14:textId="77777777" w:rsidR="00523C38" w:rsidRDefault="00523C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4A6F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CE0FE5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B53F2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4549B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5D137" w14:textId="77777777" w:rsidR="00523C38" w:rsidRDefault="00523C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3F385" w14:textId="77777777" w:rsidR="00782065" w:rsidRDefault="00782065" w:rsidP="00025386">
      <w:pPr>
        <w:spacing w:after="0" w:line="240" w:lineRule="auto"/>
      </w:pPr>
      <w:r>
        <w:separator/>
      </w:r>
    </w:p>
  </w:footnote>
  <w:footnote w:type="continuationSeparator" w:id="0">
    <w:p w14:paraId="3DBFA59B" w14:textId="77777777" w:rsidR="00782065" w:rsidRDefault="007820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D7649" w14:textId="77777777" w:rsidR="00523C38" w:rsidRDefault="00523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A2B0B" w14:textId="77777777" w:rsidR="00523C38" w:rsidRDefault="00523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9BB5B9" w14:textId="77777777" w:rsidR="00523C38" w:rsidRDefault="00523C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916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206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23C38"/>
    <w:rsid w:val="0055145C"/>
    <w:rsid w:val="005624D8"/>
    <w:rsid w:val="00620476"/>
    <w:rsid w:val="00657A47"/>
    <w:rsid w:val="0071340C"/>
    <w:rsid w:val="00745A44"/>
    <w:rsid w:val="007666D6"/>
    <w:rsid w:val="00782065"/>
    <w:rsid w:val="007D6755"/>
    <w:rsid w:val="007F49C7"/>
    <w:rsid w:val="00824D73"/>
    <w:rsid w:val="00830970"/>
    <w:rsid w:val="00856C5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06DC3"/>
  <w15:chartTrackingRefBased/>
  <w15:docId w15:val="{D0613808-3E72-4A00-A843-3EE7AF016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2024-08-26T06:27:00Z</dcterms:created>
  <dcterms:modified xsi:type="dcterms:W3CDTF">2024-08-26T06:27:00Z</dcterms:modified>
</cp:coreProperties>
</file>