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858ED" w14:textId="5B36D3AA" w:rsidR="00D62E6E" w:rsidRPr="009A43A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A43A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A43AA" w:rsidRPr="009A43A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A43A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A43AA" w14:paraId="6FE79A72" w14:textId="77777777" w:rsidTr="00D62E6E">
        <w:tc>
          <w:tcPr>
            <w:tcW w:w="2800" w:type="dxa"/>
            <w:shd w:val="clear" w:color="auto" w:fill="auto"/>
          </w:tcPr>
          <w:p w14:paraId="5B68600D" w14:textId="77777777" w:rsidR="00D62E6E" w:rsidRPr="009A43A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A43A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A43A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39B866" w14:textId="77777777" w:rsidR="00D62E6E" w:rsidRPr="009A43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640D8E" w14:textId="77777777" w:rsidR="00D62E6E" w:rsidRPr="009A43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68B4A9" w14:textId="77777777" w:rsidR="00D62E6E" w:rsidRPr="009A43A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A43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A43A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A43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A43AA" w14:paraId="51DD9DFC" w14:textId="77777777" w:rsidTr="00D62E6E">
        <w:tc>
          <w:tcPr>
            <w:tcW w:w="2800" w:type="dxa"/>
            <w:shd w:val="clear" w:color="auto" w:fill="auto"/>
          </w:tcPr>
          <w:p w14:paraId="231D0CB7" w14:textId="77777777" w:rsidR="00D62E6E" w:rsidRPr="009A43A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A43A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7D815A" w14:textId="77777777" w:rsidR="00D62E6E" w:rsidRPr="009A43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D82E5D" w14:textId="77777777" w:rsidR="00D62E6E" w:rsidRPr="009A43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77895E" w14:textId="77777777" w:rsidR="00D62E6E" w:rsidRPr="009A43A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A43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A43A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A43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02A749" w14:textId="77777777" w:rsidR="00BC121E" w:rsidRPr="009A43A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5F5E" w:rsidRPr="009A43AA" w14:paraId="5715D588" w14:textId="77777777" w:rsidTr="007724C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D87417" w14:textId="77777777" w:rsidR="002B5F5E" w:rsidRPr="009A43AA" w:rsidRDefault="002B5F5E" w:rsidP="007724C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8EA3E4B" w14:textId="77777777" w:rsidR="002B5F5E" w:rsidRPr="009A43AA" w:rsidRDefault="002B5F5E" w:rsidP="007724C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A43A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A43A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A43A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A43A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A43A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A43A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D6495F8" w14:textId="77777777" w:rsidR="002B5F5E" w:rsidRPr="009A43AA" w:rsidRDefault="002B5F5E" w:rsidP="007724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6DA12F3" w14:textId="77777777" w:rsidR="002B5F5E" w:rsidRPr="009A43AA" w:rsidRDefault="002B5F5E" w:rsidP="007724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BADB9C4" w14:textId="77777777" w:rsidR="00BC121E" w:rsidRPr="009A43AA" w:rsidRDefault="002B5F5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A43A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A43A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A43AA" w14:paraId="3202F0B9" w14:textId="77777777" w:rsidTr="00D62E6E">
        <w:tc>
          <w:tcPr>
            <w:tcW w:w="2269" w:type="dxa"/>
            <w:shd w:val="clear" w:color="auto" w:fill="auto"/>
          </w:tcPr>
          <w:p w14:paraId="52BC7B9A" w14:textId="77777777" w:rsidR="00D62E6E" w:rsidRPr="009A43A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DEB643" w14:textId="77777777" w:rsidR="00D62E6E" w:rsidRPr="009A43AA" w:rsidRDefault="002B5F5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D62E6E" w:rsidRPr="009A43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5F5E" w:rsidRPr="009A43AA" w14:paraId="1D653742" w14:textId="77777777" w:rsidTr="007724CE">
        <w:tc>
          <w:tcPr>
            <w:tcW w:w="2269" w:type="dxa"/>
            <w:shd w:val="clear" w:color="auto" w:fill="auto"/>
          </w:tcPr>
          <w:p w14:paraId="35D9AE84" w14:textId="77777777" w:rsidR="002B5F5E" w:rsidRPr="009A43AA" w:rsidRDefault="002B5F5E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08D877" w14:textId="77777777" w:rsidR="002B5F5E" w:rsidRPr="009A43AA" w:rsidRDefault="002B5F5E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114/2024</w:t>
            </w:r>
          </w:p>
        </w:tc>
      </w:tr>
    </w:tbl>
    <w:p w14:paraId="4F05935A" w14:textId="77777777" w:rsidR="00BC121E" w:rsidRPr="009A43AA" w:rsidRDefault="002B5F5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A43A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A43A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A43A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3F2BC43" w14:textId="77777777" w:rsidR="00BC121E" w:rsidRPr="009A43A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A43A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F1854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A43A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A43A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A43A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A43A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22D24A4" w14:textId="77777777" w:rsidR="00BC121E" w:rsidRPr="009A43A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3A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37A08D4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A43A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A43A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A43A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A43A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8E37A4D" w14:textId="77777777" w:rsidR="00BF69A4" w:rsidRPr="009A43A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A43A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A43AA" w14:paraId="6053180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A3D5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DD47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976E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A43AA" w14:paraId="5BA9F8D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C906A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193C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EDD6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A43AA" w14:paraId="2275EA6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4E1B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3608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8AAD" w14:textId="77777777" w:rsidR="00BC121E" w:rsidRPr="009A43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0AE96A3" w14:textId="77777777" w:rsidR="00BC121E" w:rsidRPr="009A43A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A43A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4D5B28B" w14:textId="77777777" w:rsidR="00BC121E" w:rsidRPr="009A43A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A43A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52F7BB3" w14:textId="77777777" w:rsidR="00067B62" w:rsidRPr="009A43A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A43A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A43A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A43A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9A96FDF" w14:textId="77777777" w:rsidR="00067B62" w:rsidRPr="009A43A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A43AA" w14:paraId="14B12A7A" w14:textId="77777777" w:rsidTr="00620E37">
        <w:tc>
          <w:tcPr>
            <w:tcW w:w="2660" w:type="dxa"/>
            <w:shd w:val="clear" w:color="auto" w:fill="auto"/>
          </w:tcPr>
          <w:p w14:paraId="3435A2F1" w14:textId="77777777" w:rsidR="00BC121E" w:rsidRPr="009A43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B8C4BB" w14:textId="77777777" w:rsidR="00BC121E" w:rsidRPr="009A43A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35FF0DB" w14:textId="77777777" w:rsidR="00BC121E" w:rsidRPr="009A43A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2A7E0DF" w14:textId="77777777" w:rsidR="00BC121E" w:rsidRPr="009A43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6A8048" w14:textId="77777777" w:rsidR="00BC121E" w:rsidRPr="009A43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C84FFA" w14:textId="77777777" w:rsidR="00BC121E" w:rsidRPr="009A43A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B5F5E"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A43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BB73926" w14:textId="77777777" w:rsidR="00106AC7" w:rsidRPr="009A43AA" w:rsidRDefault="00106AC7" w:rsidP="00BC121E">
      <w:pPr>
        <w:rPr>
          <w:rFonts w:ascii="Arial Narrow" w:hAnsi="Arial Narrow"/>
        </w:rPr>
      </w:pPr>
    </w:p>
    <w:sectPr w:rsidR="00106AC7" w:rsidRPr="009A43A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7F064" w14:textId="77777777" w:rsidR="0024085B" w:rsidRDefault="0024085B">
      <w:r>
        <w:separator/>
      </w:r>
    </w:p>
  </w:endnote>
  <w:endnote w:type="continuationSeparator" w:id="0">
    <w:p w14:paraId="6E354196" w14:textId="77777777" w:rsidR="0024085B" w:rsidRDefault="00240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7AE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115E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9CB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16C527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C6EA322">
        <v:line id="_x0000_s1025" style="position:absolute;left:0;text-align:left;z-index:251657728" from="-3.85pt,8.7pt" to="455.15pt,8.7pt"/>
      </w:pict>
    </w:r>
  </w:p>
  <w:p w14:paraId="53A5176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8C6D3" w14:textId="77777777" w:rsidR="002B5F5E" w:rsidRDefault="002B5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BD5BC" w14:textId="77777777" w:rsidR="0024085B" w:rsidRDefault="0024085B">
      <w:r>
        <w:separator/>
      </w:r>
    </w:p>
  </w:footnote>
  <w:footnote w:type="continuationSeparator" w:id="0">
    <w:p w14:paraId="4FF6BFC8" w14:textId="77777777" w:rsidR="0024085B" w:rsidRDefault="00240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678F8" w14:textId="77777777" w:rsidR="002B5F5E" w:rsidRDefault="002B5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ABA7E" w14:textId="77777777" w:rsidR="002B5F5E" w:rsidRDefault="002B5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7E8FA" w14:textId="77777777" w:rsidR="002B5F5E" w:rsidRDefault="002B5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335798">
    <w:abstractNumId w:val="13"/>
  </w:num>
  <w:num w:numId="2" w16cid:durableId="513806810">
    <w:abstractNumId w:val="0"/>
  </w:num>
  <w:num w:numId="3" w16cid:durableId="400637579">
    <w:abstractNumId w:val="11"/>
  </w:num>
  <w:num w:numId="4" w16cid:durableId="773789896">
    <w:abstractNumId w:val="8"/>
  </w:num>
  <w:num w:numId="5" w16cid:durableId="1412895639">
    <w:abstractNumId w:val="7"/>
  </w:num>
  <w:num w:numId="6" w16cid:durableId="869030545">
    <w:abstractNumId w:val="1"/>
  </w:num>
  <w:num w:numId="7" w16cid:durableId="728845166">
    <w:abstractNumId w:val="6"/>
  </w:num>
  <w:num w:numId="8" w16cid:durableId="127750626">
    <w:abstractNumId w:val="3"/>
  </w:num>
  <w:num w:numId="9" w16cid:durableId="221985038">
    <w:abstractNumId w:val="2"/>
  </w:num>
  <w:num w:numId="10" w16cid:durableId="31615480">
    <w:abstractNumId w:val="5"/>
  </w:num>
  <w:num w:numId="11" w16cid:durableId="785848673">
    <w:abstractNumId w:val="10"/>
  </w:num>
  <w:num w:numId="12" w16cid:durableId="1359619047">
    <w:abstractNumId w:val="4"/>
  </w:num>
  <w:num w:numId="13" w16cid:durableId="481820828">
    <w:abstractNumId w:val="9"/>
  </w:num>
  <w:num w:numId="14" w16cid:durableId="2459594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85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0ECF"/>
    <w:rsid w:val="00147532"/>
    <w:rsid w:val="001614BA"/>
    <w:rsid w:val="00204613"/>
    <w:rsid w:val="0024085B"/>
    <w:rsid w:val="00283561"/>
    <w:rsid w:val="002B1E07"/>
    <w:rsid w:val="002B5F5E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3AA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BC8C9"/>
  <w15:chartTrackingRefBased/>
  <w15:docId w15:val="{6F9FB3E6-07AF-4932-977A-713C63AD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2024-08-26T06:30:00Z</dcterms:created>
  <dcterms:modified xsi:type="dcterms:W3CDTF">2024-08-26T06:30:00Z</dcterms:modified>
</cp:coreProperties>
</file>