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66345410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C32CF3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1E206A9E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233CB2">
        <w:rPr>
          <w:rFonts w:ascii="Arial" w:hAnsi="Arial" w:cs="Arial"/>
          <w:sz w:val="20"/>
          <w:szCs w:val="20"/>
        </w:rPr>
        <w:t xml:space="preserve">          </w:t>
      </w:r>
      <w:bookmarkStart w:id="0" w:name="_GoBack"/>
      <w:bookmarkEnd w:id="0"/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1E4966">
        <w:rPr>
          <w:rFonts w:ascii="Arial" w:hAnsi="Arial" w:cs="Arial"/>
          <w:b/>
          <w:sz w:val="20"/>
          <w:szCs w:val="20"/>
        </w:rPr>
        <w:t>76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F0995">
        <w:rPr>
          <w:rFonts w:ascii="Arial" w:hAnsi="Arial" w:cs="Arial"/>
          <w:b/>
          <w:sz w:val="20"/>
          <w:szCs w:val="20"/>
        </w:rPr>
        <w:t>4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375BE9">
      <w:pPr>
        <w:pStyle w:val="Tekstpodstawowy"/>
        <w:spacing w:after="0" w:line="276" w:lineRule="auto"/>
        <w:ind w:left="4111"/>
        <w:contextualSpacing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50D5991B" w14:textId="77777777" w:rsidR="00375BE9" w:rsidRPr="00E0118F" w:rsidRDefault="00375BE9" w:rsidP="00375BE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2D5F7FBF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3B47B2F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DE687C5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FF39EA2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10196F51" w14:textId="77777777" w:rsidR="00375BE9" w:rsidRPr="00E0118F" w:rsidRDefault="00375BE9" w:rsidP="00375BE9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AD02E53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5F8DECF5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62C865CB" w14:textId="77777777" w:rsidR="00375BE9" w:rsidRPr="00E0118F" w:rsidRDefault="00375BE9" w:rsidP="00375BE9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375BE9">
        <w:tc>
          <w:tcPr>
            <w:tcW w:w="9062" w:type="dxa"/>
            <w:shd w:val="clear" w:color="auto" w:fill="D9D9D9"/>
          </w:tcPr>
          <w:p w14:paraId="7554055B" w14:textId="77777777" w:rsidR="00CD2B4F" w:rsidRPr="003C3813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3C3813">
              <w:rPr>
                <w:rFonts w:ascii="Arial" w:hAnsi="Arial" w:cs="Arial"/>
                <w:b/>
                <w:szCs w:val="20"/>
              </w:rPr>
              <w:t xml:space="preserve">Oświadczenie Wykonawcy </w:t>
            </w:r>
          </w:p>
          <w:p w14:paraId="335E728A" w14:textId="5BEA66AA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. Dz.U. z 202</w:t>
            </w:r>
            <w:r w:rsidR="00EF0995">
              <w:rPr>
                <w:rFonts w:ascii="Arial" w:hAnsi="Arial" w:cs="Arial"/>
                <w:sz w:val="20"/>
                <w:szCs w:val="20"/>
              </w:rPr>
              <w:t>3</w:t>
            </w:r>
            <w:r w:rsidRPr="00CC1734">
              <w:rPr>
                <w:rFonts w:ascii="Arial" w:hAnsi="Arial" w:cs="Arial"/>
                <w:sz w:val="20"/>
                <w:szCs w:val="20"/>
              </w:rPr>
              <w:t>r. poz.</w:t>
            </w:r>
            <w:r w:rsidR="00EF0995">
              <w:rPr>
                <w:rFonts w:ascii="Arial" w:hAnsi="Arial" w:cs="Arial"/>
                <w:sz w:val="20"/>
                <w:szCs w:val="20"/>
              </w:rPr>
              <w:t>1605 ze zm.</w:t>
            </w:r>
            <w:r w:rsidRPr="00CC1734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3C3813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3C3813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5AAA4E" w14:textId="77777777" w:rsidR="00F36D95" w:rsidRDefault="001F027E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08A0E1A2" w14:textId="7090B12A" w:rsidR="001D5881" w:rsidRDefault="003C3813" w:rsidP="00DA7D8E">
      <w:pPr>
        <w:spacing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1E4966" w:rsidRPr="001E4966">
        <w:rPr>
          <w:rFonts w:ascii="Arial" w:hAnsi="Arial" w:cs="Arial"/>
          <w:b/>
        </w:rPr>
        <w:t>Dostawa samochodu osobowego na potrzeby Politechniki Krakowskiej</w:t>
      </w:r>
      <w:r w:rsidR="007846BE">
        <w:rPr>
          <w:rFonts w:ascii="Arial" w:hAnsi="Arial" w:cs="Arial"/>
          <w:b/>
        </w:rPr>
        <w:t>”</w:t>
      </w:r>
    </w:p>
    <w:p w14:paraId="5C13A035" w14:textId="72E9A662" w:rsidR="00CD2B4F" w:rsidRPr="00CC1734" w:rsidRDefault="00CD2B4F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7FB730FC" w14:textId="77777777" w:rsidR="00375BE9" w:rsidRPr="00375BE9" w:rsidRDefault="00375BE9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B24DE2A" w14:textId="4515D95C" w:rsidR="00CD2B4F" w:rsidRPr="00375BE9" w:rsidRDefault="00CD2B4F" w:rsidP="00375BE9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375BE9">
        <w:rPr>
          <w:rFonts w:ascii="Arial" w:hAnsi="Arial" w:cs="Arial"/>
          <w:sz w:val="20"/>
          <w:szCs w:val="20"/>
        </w:rPr>
        <w:t>Pzp</w:t>
      </w:r>
      <w:proofErr w:type="spellEnd"/>
      <w:r w:rsidRPr="00375BE9">
        <w:rPr>
          <w:rFonts w:ascii="Arial" w:hAnsi="Arial" w:cs="Arial"/>
          <w:sz w:val="20"/>
          <w:szCs w:val="20"/>
        </w:rPr>
        <w:t xml:space="preserve"> podjąłem następujące środki naprawcze i zapobiegawcze:</w:t>
      </w:r>
      <w:r w:rsidR="00375BE9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006BD5BE" w14:textId="2586A364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</w:t>
      </w:r>
      <w:r w:rsidR="00375BE9" w:rsidRPr="00A26508">
        <w:rPr>
          <w:rFonts w:ascii="Arial" w:hAnsi="Arial" w:cs="Arial"/>
          <w:sz w:val="20"/>
          <w:szCs w:val="20"/>
        </w:rPr>
        <w:t>Dz.U.</w:t>
      </w:r>
      <w:r w:rsidR="00375BE9">
        <w:rPr>
          <w:rFonts w:ascii="Arial" w:hAnsi="Arial" w:cs="Arial"/>
          <w:sz w:val="20"/>
          <w:szCs w:val="20"/>
        </w:rPr>
        <w:t>202</w:t>
      </w:r>
      <w:r w:rsidR="001E4966">
        <w:rPr>
          <w:rFonts w:ascii="Arial" w:hAnsi="Arial" w:cs="Arial"/>
          <w:sz w:val="20"/>
          <w:szCs w:val="20"/>
        </w:rPr>
        <w:t>4</w:t>
      </w:r>
      <w:r w:rsidR="00375BE9" w:rsidRPr="00A26508">
        <w:rPr>
          <w:rFonts w:ascii="Arial" w:hAnsi="Arial" w:cs="Arial"/>
          <w:sz w:val="20"/>
          <w:szCs w:val="20"/>
        </w:rPr>
        <w:t xml:space="preserve"> poz.</w:t>
      </w:r>
      <w:r w:rsidR="001E4966">
        <w:rPr>
          <w:rFonts w:ascii="Arial" w:hAnsi="Arial" w:cs="Arial"/>
          <w:sz w:val="20"/>
          <w:szCs w:val="20"/>
        </w:rPr>
        <w:t>507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3C3813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CC996A8" w14:textId="77777777" w:rsidR="00375BE9" w:rsidRPr="003C3813" w:rsidRDefault="00375BE9" w:rsidP="00375BE9">
      <w:pPr>
        <w:spacing w:before="120" w:after="0"/>
        <w:jc w:val="both"/>
        <w:rPr>
          <w:rFonts w:ascii="Arial" w:hAnsi="Arial" w:cs="Arial"/>
          <w:b/>
          <w:color w:val="FF0000"/>
        </w:rPr>
      </w:pPr>
      <w:r w:rsidRPr="003C3813">
        <w:rPr>
          <w:rFonts w:ascii="Arial" w:hAnsi="Arial" w:cs="Arial"/>
          <w:b/>
          <w:color w:val="FF0000"/>
        </w:rPr>
        <w:t>Dokument należy podpisać</w:t>
      </w:r>
      <w:r w:rsidRPr="003C3813">
        <w:rPr>
          <w:rFonts w:ascii="Arial" w:hAnsi="Arial" w:cs="Arial"/>
          <w:b/>
          <w:i/>
          <w:color w:val="FF0000"/>
        </w:rPr>
        <w:t xml:space="preserve"> </w:t>
      </w:r>
      <w:r w:rsidRPr="003C3813">
        <w:rPr>
          <w:rFonts w:ascii="Arial" w:hAnsi="Arial" w:cs="Arial"/>
          <w:b/>
          <w:color w:val="FF0000"/>
        </w:rPr>
        <w:t>kwalifikowanym podpisem elektronicznym/podpisem zaufanym/podpisem osobistym.</w:t>
      </w:r>
    </w:p>
    <w:p w14:paraId="3CA58E76" w14:textId="77777777" w:rsidR="00375BE9" w:rsidRPr="003C3813" w:rsidRDefault="00375BE9" w:rsidP="00375BE9">
      <w:pPr>
        <w:spacing w:before="120" w:after="0"/>
        <w:jc w:val="both"/>
        <w:rPr>
          <w:rFonts w:ascii="Arial" w:eastAsia="MS Mincho" w:hAnsi="Arial" w:cs="Arial"/>
          <w:b/>
          <w:bCs/>
        </w:rPr>
      </w:pPr>
      <w:r w:rsidRPr="003C3813">
        <w:rPr>
          <w:rFonts w:ascii="Arial" w:hAnsi="Arial" w:cs="Arial"/>
          <w:b/>
          <w:bCs/>
          <w:u w:val="single"/>
        </w:rPr>
        <w:t>Uwaga: w przypadku oferty wspólnej (konsorcjum, spółka cywilna) dokument składa każdy z Wykonawców we własnym imieniu.</w:t>
      </w:r>
    </w:p>
    <w:p w14:paraId="136C4824" w14:textId="1D262E44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375BE9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568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81B57" w14:textId="77777777" w:rsidR="005A3893" w:rsidRDefault="005A3893" w:rsidP="0038231F">
      <w:pPr>
        <w:spacing w:after="0" w:line="240" w:lineRule="auto"/>
      </w:pPr>
      <w:r>
        <w:separator/>
      </w:r>
    </w:p>
  </w:endnote>
  <w:endnote w:type="continuationSeparator" w:id="0">
    <w:p w14:paraId="196E5E48" w14:textId="77777777" w:rsidR="005A3893" w:rsidRDefault="005A38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50190E" w14:textId="77777777" w:rsidR="005A3893" w:rsidRDefault="005A3893" w:rsidP="0038231F">
      <w:pPr>
        <w:spacing w:after="0" w:line="240" w:lineRule="auto"/>
      </w:pPr>
      <w:r>
        <w:separator/>
      </w:r>
    </w:p>
  </w:footnote>
  <w:footnote w:type="continuationSeparator" w:id="0">
    <w:p w14:paraId="3A7653B9" w14:textId="77777777" w:rsidR="005A3893" w:rsidRDefault="005A3893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D5881"/>
    <w:rsid w:val="001E1979"/>
    <w:rsid w:val="001E3CA0"/>
    <w:rsid w:val="001E4966"/>
    <w:rsid w:val="001F027E"/>
    <w:rsid w:val="00203A40"/>
    <w:rsid w:val="002168A8"/>
    <w:rsid w:val="00232DF0"/>
    <w:rsid w:val="00233CB2"/>
    <w:rsid w:val="002426FF"/>
    <w:rsid w:val="00255142"/>
    <w:rsid w:val="00256CEC"/>
    <w:rsid w:val="00262D61"/>
    <w:rsid w:val="00270A28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75BE9"/>
    <w:rsid w:val="0038231F"/>
    <w:rsid w:val="003B2070"/>
    <w:rsid w:val="003B214C"/>
    <w:rsid w:val="003B7238"/>
    <w:rsid w:val="003C3813"/>
    <w:rsid w:val="003C3B64"/>
    <w:rsid w:val="003C57B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C4FB7"/>
    <w:rsid w:val="004D7E48"/>
    <w:rsid w:val="004E0423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A3893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2AA2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846BE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56682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0C92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1792"/>
    <w:rsid w:val="00AF51FD"/>
    <w:rsid w:val="00AF6780"/>
    <w:rsid w:val="00B0088C"/>
    <w:rsid w:val="00B00B10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B68E6"/>
    <w:rsid w:val="00BF7A03"/>
    <w:rsid w:val="00C014B5"/>
    <w:rsid w:val="00C04497"/>
    <w:rsid w:val="00C113BF"/>
    <w:rsid w:val="00C32CF3"/>
    <w:rsid w:val="00C354EA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0995"/>
    <w:rsid w:val="00EF74CA"/>
    <w:rsid w:val="00F04280"/>
    <w:rsid w:val="00F318EC"/>
    <w:rsid w:val="00F365F2"/>
    <w:rsid w:val="00F36D95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4AE69-3CBB-4167-BDCA-A78B9B741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9</cp:revision>
  <cp:lastPrinted>2022-07-20T07:26:00Z</cp:lastPrinted>
  <dcterms:created xsi:type="dcterms:W3CDTF">2024-03-26T12:19:00Z</dcterms:created>
  <dcterms:modified xsi:type="dcterms:W3CDTF">2024-08-28T10:26:00Z</dcterms:modified>
</cp:coreProperties>
</file>