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093559" w14:textId="77777777" w:rsidR="00B36EDA" w:rsidRPr="00C740D0" w:rsidRDefault="00DA78F2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C740D0">
        <w:rPr>
          <w:rFonts w:ascii="Arial Narrow" w:hAnsi="Arial Narrow" w:cs="Arial"/>
          <w:sz w:val="22"/>
          <w:szCs w:val="22"/>
        </w:rPr>
        <w:t>Bydgoszcz</w:t>
      </w:r>
      <w:r w:rsidR="00B36EDA" w:rsidRPr="00C740D0">
        <w:rPr>
          <w:rFonts w:ascii="Arial Narrow" w:hAnsi="Arial Narrow" w:cs="Arial"/>
          <w:sz w:val="22"/>
          <w:szCs w:val="22"/>
        </w:rPr>
        <w:t xml:space="preserve"> dnia: </w:t>
      </w:r>
      <w:r w:rsidRPr="00C740D0">
        <w:rPr>
          <w:rFonts w:ascii="Arial Narrow" w:hAnsi="Arial Narrow" w:cs="Arial"/>
          <w:sz w:val="22"/>
          <w:szCs w:val="22"/>
        </w:rPr>
        <w:t>2024-09-02</w:t>
      </w:r>
    </w:p>
    <w:p w14:paraId="7150974F" w14:textId="77777777" w:rsidR="00B36EDA" w:rsidRPr="00C740D0" w:rsidRDefault="00DA78F2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740D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BC994D4" w14:textId="77777777" w:rsidR="00B36EDA" w:rsidRPr="00C740D0" w:rsidRDefault="00DA78F2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740D0">
        <w:rPr>
          <w:rFonts w:ascii="Arial Narrow" w:hAnsi="Arial Narrow" w:cs="Arial"/>
          <w:sz w:val="22"/>
          <w:szCs w:val="22"/>
        </w:rPr>
        <w:t>Powstańców Warszawy</w:t>
      </w:r>
      <w:r w:rsidR="00B36EDA" w:rsidRPr="00C740D0">
        <w:rPr>
          <w:rFonts w:ascii="Arial Narrow" w:hAnsi="Arial Narrow" w:cs="Arial"/>
          <w:sz w:val="22"/>
          <w:szCs w:val="22"/>
        </w:rPr>
        <w:t xml:space="preserve"> </w:t>
      </w:r>
      <w:r w:rsidRPr="00C740D0">
        <w:rPr>
          <w:rFonts w:ascii="Arial Narrow" w:hAnsi="Arial Narrow" w:cs="Arial"/>
          <w:sz w:val="22"/>
          <w:szCs w:val="22"/>
        </w:rPr>
        <w:t>5</w:t>
      </w:r>
    </w:p>
    <w:p w14:paraId="3F5F6ED8" w14:textId="77777777" w:rsidR="00B36EDA" w:rsidRPr="00C740D0" w:rsidRDefault="00DA78F2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C740D0">
        <w:rPr>
          <w:rFonts w:ascii="Arial Narrow" w:hAnsi="Arial Narrow" w:cs="Arial"/>
          <w:sz w:val="22"/>
          <w:szCs w:val="22"/>
        </w:rPr>
        <w:t>85-681</w:t>
      </w:r>
      <w:r w:rsidR="00B36EDA" w:rsidRPr="00C740D0">
        <w:rPr>
          <w:rFonts w:ascii="Arial Narrow" w:hAnsi="Arial Narrow" w:cs="Arial"/>
          <w:sz w:val="22"/>
          <w:szCs w:val="22"/>
        </w:rPr>
        <w:t xml:space="preserve"> </w:t>
      </w:r>
      <w:r w:rsidRPr="00C740D0">
        <w:rPr>
          <w:rFonts w:ascii="Arial Narrow" w:hAnsi="Arial Narrow" w:cs="Arial"/>
          <w:sz w:val="22"/>
          <w:szCs w:val="22"/>
        </w:rPr>
        <w:t>Bydgoszcz</w:t>
      </w:r>
    </w:p>
    <w:p w14:paraId="4B2C288A" w14:textId="77777777" w:rsidR="00B36EDA" w:rsidRPr="00C740D0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C740D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81C0853" w14:textId="77777777" w:rsidR="00B36EDA" w:rsidRPr="00C740D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C740D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6786251" w14:textId="77777777" w:rsidR="00B36EDA" w:rsidRPr="00C740D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740D0" w14:paraId="2934B859" w14:textId="77777777" w:rsidTr="00B36EDA">
        <w:tc>
          <w:tcPr>
            <w:tcW w:w="9923" w:type="dxa"/>
            <w:shd w:val="clear" w:color="auto" w:fill="F2F2F2"/>
            <w:hideMark/>
          </w:tcPr>
          <w:p w14:paraId="3360BB88" w14:textId="77777777" w:rsidR="00B36EDA" w:rsidRPr="00C740D0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740D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1071EC9" w14:textId="77777777" w:rsidR="00B36EDA" w:rsidRPr="00C740D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C740D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690F211" w14:textId="77777777" w:rsidR="00B36EDA" w:rsidRPr="00C740D0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1A357CE" w14:textId="77777777" w:rsidR="00B36EDA" w:rsidRPr="00C740D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740D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740D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740D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740D0" w14:paraId="4F2D80C4" w14:textId="77777777" w:rsidTr="00B36EDA">
        <w:tc>
          <w:tcPr>
            <w:tcW w:w="2269" w:type="dxa"/>
            <w:shd w:val="clear" w:color="auto" w:fill="auto"/>
          </w:tcPr>
          <w:p w14:paraId="526C6DAD" w14:textId="77777777" w:rsidR="00B36EDA" w:rsidRPr="00C740D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4B858A5" w14:textId="77777777" w:rsidR="00B36EDA" w:rsidRPr="00C740D0" w:rsidRDefault="00DA78F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asortymentu do zabiegów </w:t>
            </w:r>
            <w:proofErr w:type="spellStart"/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>krioablacji</w:t>
            </w:r>
            <w:proofErr w:type="spellEnd"/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 xml:space="preserve"> wraz z dzierżawą na okres 12 miesięcy</w:t>
            </w:r>
          </w:p>
        </w:tc>
      </w:tr>
      <w:tr w:rsidR="00DA78F2" w:rsidRPr="00C740D0" w14:paraId="284B28B4" w14:textId="77777777" w:rsidTr="006541E3">
        <w:tc>
          <w:tcPr>
            <w:tcW w:w="2269" w:type="dxa"/>
            <w:shd w:val="clear" w:color="auto" w:fill="auto"/>
          </w:tcPr>
          <w:p w14:paraId="1FB1BC57" w14:textId="77777777" w:rsidR="00DA78F2" w:rsidRPr="00C740D0" w:rsidRDefault="00DA78F2" w:rsidP="006541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09326FB" w14:textId="77777777" w:rsidR="00DA78F2" w:rsidRPr="00C740D0" w:rsidRDefault="00DA78F2" w:rsidP="006541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>81/2024</w:t>
            </w:r>
          </w:p>
        </w:tc>
      </w:tr>
    </w:tbl>
    <w:p w14:paraId="666539BC" w14:textId="77777777" w:rsidR="00B36EDA" w:rsidRPr="00C740D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464DD6A" w14:textId="77777777" w:rsidR="00B36EDA" w:rsidRPr="00C740D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C740D0">
        <w:rPr>
          <w:rFonts w:ascii="Arial Narrow" w:hAnsi="Arial Narrow" w:cs="Arial"/>
          <w:sz w:val="22"/>
          <w:szCs w:val="22"/>
        </w:rPr>
        <w:t xml:space="preserve">Zamawiający, </w:t>
      </w:r>
      <w:r w:rsidR="00DA78F2" w:rsidRPr="00C740D0">
        <w:rPr>
          <w:rFonts w:ascii="Arial Narrow" w:hAnsi="Arial Narrow" w:cs="Arial"/>
          <w:b/>
          <w:sz w:val="22"/>
          <w:szCs w:val="22"/>
        </w:rPr>
        <w:t>10WSzKzP SPZOZ</w:t>
      </w:r>
      <w:r w:rsidRPr="00C740D0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DA78F2" w:rsidRPr="00C740D0">
        <w:rPr>
          <w:rFonts w:ascii="Arial Narrow" w:hAnsi="Arial Narrow" w:cs="Arial"/>
          <w:sz w:val="22"/>
          <w:szCs w:val="22"/>
        </w:rPr>
        <w:t>(</w:t>
      </w:r>
      <w:proofErr w:type="spellStart"/>
      <w:r w:rsidR="00DA78F2" w:rsidRPr="00C740D0">
        <w:rPr>
          <w:rFonts w:ascii="Arial Narrow" w:hAnsi="Arial Narrow" w:cs="Arial"/>
          <w:sz w:val="22"/>
          <w:szCs w:val="22"/>
        </w:rPr>
        <w:t>t.j</w:t>
      </w:r>
      <w:proofErr w:type="spellEnd"/>
      <w:r w:rsidR="00DA78F2" w:rsidRPr="00C740D0">
        <w:rPr>
          <w:rFonts w:ascii="Arial Narrow" w:hAnsi="Arial Narrow" w:cs="Arial"/>
          <w:sz w:val="22"/>
          <w:szCs w:val="22"/>
        </w:rPr>
        <w:t>. Dz. U. z 2023r. poz. 1605)</w:t>
      </w:r>
      <w:r w:rsidRPr="00C740D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A78F2" w:rsidRPr="00C740D0" w14:paraId="3E53906C" w14:textId="77777777" w:rsidTr="00DA78F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F1442" w14:textId="77777777" w:rsidR="00DA78F2" w:rsidRPr="00C740D0" w:rsidRDefault="00DA78F2" w:rsidP="006541E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740D0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Asortyment do zabiegów </w:t>
            </w:r>
            <w:proofErr w:type="spellStart"/>
            <w:r w:rsidRPr="00C740D0">
              <w:rPr>
                <w:rFonts w:ascii="Arial Narrow" w:hAnsi="Arial Narrow" w:cs="Arial"/>
                <w:sz w:val="22"/>
                <w:szCs w:val="22"/>
              </w:rPr>
              <w:t>krioablacji</w:t>
            </w:r>
            <w:proofErr w:type="spellEnd"/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 wraz z dzierżawą</w:t>
            </w:r>
          </w:p>
          <w:p w14:paraId="5808FF44" w14:textId="77777777" w:rsidR="00DA78F2" w:rsidRPr="00C740D0" w:rsidRDefault="00DA78F2" w:rsidP="006541E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C35C4FE" w14:textId="77777777" w:rsidR="00DA78F2" w:rsidRPr="00C740D0" w:rsidRDefault="00DA78F2" w:rsidP="006541E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5D336B0" w14:textId="77777777" w:rsidR="00DA78F2" w:rsidRPr="00C740D0" w:rsidRDefault="00DA78F2" w:rsidP="006541E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72E5E5DC" w14:textId="77777777" w:rsidR="00DA78F2" w:rsidRPr="00C740D0" w:rsidRDefault="00DA78F2" w:rsidP="006541E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>1 695 550.50 zł</w:t>
            </w: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40D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8B026A6" w14:textId="77777777" w:rsidR="00DA78F2" w:rsidRPr="00C740D0" w:rsidRDefault="00DA78F2" w:rsidP="006541E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740D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8C7A6B8" w14:textId="77777777" w:rsidR="00DA78F2" w:rsidRPr="00C740D0" w:rsidRDefault="00DA78F2" w:rsidP="006541E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C740D0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DA78F2" w:rsidRPr="00C740D0" w14:paraId="31638E82" w14:textId="77777777" w:rsidTr="00DA78F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6630" w14:textId="77777777" w:rsidR="00DA78F2" w:rsidRPr="00C740D0" w:rsidRDefault="00DA78F2" w:rsidP="006541E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740D0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Igły do punkcji </w:t>
            </w:r>
            <w:proofErr w:type="spellStart"/>
            <w:r w:rsidRPr="00C740D0">
              <w:rPr>
                <w:rFonts w:ascii="Arial Narrow" w:hAnsi="Arial Narrow" w:cs="Arial"/>
                <w:sz w:val="22"/>
                <w:szCs w:val="22"/>
              </w:rPr>
              <w:t>transseptalnej</w:t>
            </w:r>
            <w:proofErr w:type="spellEnd"/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 oraz koszulki </w:t>
            </w:r>
            <w:proofErr w:type="spellStart"/>
            <w:r w:rsidRPr="00C740D0">
              <w:rPr>
                <w:rFonts w:ascii="Arial Narrow" w:hAnsi="Arial Narrow" w:cs="Arial"/>
                <w:sz w:val="22"/>
                <w:szCs w:val="22"/>
              </w:rPr>
              <w:t>transseptalne</w:t>
            </w:r>
            <w:proofErr w:type="spellEnd"/>
          </w:p>
          <w:p w14:paraId="56D508F1" w14:textId="77777777" w:rsidR="00DA78F2" w:rsidRPr="00C740D0" w:rsidRDefault="00DA78F2" w:rsidP="006541E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>Abbott Medical Sp. z o. o.</w:t>
            </w:r>
          </w:p>
          <w:p w14:paraId="45C4E6A8" w14:textId="77777777" w:rsidR="00DA78F2" w:rsidRPr="00C740D0" w:rsidRDefault="00DA78F2" w:rsidP="006541E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Postępu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21B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DD1A475" w14:textId="77777777" w:rsidR="00DA78F2" w:rsidRPr="00C740D0" w:rsidRDefault="00DA78F2" w:rsidP="006541E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E9EE5C8" w14:textId="77777777" w:rsidR="00DA78F2" w:rsidRPr="00C740D0" w:rsidRDefault="00DA78F2" w:rsidP="006541E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>187 920.00 zł</w:t>
            </w: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40D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0E21C3A" w14:textId="77777777" w:rsidR="00DA78F2" w:rsidRPr="00C740D0" w:rsidRDefault="00DA78F2" w:rsidP="006541E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740D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D618621" w14:textId="77777777" w:rsidR="00DA78F2" w:rsidRPr="00C740D0" w:rsidRDefault="00DA78F2" w:rsidP="006541E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C740D0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DA78F2" w:rsidRPr="00C740D0" w14:paraId="3A8D5328" w14:textId="77777777" w:rsidTr="00DA78F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EE7FE" w14:textId="77777777" w:rsidR="00DA78F2" w:rsidRPr="00C740D0" w:rsidRDefault="00DA78F2" w:rsidP="006541E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740D0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Elektrody do zabiegów </w:t>
            </w:r>
            <w:proofErr w:type="spellStart"/>
            <w:r w:rsidRPr="00C740D0">
              <w:rPr>
                <w:rFonts w:ascii="Arial Narrow" w:hAnsi="Arial Narrow" w:cs="Arial"/>
                <w:sz w:val="22"/>
                <w:szCs w:val="22"/>
              </w:rPr>
              <w:t>krioablacji</w:t>
            </w:r>
            <w:proofErr w:type="spellEnd"/>
          </w:p>
          <w:p w14:paraId="7AF6E226" w14:textId="77777777" w:rsidR="00DA78F2" w:rsidRPr="00C740D0" w:rsidRDefault="00DA78F2" w:rsidP="006541E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>Hagmed</w:t>
            </w:r>
            <w:proofErr w:type="spellEnd"/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Sp. k.</w:t>
            </w:r>
          </w:p>
          <w:p w14:paraId="6C4EB4B4" w14:textId="77777777" w:rsidR="00DA78F2" w:rsidRPr="00C740D0" w:rsidRDefault="00DA78F2" w:rsidP="006541E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Tomaszowska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32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277429F" w14:textId="77777777" w:rsidR="00DA78F2" w:rsidRPr="00C740D0" w:rsidRDefault="00DA78F2" w:rsidP="006541E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96-200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Rawa Mazowiecka</w:t>
            </w:r>
          </w:p>
          <w:p w14:paraId="54439086" w14:textId="77777777" w:rsidR="00DA78F2" w:rsidRPr="00C740D0" w:rsidRDefault="00DA78F2" w:rsidP="006541E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C740D0">
              <w:rPr>
                <w:rFonts w:ascii="Arial Narrow" w:hAnsi="Arial Narrow" w:cs="Arial"/>
                <w:b/>
                <w:sz w:val="22"/>
                <w:szCs w:val="22"/>
              </w:rPr>
              <w:t>115 624.80 zł</w:t>
            </w: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40D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0C3873" w14:textId="77777777" w:rsidR="00DA78F2" w:rsidRPr="00C740D0" w:rsidRDefault="00DA78F2" w:rsidP="006541E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740D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2DE7076" w14:textId="77777777" w:rsidR="00DA78F2" w:rsidRPr="00C740D0" w:rsidRDefault="00DA78F2" w:rsidP="006541E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C740D0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C740D0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5ABBFBC6" w14:textId="77777777" w:rsidR="00B36EDA" w:rsidRPr="00C740D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740D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740D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3827"/>
        <w:gridCol w:w="1276"/>
      </w:tblGrid>
      <w:tr w:rsidR="00B36EDA" w:rsidRPr="00C740D0" w14:paraId="799D0255" w14:textId="77777777" w:rsidTr="00C740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B6B763" w14:textId="77777777" w:rsidR="00B36EDA" w:rsidRPr="00C740D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A656B7" w14:textId="77777777" w:rsidR="00B36EDA" w:rsidRPr="00C740D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5966CC" w14:textId="77777777" w:rsidR="00B36EDA" w:rsidRPr="00C740D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C9826B" w14:textId="77777777" w:rsidR="00B36EDA" w:rsidRPr="00C740D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740D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A78F2" w:rsidRPr="00C740D0" w14:paraId="6B1F5BC9" w14:textId="77777777" w:rsidTr="00C740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F7151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Asortyment do zabiegów </w:t>
            </w:r>
            <w:proofErr w:type="spellStart"/>
            <w:r w:rsidRPr="00C740D0">
              <w:rPr>
                <w:rFonts w:ascii="Arial Narrow" w:hAnsi="Arial Narrow" w:cs="Arial"/>
                <w:sz w:val="20"/>
                <w:szCs w:val="20"/>
              </w:rPr>
              <w:t>krioablacji</w:t>
            </w:r>
            <w:proofErr w:type="spellEnd"/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wraz z dzierżawą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ADC69" w14:textId="77777777" w:rsidR="00DA78F2" w:rsidRPr="00C740D0" w:rsidRDefault="00DA78F2" w:rsidP="006541E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C740D0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C740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1DC67386" w14:textId="77777777" w:rsidR="00DA78F2" w:rsidRPr="00C740D0" w:rsidRDefault="00DA78F2" w:rsidP="006541E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614AAB2D" w14:textId="77777777" w:rsidR="00DA78F2" w:rsidRPr="00C740D0" w:rsidRDefault="00DA78F2" w:rsidP="006541E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5D2D7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6C62E63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2 - Termin uzupełnienia Banku (Dostawa) - 25.00</w:t>
            </w:r>
          </w:p>
          <w:p w14:paraId="2BEE7338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6EA81" w14:textId="77777777" w:rsidR="00DA78F2" w:rsidRPr="00C740D0" w:rsidRDefault="00DA78F2" w:rsidP="006541E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A78F2" w:rsidRPr="00C740D0" w14:paraId="09E8D483" w14:textId="77777777" w:rsidTr="00C740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110DA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Igły do punkcji </w:t>
            </w:r>
            <w:proofErr w:type="spellStart"/>
            <w:r w:rsidRPr="00C740D0">
              <w:rPr>
                <w:rFonts w:ascii="Arial Narrow" w:hAnsi="Arial Narrow" w:cs="Arial"/>
                <w:sz w:val="20"/>
                <w:szCs w:val="20"/>
              </w:rPr>
              <w:t>transseptalnej</w:t>
            </w:r>
            <w:proofErr w:type="spellEnd"/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oraz koszulki </w:t>
            </w:r>
            <w:proofErr w:type="spellStart"/>
            <w:r w:rsidRPr="00C740D0">
              <w:rPr>
                <w:rFonts w:ascii="Arial Narrow" w:hAnsi="Arial Narrow" w:cs="Arial"/>
                <w:sz w:val="20"/>
                <w:szCs w:val="20"/>
              </w:rPr>
              <w:t>transseptalne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04527" w14:textId="77777777" w:rsidR="00DA78F2" w:rsidRPr="00C740D0" w:rsidRDefault="00DA78F2" w:rsidP="006541E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b/>
                <w:bCs/>
                <w:sz w:val="20"/>
                <w:szCs w:val="20"/>
              </w:rPr>
              <w:t>Abbott Medical Sp. z o. o.</w:t>
            </w:r>
          </w:p>
          <w:p w14:paraId="2529A75C" w14:textId="77777777" w:rsidR="00DA78F2" w:rsidRPr="00C740D0" w:rsidRDefault="00DA78F2" w:rsidP="006541E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4A06451F" w14:textId="77777777" w:rsidR="00DA78F2" w:rsidRPr="00C740D0" w:rsidRDefault="00DA78F2" w:rsidP="006541E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698CA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570781E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2 - Termin uzupełnienia Banku (Dostawa) - 25.00</w:t>
            </w:r>
          </w:p>
          <w:p w14:paraId="06BCDEC2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A7360" w14:textId="77777777" w:rsidR="00DA78F2" w:rsidRPr="00C740D0" w:rsidRDefault="00DA78F2" w:rsidP="006541E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A78F2" w:rsidRPr="00C740D0" w14:paraId="3F94036A" w14:textId="77777777" w:rsidTr="00C740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66A1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Elektrody do zabiegów </w:t>
            </w:r>
            <w:proofErr w:type="spellStart"/>
            <w:r w:rsidRPr="00C740D0">
              <w:rPr>
                <w:rFonts w:ascii="Arial Narrow" w:hAnsi="Arial Narrow" w:cs="Arial"/>
                <w:sz w:val="20"/>
                <w:szCs w:val="20"/>
              </w:rPr>
              <w:t>krioablacji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FB71" w14:textId="77777777" w:rsidR="00DA78F2" w:rsidRPr="00C740D0" w:rsidRDefault="00DA78F2" w:rsidP="006541E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C740D0">
              <w:rPr>
                <w:rFonts w:ascii="Arial Narrow" w:hAnsi="Arial Narrow" w:cs="Arial"/>
                <w:b/>
                <w:bCs/>
                <w:sz w:val="20"/>
                <w:szCs w:val="20"/>
              </w:rPr>
              <w:t>Hagmed</w:t>
            </w:r>
            <w:proofErr w:type="spellEnd"/>
            <w:r w:rsidRPr="00C740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Sp. k.</w:t>
            </w:r>
          </w:p>
          <w:p w14:paraId="18A8E66F" w14:textId="77777777" w:rsidR="00DA78F2" w:rsidRPr="00C740D0" w:rsidRDefault="00DA78F2" w:rsidP="006541E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Tomaszowska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>32</w:t>
            </w:r>
          </w:p>
          <w:p w14:paraId="229CF5A3" w14:textId="77777777" w:rsidR="00DA78F2" w:rsidRPr="00C740D0" w:rsidRDefault="00DA78F2" w:rsidP="006541E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96-200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40D0">
              <w:rPr>
                <w:rFonts w:ascii="Arial Narrow" w:hAnsi="Arial Narrow" w:cs="Arial"/>
                <w:sz w:val="20"/>
                <w:szCs w:val="20"/>
              </w:rPr>
              <w:t>Rawa Mazowiecka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225D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39B33CF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2 - Termin uzupełnienia Banku (Dostawa) - 25.00</w:t>
            </w:r>
          </w:p>
          <w:p w14:paraId="041F66F1" w14:textId="77777777" w:rsidR="00DA78F2" w:rsidRPr="00C740D0" w:rsidRDefault="00DA78F2" w:rsidP="006541E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DDC1" w14:textId="77777777" w:rsidR="00DA78F2" w:rsidRPr="00C740D0" w:rsidRDefault="00DA78F2" w:rsidP="006541E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740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2C53CC3B" w14:textId="1423CB50" w:rsidR="00B464D3" w:rsidRPr="00C740D0" w:rsidRDefault="00C740D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740D0">
        <w:rPr>
          <w:rFonts w:ascii="Arial Narrow" w:hAnsi="Arial Narrow" w:cs="Arial"/>
          <w:i/>
          <w:sz w:val="22"/>
          <w:szCs w:val="22"/>
        </w:rPr>
        <w:t>ZAMAWIAJĄCY</w:t>
      </w:r>
    </w:p>
    <w:p w14:paraId="78E496ED" w14:textId="77777777" w:rsidR="00C740D0" w:rsidRDefault="00C740D0" w:rsidP="00B36EDA">
      <w:pPr>
        <w:ind w:right="-425"/>
        <w:jc w:val="right"/>
        <w:rPr>
          <w:rFonts w:ascii="Arial Narrow" w:hAnsi="Arial Narrow" w:cs="Arial"/>
          <w:sz w:val="22"/>
          <w:szCs w:val="22"/>
        </w:rPr>
      </w:pPr>
    </w:p>
    <w:p w14:paraId="4520F165" w14:textId="77777777" w:rsidR="00C740D0" w:rsidRDefault="00C740D0" w:rsidP="00B36EDA">
      <w:pPr>
        <w:ind w:right="-425"/>
        <w:jc w:val="right"/>
        <w:rPr>
          <w:rFonts w:ascii="Arial Narrow" w:hAnsi="Arial Narrow" w:cs="Arial"/>
          <w:sz w:val="22"/>
          <w:szCs w:val="22"/>
        </w:rPr>
      </w:pPr>
    </w:p>
    <w:p w14:paraId="3CB0876D" w14:textId="77777777" w:rsidR="00C740D0" w:rsidRDefault="00C740D0" w:rsidP="00C740D0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7D780689" w14:textId="77777777" w:rsidR="00C740D0" w:rsidRDefault="00C740D0" w:rsidP="00C740D0">
      <w:pPr>
        <w:rPr>
          <w:rFonts w:ascii="Arial Narrow" w:hAnsi="Arial Narrow"/>
          <w:i/>
          <w:iCs/>
          <w:sz w:val="18"/>
          <w:szCs w:val="20"/>
        </w:rPr>
      </w:pPr>
    </w:p>
    <w:p w14:paraId="6530DBB0" w14:textId="661AAF7B" w:rsidR="00C740D0" w:rsidRPr="00681E50" w:rsidRDefault="00C740D0" w:rsidP="00C740D0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1E68DBE3" w14:textId="77777777" w:rsidR="00C740D0" w:rsidRPr="00681E50" w:rsidRDefault="00C740D0" w:rsidP="00C740D0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C740D0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37C84AFD" w14:textId="77777777" w:rsidR="00C740D0" w:rsidRPr="00681E50" w:rsidRDefault="00C740D0" w:rsidP="00C740D0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25CEBB4B" w14:textId="6518250E" w:rsidR="008642B3" w:rsidRPr="00C740D0" w:rsidRDefault="00C740D0" w:rsidP="00C740D0">
      <w:pPr>
        <w:ind w:right="-425"/>
        <w:rPr>
          <w:rFonts w:ascii="Arial Narrow" w:hAnsi="Arial Narrow" w:cs="Arial"/>
          <w:i/>
          <w:iCs/>
          <w:sz w:val="18"/>
          <w:szCs w:val="18"/>
          <w:vertAlign w:val="superscript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bookmarkEnd w:id="0"/>
      <w:r>
        <w:rPr>
          <w:rFonts w:ascii="Arial Narrow" w:hAnsi="Arial Narrow" w:cs="Arial"/>
          <w:i/>
          <w:iCs/>
          <w:sz w:val="22"/>
          <w:szCs w:val="22"/>
        </w:rPr>
        <w:t xml:space="preserve">: </w:t>
      </w:r>
      <w:r w:rsidRPr="00C740D0">
        <w:rPr>
          <w:rFonts w:ascii="Arial Narrow" w:hAnsi="Arial Narrow" w:cs="Arial"/>
          <w:i/>
          <w:iCs/>
          <w:sz w:val="18"/>
          <w:szCs w:val="18"/>
        </w:rPr>
        <w:t>2.09.2024 r.</w:t>
      </w:r>
    </w:p>
    <w:sectPr w:rsidR="008642B3" w:rsidRPr="00C740D0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2E690E" w14:textId="77777777" w:rsidR="0036631A" w:rsidRDefault="0036631A">
      <w:r>
        <w:separator/>
      </w:r>
    </w:p>
  </w:endnote>
  <w:endnote w:type="continuationSeparator" w:id="0">
    <w:p w14:paraId="5A48BC35" w14:textId="77777777" w:rsidR="0036631A" w:rsidRDefault="00366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5AD9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EBAF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E85A0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D2510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13D6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8CF34" w14:textId="77777777" w:rsidR="0036631A" w:rsidRDefault="0036631A">
      <w:r>
        <w:separator/>
      </w:r>
    </w:p>
  </w:footnote>
  <w:footnote w:type="continuationSeparator" w:id="0">
    <w:p w14:paraId="6FE71AE5" w14:textId="77777777" w:rsidR="0036631A" w:rsidRDefault="00366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0AB7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AB58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F2C3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31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6631A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740D0"/>
    <w:rsid w:val="00CA0B33"/>
    <w:rsid w:val="00CA3511"/>
    <w:rsid w:val="00CF75AF"/>
    <w:rsid w:val="00D01E5B"/>
    <w:rsid w:val="00D04203"/>
    <w:rsid w:val="00D26ED6"/>
    <w:rsid w:val="00D42C90"/>
    <w:rsid w:val="00D8427E"/>
    <w:rsid w:val="00DA78F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C287F0"/>
  <w15:chartTrackingRefBased/>
  <w15:docId w15:val="{3636F2A0-AA53-453A-9414-B4A91CBC6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iPriority w:val="99"/>
    <w:unhideWhenUsed/>
    <w:rsid w:val="00C740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450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2024-09-02T09:00:00Z</cp:lastPrinted>
  <dcterms:created xsi:type="dcterms:W3CDTF">2024-09-02T08:57:00Z</dcterms:created>
  <dcterms:modified xsi:type="dcterms:W3CDTF">2024-09-02T09:00:00Z</dcterms:modified>
</cp:coreProperties>
</file>