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A8C50" w14:textId="038D0E00" w:rsidR="00B36EDA" w:rsidRPr="00DD15F5" w:rsidRDefault="004C42D4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D15F5">
        <w:rPr>
          <w:rFonts w:ascii="Arial Narrow" w:hAnsi="Arial Narrow" w:cs="Arial"/>
          <w:sz w:val="22"/>
          <w:szCs w:val="22"/>
        </w:rPr>
        <w:t>Bydgoszcz</w:t>
      </w:r>
      <w:r w:rsidR="00B36EDA" w:rsidRPr="00DD15F5">
        <w:rPr>
          <w:rFonts w:ascii="Arial Narrow" w:hAnsi="Arial Narrow" w:cs="Arial"/>
          <w:sz w:val="22"/>
          <w:szCs w:val="22"/>
        </w:rPr>
        <w:t xml:space="preserve"> dnia: </w:t>
      </w:r>
      <w:r w:rsidRPr="00DD15F5">
        <w:rPr>
          <w:rFonts w:ascii="Arial Narrow" w:hAnsi="Arial Narrow" w:cs="Arial"/>
          <w:sz w:val="22"/>
          <w:szCs w:val="22"/>
        </w:rPr>
        <w:t>2024-09-03</w:t>
      </w:r>
    </w:p>
    <w:p w14:paraId="2D05E627" w14:textId="2F55EB26" w:rsidR="00B36EDA" w:rsidRPr="00DD15F5" w:rsidRDefault="004C42D4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DD15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65B4134" w14:textId="388B46A4" w:rsidR="00B36EDA" w:rsidRPr="00DD15F5" w:rsidRDefault="004C42D4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D15F5">
        <w:rPr>
          <w:rFonts w:ascii="Arial Narrow" w:hAnsi="Arial Narrow" w:cs="Arial"/>
          <w:sz w:val="22"/>
          <w:szCs w:val="22"/>
        </w:rPr>
        <w:t>Powstańców Warszawy</w:t>
      </w:r>
      <w:r w:rsidR="00B36EDA" w:rsidRPr="00DD15F5">
        <w:rPr>
          <w:rFonts w:ascii="Arial Narrow" w:hAnsi="Arial Narrow" w:cs="Arial"/>
          <w:sz w:val="22"/>
          <w:szCs w:val="22"/>
        </w:rPr>
        <w:t xml:space="preserve"> </w:t>
      </w:r>
      <w:r w:rsidRPr="00DD15F5">
        <w:rPr>
          <w:rFonts w:ascii="Arial Narrow" w:hAnsi="Arial Narrow" w:cs="Arial"/>
          <w:sz w:val="22"/>
          <w:szCs w:val="22"/>
        </w:rPr>
        <w:t>5</w:t>
      </w:r>
    </w:p>
    <w:p w14:paraId="05E15C55" w14:textId="4B580D4C" w:rsidR="00B36EDA" w:rsidRPr="00DD15F5" w:rsidRDefault="004C42D4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DD15F5">
        <w:rPr>
          <w:rFonts w:ascii="Arial Narrow" w:hAnsi="Arial Narrow" w:cs="Arial"/>
          <w:sz w:val="22"/>
          <w:szCs w:val="22"/>
        </w:rPr>
        <w:t>85-681</w:t>
      </w:r>
      <w:r w:rsidR="00B36EDA" w:rsidRPr="00DD15F5">
        <w:rPr>
          <w:rFonts w:ascii="Arial Narrow" w:hAnsi="Arial Narrow" w:cs="Arial"/>
          <w:sz w:val="22"/>
          <w:szCs w:val="22"/>
        </w:rPr>
        <w:t xml:space="preserve"> </w:t>
      </w:r>
      <w:r w:rsidRPr="00DD15F5">
        <w:rPr>
          <w:rFonts w:ascii="Arial Narrow" w:hAnsi="Arial Narrow" w:cs="Arial"/>
          <w:sz w:val="22"/>
          <w:szCs w:val="22"/>
        </w:rPr>
        <w:t>Bydgoszcz</w:t>
      </w:r>
    </w:p>
    <w:p w14:paraId="319FE6B2" w14:textId="77777777" w:rsidR="00B36EDA" w:rsidRPr="00DD15F5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DD15F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E620EE2" w14:textId="77777777" w:rsidR="00B36EDA" w:rsidRPr="00DD15F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DD15F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2E1D43B" w14:textId="77777777" w:rsidR="00B36EDA" w:rsidRPr="00DD15F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D15F5" w14:paraId="1C2D9A15" w14:textId="77777777" w:rsidTr="00B36EDA">
        <w:tc>
          <w:tcPr>
            <w:tcW w:w="9923" w:type="dxa"/>
            <w:shd w:val="clear" w:color="auto" w:fill="F2F2F2"/>
            <w:hideMark/>
          </w:tcPr>
          <w:p w14:paraId="5C97DD5C" w14:textId="2BAB07CC" w:rsidR="00B36EDA" w:rsidRPr="00DD15F5" w:rsidRDefault="009A156F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4913EB10" w14:textId="77777777" w:rsidR="00B36EDA" w:rsidRPr="00DD15F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D15F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C7CE63B" w14:textId="77777777" w:rsidR="00B36EDA" w:rsidRPr="00DD15F5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E992DA9" w14:textId="77777777" w:rsidR="00B36EDA" w:rsidRPr="00DD15F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D15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D15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D15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D15F5" w14:paraId="7041682F" w14:textId="77777777" w:rsidTr="00B36EDA">
        <w:tc>
          <w:tcPr>
            <w:tcW w:w="2269" w:type="dxa"/>
            <w:shd w:val="clear" w:color="auto" w:fill="auto"/>
          </w:tcPr>
          <w:p w14:paraId="5579B07E" w14:textId="77777777" w:rsidR="00B36EDA" w:rsidRPr="00DD15F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874B49B" w14:textId="6AC373C8" w:rsidR="00B36EDA" w:rsidRPr="00DD15F5" w:rsidRDefault="004C42D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Dostawy sukcesywne materiałów eksploatacyjnych do aparatury medycznej na okres 24 miesięcy</w:t>
            </w:r>
          </w:p>
        </w:tc>
      </w:tr>
      <w:tr w:rsidR="004C42D4" w:rsidRPr="00DD15F5" w14:paraId="30EDA70C" w14:textId="77777777" w:rsidTr="00920373">
        <w:tc>
          <w:tcPr>
            <w:tcW w:w="2269" w:type="dxa"/>
            <w:shd w:val="clear" w:color="auto" w:fill="auto"/>
          </w:tcPr>
          <w:p w14:paraId="0A3CB79B" w14:textId="77777777" w:rsidR="004C42D4" w:rsidRPr="00DD15F5" w:rsidRDefault="004C42D4" w:rsidP="009203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65C6077" w14:textId="0B23907A" w:rsidR="004C42D4" w:rsidRPr="00DD15F5" w:rsidRDefault="004C42D4" w:rsidP="009203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98/2024</w:t>
            </w:r>
          </w:p>
        </w:tc>
      </w:tr>
    </w:tbl>
    <w:p w14:paraId="2F51E804" w14:textId="77777777" w:rsidR="00B36EDA" w:rsidRPr="00DD15F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43EBD50" w14:textId="1F5A655A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sz w:val="22"/>
          <w:szCs w:val="22"/>
        </w:rPr>
      </w:pPr>
      <w:r w:rsidRPr="00DD15F5">
        <w:rPr>
          <w:rFonts w:ascii="Arial Narrow" w:hAnsi="Arial Narrow" w:cs="Arial"/>
          <w:sz w:val="22"/>
          <w:szCs w:val="22"/>
        </w:rPr>
        <w:t xml:space="preserve">Zamawiający, </w:t>
      </w:r>
      <w:r w:rsidR="004C42D4" w:rsidRPr="00DD15F5">
        <w:rPr>
          <w:rFonts w:ascii="Arial Narrow" w:hAnsi="Arial Narrow" w:cs="Arial"/>
          <w:b/>
          <w:sz w:val="22"/>
          <w:szCs w:val="22"/>
        </w:rPr>
        <w:t>10WSzKzP SPZOZ</w:t>
      </w:r>
      <w:r w:rsidRPr="00DD15F5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C42D4" w:rsidRPr="00DD15F5">
        <w:rPr>
          <w:rFonts w:ascii="Arial Narrow" w:hAnsi="Arial Narrow" w:cs="Arial"/>
          <w:sz w:val="22"/>
          <w:szCs w:val="22"/>
        </w:rPr>
        <w:t>(</w:t>
      </w:r>
      <w:proofErr w:type="spellStart"/>
      <w:r w:rsidR="004C42D4" w:rsidRPr="00DD15F5">
        <w:rPr>
          <w:rFonts w:ascii="Arial Narrow" w:hAnsi="Arial Narrow" w:cs="Arial"/>
          <w:sz w:val="22"/>
          <w:szCs w:val="22"/>
        </w:rPr>
        <w:t>t.j</w:t>
      </w:r>
      <w:proofErr w:type="spellEnd"/>
      <w:r w:rsidR="004C42D4" w:rsidRPr="00DD15F5">
        <w:rPr>
          <w:rFonts w:ascii="Arial Narrow" w:hAnsi="Arial Narrow" w:cs="Arial"/>
          <w:sz w:val="22"/>
          <w:szCs w:val="22"/>
        </w:rPr>
        <w:t>. Dz. U. z 2023r. poz. 1605)</w:t>
      </w:r>
      <w:r w:rsidRPr="00DD15F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p w14:paraId="402FC7F8" w14:textId="77777777" w:rsidR="00DD15F5" w:rsidRPr="00DD15F5" w:rsidRDefault="00DD15F5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C42D4" w:rsidRPr="00DD15F5" w14:paraId="4558D8B5" w14:textId="77777777" w:rsidTr="004C42D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8916" w14:textId="732821A8" w:rsidR="004C42D4" w:rsidRPr="00DD15F5" w:rsidRDefault="004C42D4" w:rsidP="009203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>: Materiały eksploatacyjne do sprzętu medycznego- papiery, żele, pasty, elektrody</w:t>
            </w:r>
          </w:p>
          <w:p w14:paraId="5623E3F0" w14:textId="4AC0A5B8" w:rsidR="004C42D4" w:rsidRPr="00DD15F5" w:rsidRDefault="004C42D4" w:rsidP="00DD15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SORIMEX Sp. z o.o. Sp.k.</w:t>
            </w:r>
          </w:p>
          <w:p w14:paraId="39EC4AF3" w14:textId="60B7989E" w:rsidR="004C42D4" w:rsidRPr="00DD15F5" w:rsidRDefault="004C42D4" w:rsidP="00DD15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 xml:space="preserve">Równinna 25 </w:t>
            </w:r>
          </w:p>
          <w:p w14:paraId="3904212C" w14:textId="028B5478" w:rsidR="004C42D4" w:rsidRPr="00DD15F5" w:rsidRDefault="004C42D4" w:rsidP="00DD15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6E79671A" w14:textId="311D2E6E" w:rsidR="004C42D4" w:rsidRPr="00DD15F5" w:rsidRDefault="004C42D4" w:rsidP="009203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60 715.32 zł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7553A5" w14:textId="77777777" w:rsidR="004C42D4" w:rsidRPr="00DD15F5" w:rsidRDefault="004C42D4" w:rsidP="009203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15F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A16BCE1" w14:textId="38907457" w:rsidR="004C42D4" w:rsidRPr="00DD15F5" w:rsidRDefault="004C42D4" w:rsidP="009203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DD15F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42D4" w:rsidRPr="00DD15F5" w14:paraId="1F73C0E8" w14:textId="77777777" w:rsidTr="004C42D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F6ED0" w14:textId="5065317B" w:rsidR="004C42D4" w:rsidRPr="00DD15F5" w:rsidRDefault="004C42D4" w:rsidP="009203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>: Materiały eksploatacyjne na Centralną Sterylizację</w:t>
            </w:r>
          </w:p>
          <w:p w14:paraId="52AB230A" w14:textId="7F49F647" w:rsidR="004C42D4" w:rsidRPr="00DD15F5" w:rsidRDefault="004C42D4" w:rsidP="00DD15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Enter</w:t>
            </w:r>
            <w:proofErr w:type="spellEnd"/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 xml:space="preserve"> P.H.U. Ewa </w:t>
            </w:r>
            <w:proofErr w:type="spellStart"/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Taranto</w:t>
            </w:r>
            <w:proofErr w:type="spellEnd"/>
          </w:p>
          <w:p w14:paraId="0A6C0BAE" w14:textId="7ED766EB" w:rsidR="004C42D4" w:rsidRPr="00DD15F5" w:rsidRDefault="004C42D4" w:rsidP="00DD15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 xml:space="preserve">Biwakowa 26A </w:t>
            </w:r>
          </w:p>
          <w:p w14:paraId="6E08CBE7" w14:textId="57E24C6C" w:rsidR="004C42D4" w:rsidRPr="00DD15F5" w:rsidRDefault="004C42D4" w:rsidP="00DD15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93-469 Łódź</w:t>
            </w:r>
          </w:p>
          <w:p w14:paraId="628357E0" w14:textId="0AD29A8B" w:rsidR="004C42D4" w:rsidRPr="00DD15F5" w:rsidRDefault="004C42D4" w:rsidP="009203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5 890.35 zł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3CF090F" w14:textId="77777777" w:rsidR="004C42D4" w:rsidRPr="00DD15F5" w:rsidRDefault="004C42D4" w:rsidP="009203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15F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89B78BE" w14:textId="5234CE98" w:rsidR="004C42D4" w:rsidRPr="00DD15F5" w:rsidRDefault="004C42D4" w:rsidP="009203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DD15F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42D4" w:rsidRPr="00DD15F5" w14:paraId="27874A01" w14:textId="77777777" w:rsidTr="004C42D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67329" w14:textId="054C7EDA" w:rsidR="004C42D4" w:rsidRPr="00DD15F5" w:rsidRDefault="004C42D4" w:rsidP="009203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>: Materiały eksploatacyjne do barwiarki Benchmark Ultra</w:t>
            </w:r>
          </w:p>
          <w:p w14:paraId="79DCD2D8" w14:textId="5C56F8E3" w:rsidR="004C42D4" w:rsidRPr="00DD15F5" w:rsidRDefault="004C42D4" w:rsidP="00DD15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Roche Diagnostics Polska Sp. z o.o.</w:t>
            </w:r>
          </w:p>
          <w:p w14:paraId="27919857" w14:textId="1CC53422" w:rsidR="004C42D4" w:rsidRPr="00DD15F5" w:rsidRDefault="004C42D4" w:rsidP="00DD15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 xml:space="preserve">Domaniewska 28 </w:t>
            </w:r>
          </w:p>
          <w:p w14:paraId="178DFC6D" w14:textId="5A483EAB" w:rsidR="004C42D4" w:rsidRPr="00DD15F5" w:rsidRDefault="004C42D4" w:rsidP="00DD15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00-672 Warszawa</w:t>
            </w:r>
          </w:p>
          <w:p w14:paraId="3D19ABA1" w14:textId="27F0F9EE" w:rsidR="004C42D4" w:rsidRPr="00DD15F5" w:rsidRDefault="004C42D4" w:rsidP="009203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7 872.00 zł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DA04A6" w14:textId="77777777" w:rsidR="004C42D4" w:rsidRPr="00DD15F5" w:rsidRDefault="004C42D4" w:rsidP="009203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15F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2F120E1" w14:textId="37B54F09" w:rsidR="004C42D4" w:rsidRPr="00DD15F5" w:rsidRDefault="004C42D4" w:rsidP="009203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DD15F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42D4" w:rsidRPr="00DD15F5" w14:paraId="5CDAF36C" w14:textId="77777777" w:rsidTr="004C42D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5EF06" w14:textId="672E38DD" w:rsidR="004C42D4" w:rsidRPr="00DD15F5" w:rsidRDefault="004C42D4" w:rsidP="009203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>: Oleje do urządzeń medycznych</w:t>
            </w:r>
          </w:p>
          <w:p w14:paraId="15CFA275" w14:textId="39B7F2F9" w:rsidR="004C42D4" w:rsidRPr="00DD15F5" w:rsidRDefault="004C42D4" w:rsidP="00DD15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 xml:space="preserve">WARDA </w:t>
            </w:r>
            <w:proofErr w:type="spellStart"/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Sp.z</w:t>
            </w:r>
            <w:proofErr w:type="spellEnd"/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 xml:space="preserve"> o.o.</w:t>
            </w:r>
          </w:p>
          <w:p w14:paraId="59981DD9" w14:textId="15BC83B8" w:rsidR="004C42D4" w:rsidRPr="00DD15F5" w:rsidRDefault="004C42D4" w:rsidP="00DD15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 xml:space="preserve">Korzenna, Przyłęki 5 </w:t>
            </w:r>
          </w:p>
          <w:p w14:paraId="3BBDE247" w14:textId="5A311A7A" w:rsidR="004C42D4" w:rsidRPr="00DD15F5" w:rsidRDefault="004C42D4" w:rsidP="00DD15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86-005 Białe Błota</w:t>
            </w:r>
          </w:p>
          <w:p w14:paraId="7E9E8C77" w14:textId="0EB17217" w:rsidR="004C42D4" w:rsidRPr="00DD15F5" w:rsidRDefault="004C42D4" w:rsidP="009203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14 760.00 zł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37FA6CC" w14:textId="77777777" w:rsidR="004C42D4" w:rsidRPr="00DD15F5" w:rsidRDefault="004C42D4" w:rsidP="009203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15F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32E936F" w14:textId="701E37DD" w:rsidR="004C42D4" w:rsidRPr="00DD15F5" w:rsidRDefault="004C42D4" w:rsidP="009203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DD15F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42D4" w:rsidRPr="00DD15F5" w14:paraId="3FEA6496" w14:textId="77777777" w:rsidTr="004C42D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15AA" w14:textId="491009E4" w:rsidR="004C42D4" w:rsidRPr="00DD15F5" w:rsidRDefault="004C42D4" w:rsidP="009203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>: Pojemniki sanitarne wielorazowe</w:t>
            </w:r>
          </w:p>
          <w:p w14:paraId="321608AE" w14:textId="640014E8" w:rsidR="004C42D4" w:rsidRPr="00DD15F5" w:rsidRDefault="004C42D4" w:rsidP="00DD15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257C099" w14:textId="7CEDA631" w:rsidR="004C42D4" w:rsidRPr="00DD15F5" w:rsidRDefault="004C42D4" w:rsidP="00DD15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14:paraId="4B8468B3" w14:textId="2E6AB6F6" w:rsidR="004C42D4" w:rsidRPr="00DD15F5" w:rsidRDefault="004C42D4" w:rsidP="00DD15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31B180EE" w14:textId="61EAFE9F" w:rsidR="004C42D4" w:rsidRPr="00DD15F5" w:rsidRDefault="004C42D4" w:rsidP="009203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15F5">
              <w:rPr>
                <w:rFonts w:ascii="Arial Narrow" w:hAnsi="Arial Narrow" w:cs="Arial"/>
                <w:b/>
                <w:sz w:val="22"/>
                <w:szCs w:val="22"/>
              </w:rPr>
              <w:t>4 487.40 zł</w:t>
            </w: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15F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1AC0581" w14:textId="77777777" w:rsidR="004C42D4" w:rsidRPr="00DD15F5" w:rsidRDefault="004C42D4" w:rsidP="009203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15F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F5BCD93" w14:textId="4D87A5F3" w:rsidR="004C42D4" w:rsidRPr="00DD15F5" w:rsidRDefault="004C42D4" w:rsidP="009203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DD15F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DD15F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A1DC40A" w14:textId="77777777" w:rsidR="00DD15F5" w:rsidRDefault="00DD15F5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813DFA2" w14:textId="77777777" w:rsidR="00DD15F5" w:rsidRDefault="00DD15F5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1442E77" w14:textId="0FF6BF41" w:rsidR="00B36EDA" w:rsidRPr="00DD15F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15F5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DD15F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969"/>
        <w:gridCol w:w="2410"/>
        <w:gridCol w:w="1134"/>
      </w:tblGrid>
      <w:tr w:rsidR="00B36EDA" w:rsidRPr="00DD15F5" w14:paraId="5ECBDA1E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B7454D" w14:textId="77777777" w:rsidR="00B36EDA" w:rsidRPr="00DD15F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EA6C0C" w14:textId="77777777" w:rsidR="00B36EDA" w:rsidRPr="00DD15F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3FDBDE" w14:textId="77777777" w:rsidR="00B36EDA" w:rsidRPr="00DD15F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E2AB21" w14:textId="77777777" w:rsidR="00B36EDA" w:rsidRPr="00DD15F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15F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C42D4" w:rsidRPr="00DD15F5" w14:paraId="1F7A90BB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9587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Materiały eksploatacyjne do sprzętu medycznego- papiery, żele, pasty, elektrody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433B6" w14:textId="77777777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SORIMEX Sp. z o.o. Sp.k.</w:t>
            </w:r>
          </w:p>
          <w:p w14:paraId="1CE09487" w14:textId="77777777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Równinna 25</w:t>
            </w:r>
          </w:p>
          <w:p w14:paraId="6EAEB67D" w14:textId="77777777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C322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599D494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D1AD2" w14:textId="77777777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42D4" w:rsidRPr="00DD15F5" w14:paraId="35452BDE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F1061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Materiały eksploatacyjne do sprzętu medycznego- papiery, żele, pasty, elektrody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26CA" w14:textId="77777777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Przedsiębiorstwo </w:t>
            </w:r>
            <w:proofErr w:type="spellStart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Innowacyjno</w:t>
            </w:r>
            <w:proofErr w:type="spellEnd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Handlowe Varia Sp. z o.o.</w:t>
            </w:r>
          </w:p>
          <w:p w14:paraId="3980ED26" w14:textId="77777777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proofErr w:type="gramStart"/>
            <w:r w:rsidRPr="00DD15F5">
              <w:rPr>
                <w:rFonts w:ascii="Arial Narrow" w:hAnsi="Arial Narrow" w:cs="Arial"/>
                <w:sz w:val="20"/>
                <w:szCs w:val="20"/>
              </w:rPr>
              <w:t>ul.Biecka</w:t>
            </w:r>
            <w:proofErr w:type="spellEnd"/>
            <w:proofErr w:type="gramEnd"/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10</w:t>
            </w:r>
          </w:p>
          <w:p w14:paraId="22169583" w14:textId="77777777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60-473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79BC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5DB51582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11DE" w14:textId="77777777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42D4" w:rsidRPr="00DD15F5" w14:paraId="7941E5E1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F383" w14:textId="3BAE6362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Materiały eksploatacyjne do sprzętu medycznego- papiery, żele, pasty, elektrody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8B997" w14:textId="030CBA00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B2496E5" w14:textId="196767C0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65BD9C24" w14:textId="122ABFED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2714B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361BFFD3" w14:textId="2371188C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06F5" w14:textId="355C6CFC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42D4" w:rsidRPr="00DD15F5" w14:paraId="1B030235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E0CE" w14:textId="2E08B9AE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3 - Materiały eksploatacyjne na Centralną Sterylizację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60FD6" w14:textId="59B2B6B5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AGBIT </w:t>
            </w:r>
            <w:proofErr w:type="spellStart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Computer</w:t>
            </w:r>
            <w:proofErr w:type="spellEnd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Systems Artur Łazuga</w:t>
            </w:r>
          </w:p>
          <w:p w14:paraId="530A45C7" w14:textId="33D9FDEE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Jana Kazimierza 30/U5</w:t>
            </w:r>
          </w:p>
          <w:p w14:paraId="4C23D69B" w14:textId="18212E96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32DA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- 42.80</w:t>
            </w:r>
          </w:p>
          <w:p w14:paraId="15ECE70E" w14:textId="04B48CB9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C965" w14:textId="67A92E04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62,80</w:t>
            </w:r>
          </w:p>
        </w:tc>
      </w:tr>
      <w:tr w:rsidR="004C42D4" w:rsidRPr="00DD15F5" w14:paraId="682C5255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31E8" w14:textId="6F007D7E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3 - Materiały eksploatacyjne na Centralną Sterylizację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2850D" w14:textId="78AFC0F0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Enter</w:t>
            </w:r>
            <w:proofErr w:type="spellEnd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P.H.U. Ewa </w:t>
            </w:r>
            <w:proofErr w:type="spellStart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Taranto</w:t>
            </w:r>
            <w:proofErr w:type="spellEnd"/>
          </w:p>
          <w:p w14:paraId="2356E930" w14:textId="35D38B49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Biwakowa 26A</w:t>
            </w:r>
          </w:p>
          <w:p w14:paraId="583CA962" w14:textId="04610BF3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93-469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4C2A8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- 56.38</w:t>
            </w:r>
          </w:p>
          <w:p w14:paraId="2A3AF15D" w14:textId="2FCC89A3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51AE" w14:textId="4019C42C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96,38</w:t>
            </w:r>
          </w:p>
        </w:tc>
      </w:tr>
      <w:tr w:rsidR="004C42D4" w:rsidRPr="00DD15F5" w14:paraId="2CC71D30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9FAE" w14:textId="30CC1718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3 - Materiały eksploatacyjne na Centralną Sterylizację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5ABED" w14:textId="0460D9BC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Grzegorz Dobrowolski DOBROMED</w:t>
            </w:r>
          </w:p>
          <w:p w14:paraId="19A19B83" w14:textId="0CE423AC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Wiśniowa 27</w:t>
            </w:r>
          </w:p>
          <w:p w14:paraId="67D7A018" w14:textId="0D7355EC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05-800 PRUSZKÓW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D8CD8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62598B3" w14:textId="5711125C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- 26.67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FFF03" w14:textId="4D0610BE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86,67</w:t>
            </w:r>
          </w:p>
        </w:tc>
      </w:tr>
      <w:tr w:rsidR="004C42D4" w:rsidRPr="00DD15F5" w14:paraId="01CB7FDF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33DE" w14:textId="28A682F1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4 - Materiały eksploatacyjne do barwiarki Benchmark Ultra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BCC9B" w14:textId="153A728A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Diagnostics Polska Sp. z o.o.</w:t>
            </w:r>
          </w:p>
          <w:p w14:paraId="0564FAA7" w14:textId="672352AE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Domaniewska 28</w:t>
            </w:r>
          </w:p>
          <w:p w14:paraId="0DF08FD2" w14:textId="2D2BB232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00-672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63B7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0CA1E45" w14:textId="63C8227E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839BA" w14:textId="27082767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42D4" w:rsidRPr="00DD15F5" w14:paraId="0E93DAE4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559C" w14:textId="3B91DDE1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5 - Oleje do urządzeń medycznych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2E8A" w14:textId="39D678E2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WARDA </w:t>
            </w:r>
            <w:proofErr w:type="spellStart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Sp.z</w:t>
            </w:r>
            <w:proofErr w:type="spellEnd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o.o.</w:t>
            </w:r>
          </w:p>
          <w:p w14:paraId="0B7F617E" w14:textId="6C431BA1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Korzenna, Przyłęki 5</w:t>
            </w:r>
          </w:p>
          <w:p w14:paraId="30CBCDD4" w14:textId="1F2EA558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86-005 Białe Błota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CC906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5A41A8E" w14:textId="6168CBC3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B7993" w14:textId="070828F7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42D4" w:rsidRPr="00DD15F5" w14:paraId="668422A5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2EF2" w14:textId="6ABF4F43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6 - Pojemniki sanitarne wielorazowe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DE1FD" w14:textId="58C15A7E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E638C37" w14:textId="02C60728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14:paraId="6C06E3A2" w14:textId="5261F2A7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77C7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F57ACE5" w14:textId="0897EFFA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0AE86" w14:textId="2B8FEFAB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42D4" w:rsidRPr="00DD15F5" w14:paraId="61130A44" w14:textId="77777777" w:rsidTr="00DD15F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A4731" w14:textId="4B6F427D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6 - Pojemniki sanitarne wielorazowe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4FF" w14:textId="44AADA6D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DD15F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9F8BE70" w14:textId="10EF2D3F" w:rsidR="004C42D4" w:rsidRPr="00DD15F5" w:rsidRDefault="004C42D4" w:rsidP="0092037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56AECCCA" w14:textId="27DD5E7E" w:rsidR="004C42D4" w:rsidRPr="00DD15F5" w:rsidRDefault="004C42D4" w:rsidP="0092037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A441A" w14:textId="77777777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1 - Cena - 49.86</w:t>
            </w:r>
          </w:p>
          <w:p w14:paraId="0AF35633" w14:textId="7BA3741B" w:rsidR="004C42D4" w:rsidRPr="00DD15F5" w:rsidRDefault="004C42D4" w:rsidP="009203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E9CD3" w14:textId="42C48310" w:rsidR="004C42D4" w:rsidRPr="00DD15F5" w:rsidRDefault="004C42D4" w:rsidP="0092037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15F5">
              <w:rPr>
                <w:rFonts w:ascii="Arial Narrow" w:hAnsi="Arial Narrow" w:cs="Arial"/>
                <w:sz w:val="20"/>
                <w:szCs w:val="20"/>
              </w:rPr>
              <w:t xml:space="preserve">  89,86</w:t>
            </w:r>
          </w:p>
        </w:tc>
      </w:tr>
    </w:tbl>
    <w:p w14:paraId="39B0C2A9" w14:textId="6D113E33" w:rsidR="00B464D3" w:rsidRDefault="00DD15F5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D15F5">
        <w:rPr>
          <w:rFonts w:ascii="Arial Narrow" w:hAnsi="Arial Narrow" w:cs="Arial"/>
          <w:i/>
          <w:sz w:val="22"/>
          <w:szCs w:val="22"/>
        </w:rPr>
        <w:t>ZAMAWIAJĄCY</w:t>
      </w:r>
    </w:p>
    <w:p w14:paraId="0CE947B9" w14:textId="77777777" w:rsidR="00DD15F5" w:rsidRDefault="00DD15F5" w:rsidP="00DD15F5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4D8930B9" w14:textId="77777777" w:rsidR="00DD15F5" w:rsidRDefault="00DD15F5" w:rsidP="00DD15F5">
      <w:pPr>
        <w:rPr>
          <w:rFonts w:ascii="Arial Narrow" w:hAnsi="Arial Narrow"/>
          <w:i/>
          <w:iCs/>
          <w:sz w:val="18"/>
          <w:szCs w:val="20"/>
        </w:rPr>
      </w:pPr>
    </w:p>
    <w:p w14:paraId="75FE8976" w14:textId="77777777" w:rsidR="00DD15F5" w:rsidRDefault="00DD15F5" w:rsidP="00DD15F5">
      <w:pPr>
        <w:rPr>
          <w:rFonts w:ascii="Arial Narrow" w:hAnsi="Arial Narrow"/>
          <w:i/>
          <w:iCs/>
          <w:sz w:val="18"/>
          <w:szCs w:val="20"/>
        </w:rPr>
      </w:pPr>
    </w:p>
    <w:p w14:paraId="049FB5CA" w14:textId="77777777" w:rsidR="00DD15F5" w:rsidRDefault="00DD15F5" w:rsidP="00DD15F5">
      <w:pPr>
        <w:rPr>
          <w:rFonts w:ascii="Arial Narrow" w:hAnsi="Arial Narrow"/>
          <w:i/>
          <w:iCs/>
          <w:sz w:val="18"/>
          <w:szCs w:val="20"/>
        </w:rPr>
      </w:pPr>
    </w:p>
    <w:p w14:paraId="72603EE8" w14:textId="77777777" w:rsidR="00DD15F5" w:rsidRDefault="00DD15F5" w:rsidP="00DD15F5">
      <w:pPr>
        <w:rPr>
          <w:rFonts w:ascii="Arial Narrow" w:hAnsi="Arial Narrow"/>
          <w:i/>
          <w:iCs/>
          <w:sz w:val="18"/>
          <w:szCs w:val="20"/>
        </w:rPr>
      </w:pPr>
    </w:p>
    <w:p w14:paraId="2E055E86" w14:textId="77777777" w:rsidR="00DD15F5" w:rsidRDefault="00DD15F5" w:rsidP="00DD15F5">
      <w:pPr>
        <w:rPr>
          <w:rFonts w:ascii="Arial Narrow" w:hAnsi="Arial Narrow"/>
          <w:i/>
          <w:iCs/>
          <w:sz w:val="18"/>
          <w:szCs w:val="20"/>
        </w:rPr>
      </w:pPr>
    </w:p>
    <w:p w14:paraId="486CF295" w14:textId="2EAC23B9" w:rsidR="00DD15F5" w:rsidRPr="00681E50" w:rsidRDefault="00DD15F5" w:rsidP="00DD15F5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="009A156F">
        <w:rPr>
          <w:rFonts w:ascii="Arial Narrow" w:hAnsi="Arial Narrow"/>
          <w:i/>
          <w:iCs/>
          <w:sz w:val="18"/>
          <w:szCs w:val="20"/>
        </w:rPr>
        <w:t>2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16A313B3" w14:textId="77777777" w:rsidR="00DD15F5" w:rsidRPr="00681E50" w:rsidRDefault="00DD15F5" w:rsidP="00DD15F5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70986356" w14:textId="77777777" w:rsidR="00DD15F5" w:rsidRDefault="00DD15F5" w:rsidP="00DD15F5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4D288D28" w14:textId="7D76F41C" w:rsidR="008642B3" w:rsidRPr="00DD15F5" w:rsidRDefault="00DD15F5" w:rsidP="00DD15F5">
      <w:pPr>
        <w:rPr>
          <w:rFonts w:ascii="Arial Narrow" w:hAnsi="Arial Narrow" w:cs="Arial"/>
          <w:sz w:val="22"/>
          <w:szCs w:val="22"/>
          <w:vertAlign w:val="superscript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r>
        <w:rPr>
          <w:rFonts w:ascii="Arial Narrow" w:hAnsi="Arial Narrow"/>
          <w:i/>
          <w:iCs/>
          <w:sz w:val="18"/>
          <w:szCs w:val="20"/>
        </w:rPr>
        <w:t>: 3.09.2024 r.</w:t>
      </w:r>
      <w:r w:rsidR="004C42D4" w:rsidRPr="00DD15F5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DD15F5" w:rsidSect="00DD15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27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3A98F" w14:textId="77777777" w:rsidR="00110E9F" w:rsidRDefault="00110E9F">
      <w:r>
        <w:separator/>
      </w:r>
    </w:p>
  </w:endnote>
  <w:endnote w:type="continuationSeparator" w:id="0">
    <w:p w14:paraId="6F0C1DEA" w14:textId="77777777" w:rsidR="00110E9F" w:rsidRDefault="0011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8C9C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A4B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F060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A361B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C2E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968254" w14:textId="77777777" w:rsidR="00110E9F" w:rsidRDefault="00110E9F">
      <w:r>
        <w:separator/>
      </w:r>
    </w:p>
  </w:footnote>
  <w:footnote w:type="continuationSeparator" w:id="0">
    <w:p w14:paraId="7490AF2D" w14:textId="77777777" w:rsidR="00110E9F" w:rsidRDefault="00110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E1A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0B9C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480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E9F"/>
    <w:rsid w:val="00022322"/>
    <w:rsid w:val="00042497"/>
    <w:rsid w:val="000C1E6F"/>
    <w:rsid w:val="000E4E56"/>
    <w:rsid w:val="00110E9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42D4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1E8B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156F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15F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BCA445"/>
  <w15:chartTrackingRefBased/>
  <w15:docId w15:val="{C5C5C5E5-8C99-4C5F-A8EE-50D5DE53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DD15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748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2024-09-03T11:07:00Z</cp:lastPrinted>
  <dcterms:created xsi:type="dcterms:W3CDTF">2024-09-03T11:07:00Z</dcterms:created>
  <dcterms:modified xsi:type="dcterms:W3CDTF">2024-09-03T11:07:00Z</dcterms:modified>
</cp:coreProperties>
</file>