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17D2A" w14:textId="77777777" w:rsidR="00D34297" w:rsidRPr="00450EA8" w:rsidRDefault="00BE7157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50EA8">
        <w:rPr>
          <w:rFonts w:ascii="Arial Narrow" w:hAnsi="Arial Narrow" w:cs="Arial"/>
          <w:sz w:val="22"/>
          <w:szCs w:val="22"/>
        </w:rPr>
        <w:t>Bydgoszcz</w:t>
      </w:r>
      <w:r w:rsidR="00D34297" w:rsidRPr="00450EA8">
        <w:rPr>
          <w:rFonts w:ascii="Arial Narrow" w:hAnsi="Arial Narrow" w:cs="Arial"/>
          <w:sz w:val="22"/>
          <w:szCs w:val="22"/>
        </w:rPr>
        <w:t xml:space="preserve"> dnia: </w:t>
      </w:r>
      <w:r w:rsidRPr="00450EA8">
        <w:rPr>
          <w:rFonts w:ascii="Arial Narrow" w:hAnsi="Arial Narrow" w:cs="Arial"/>
          <w:sz w:val="22"/>
          <w:szCs w:val="22"/>
        </w:rPr>
        <w:t>2024-09-03</w:t>
      </w:r>
    </w:p>
    <w:p w14:paraId="30BBA3FA" w14:textId="77777777" w:rsidR="00D34297" w:rsidRPr="00450EA8" w:rsidRDefault="00BE7157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50E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98E80FE" w14:textId="77777777" w:rsidR="00D34297" w:rsidRPr="00450EA8" w:rsidRDefault="00BE7157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50EA8">
        <w:rPr>
          <w:rFonts w:ascii="Arial Narrow" w:hAnsi="Arial Narrow" w:cs="Arial"/>
          <w:sz w:val="22"/>
          <w:szCs w:val="22"/>
        </w:rPr>
        <w:t>Powstańców Warszawy</w:t>
      </w:r>
      <w:r w:rsidR="00D34297" w:rsidRPr="00450EA8">
        <w:rPr>
          <w:rFonts w:ascii="Arial Narrow" w:hAnsi="Arial Narrow" w:cs="Arial"/>
          <w:sz w:val="22"/>
          <w:szCs w:val="22"/>
        </w:rPr>
        <w:t xml:space="preserve"> </w:t>
      </w:r>
      <w:r w:rsidRPr="00450EA8">
        <w:rPr>
          <w:rFonts w:ascii="Arial Narrow" w:hAnsi="Arial Narrow" w:cs="Arial"/>
          <w:sz w:val="22"/>
          <w:szCs w:val="22"/>
        </w:rPr>
        <w:t>5</w:t>
      </w:r>
    </w:p>
    <w:p w14:paraId="5AF75B93" w14:textId="77777777" w:rsidR="00D34297" w:rsidRPr="00450EA8" w:rsidRDefault="00BE7157" w:rsidP="00D34297">
      <w:pPr>
        <w:rPr>
          <w:rFonts w:ascii="Arial Narrow" w:hAnsi="Arial Narrow" w:cs="Arial"/>
          <w:sz w:val="22"/>
          <w:szCs w:val="22"/>
        </w:rPr>
      </w:pPr>
      <w:r w:rsidRPr="00450EA8">
        <w:rPr>
          <w:rFonts w:ascii="Arial Narrow" w:hAnsi="Arial Narrow" w:cs="Arial"/>
          <w:sz w:val="22"/>
          <w:szCs w:val="22"/>
        </w:rPr>
        <w:t>85-681</w:t>
      </w:r>
      <w:r w:rsidR="00D34297" w:rsidRPr="00450EA8">
        <w:rPr>
          <w:rFonts w:ascii="Arial Narrow" w:hAnsi="Arial Narrow" w:cs="Arial"/>
          <w:sz w:val="22"/>
          <w:szCs w:val="22"/>
        </w:rPr>
        <w:t xml:space="preserve"> </w:t>
      </w:r>
      <w:r w:rsidRPr="00450EA8">
        <w:rPr>
          <w:rFonts w:ascii="Arial Narrow" w:hAnsi="Arial Narrow" w:cs="Arial"/>
          <w:sz w:val="22"/>
          <w:szCs w:val="22"/>
        </w:rPr>
        <w:t>Bydgoszcz</w:t>
      </w:r>
    </w:p>
    <w:p w14:paraId="5E81054B" w14:textId="77777777" w:rsidR="00D34297" w:rsidRPr="00450EA8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50EA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6B507DC" w14:textId="77777777" w:rsidR="00D34297" w:rsidRPr="00450EA8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50EA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2FC6BA7" w14:textId="5431C0CB" w:rsidR="00450EA8" w:rsidRPr="00327AB0" w:rsidRDefault="00450EA8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327AB0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327AB0">
        <w:rPr>
          <w:rFonts w:ascii="Arial Narrow" w:hAnsi="Arial Narrow" w:cs="Arial"/>
          <w:b/>
          <w:sz w:val="22"/>
          <w:szCs w:val="22"/>
        </w:rPr>
        <w:t>6853/24</w:t>
      </w:r>
    </w:p>
    <w:p w14:paraId="39FB2ED5" w14:textId="77777777" w:rsidR="00D34297" w:rsidRPr="00450EA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450EA8">
        <w:rPr>
          <w:rFonts w:ascii="Arial Narrow" w:hAnsi="Arial Narrow" w:cs="Arial"/>
          <w:b/>
          <w:sz w:val="22"/>
          <w:szCs w:val="22"/>
        </w:rPr>
        <w:t>WYKONAWCY</w:t>
      </w:r>
    </w:p>
    <w:p w14:paraId="744065C9" w14:textId="77777777" w:rsidR="00D34297" w:rsidRPr="00450EA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450EA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50EA8" w14:paraId="7B99C9B3" w14:textId="77777777" w:rsidTr="00D34297">
        <w:tc>
          <w:tcPr>
            <w:tcW w:w="9180" w:type="dxa"/>
            <w:shd w:val="clear" w:color="auto" w:fill="F2F2F2"/>
            <w:hideMark/>
          </w:tcPr>
          <w:p w14:paraId="658DCA00" w14:textId="77777777" w:rsidR="00D34297" w:rsidRPr="00450EA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50E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0B8B571E" w14:textId="77777777" w:rsidR="00D34297" w:rsidRPr="00450EA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50E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5DBD3E2" w14:textId="77777777" w:rsidR="00D34297" w:rsidRPr="00450E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D5C68AE" w14:textId="77777777" w:rsidR="00D34297" w:rsidRPr="00450E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0E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0E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0E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50EA8" w14:paraId="5C8B18AA" w14:textId="77777777" w:rsidTr="00310284">
        <w:tc>
          <w:tcPr>
            <w:tcW w:w="2269" w:type="dxa"/>
            <w:shd w:val="clear" w:color="auto" w:fill="auto"/>
          </w:tcPr>
          <w:p w14:paraId="0D28C46A" w14:textId="77777777" w:rsidR="00D34297" w:rsidRPr="00450EA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03CAE1" w14:textId="77777777" w:rsidR="00D34297" w:rsidRPr="00450EA8" w:rsidRDefault="00BE715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b/>
                <w:sz w:val="22"/>
                <w:szCs w:val="22"/>
              </w:rPr>
              <w:t>Dostawy sukcesywne materiałów eksploatacyjnych do aparatury medycznej na okres 24 miesięcy</w:t>
            </w:r>
          </w:p>
        </w:tc>
      </w:tr>
      <w:tr w:rsidR="00BE7157" w:rsidRPr="00450EA8" w14:paraId="234785A5" w14:textId="77777777" w:rsidTr="00920373">
        <w:tc>
          <w:tcPr>
            <w:tcW w:w="2269" w:type="dxa"/>
            <w:shd w:val="clear" w:color="auto" w:fill="auto"/>
          </w:tcPr>
          <w:p w14:paraId="5F3E2692" w14:textId="77777777" w:rsidR="00BE7157" w:rsidRPr="00450EA8" w:rsidRDefault="00BE7157" w:rsidP="009203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5A8FB2" w14:textId="77777777" w:rsidR="00BE7157" w:rsidRPr="00450EA8" w:rsidRDefault="00BE7157" w:rsidP="009203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b/>
                <w:sz w:val="22"/>
                <w:szCs w:val="22"/>
              </w:rPr>
              <w:t>98/2024</w:t>
            </w:r>
          </w:p>
        </w:tc>
      </w:tr>
    </w:tbl>
    <w:p w14:paraId="09DEC6AA" w14:textId="77777777" w:rsidR="00010B31" w:rsidRPr="00450EA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42781251" w14:textId="77777777" w:rsidR="00010B31" w:rsidRPr="00450EA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50EA8">
        <w:rPr>
          <w:rFonts w:ascii="Arial Narrow" w:hAnsi="Arial Narrow" w:cs="Arial"/>
          <w:sz w:val="22"/>
          <w:szCs w:val="22"/>
        </w:rPr>
        <w:t xml:space="preserve">Zamawiający, </w:t>
      </w:r>
      <w:r w:rsidR="00BE7157" w:rsidRPr="00450EA8">
        <w:rPr>
          <w:rFonts w:ascii="Arial Narrow" w:hAnsi="Arial Narrow" w:cs="Arial"/>
          <w:b/>
          <w:sz w:val="22"/>
          <w:szCs w:val="22"/>
        </w:rPr>
        <w:t>10WSzKzP SPZOZ</w:t>
      </w:r>
      <w:r w:rsidRPr="00450EA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E7157" w:rsidRPr="00450EA8">
        <w:rPr>
          <w:rFonts w:ascii="Arial Narrow" w:hAnsi="Arial Narrow" w:cs="Arial"/>
          <w:sz w:val="22"/>
          <w:szCs w:val="22"/>
        </w:rPr>
        <w:t>(</w:t>
      </w:r>
      <w:proofErr w:type="spellStart"/>
      <w:r w:rsidR="00BE7157" w:rsidRPr="00450EA8">
        <w:rPr>
          <w:rFonts w:ascii="Arial Narrow" w:hAnsi="Arial Narrow" w:cs="Arial"/>
          <w:sz w:val="22"/>
          <w:szCs w:val="22"/>
        </w:rPr>
        <w:t>t.j</w:t>
      </w:r>
      <w:proofErr w:type="spellEnd"/>
      <w:r w:rsidR="00BE7157" w:rsidRPr="00450EA8">
        <w:rPr>
          <w:rFonts w:ascii="Arial Narrow" w:hAnsi="Arial Narrow" w:cs="Arial"/>
          <w:sz w:val="22"/>
          <w:szCs w:val="22"/>
        </w:rPr>
        <w:t>. Dz. U. z 2023r. poz. 1605)</w:t>
      </w:r>
      <w:r w:rsidRPr="00450EA8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450EA8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450EA8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450EA8">
        <w:rPr>
          <w:rFonts w:ascii="Arial Narrow" w:hAnsi="Arial Narrow" w:cs="Arial"/>
          <w:sz w:val="22"/>
          <w:szCs w:val="22"/>
        </w:rPr>
        <w:t>na</w:t>
      </w:r>
      <w:r w:rsidRPr="00450EA8">
        <w:rPr>
          <w:rFonts w:ascii="Arial Narrow" w:hAnsi="Arial Narrow" w:cs="Arial"/>
          <w:sz w:val="22"/>
          <w:szCs w:val="22"/>
        </w:rPr>
        <w:t xml:space="preserve"> </w:t>
      </w:r>
      <w:r w:rsidR="00D8293D" w:rsidRPr="00450EA8">
        <w:rPr>
          <w:rFonts w:ascii="Arial Narrow" w:hAnsi="Arial Narrow" w:cs="Arial"/>
          <w:sz w:val="22"/>
          <w:szCs w:val="22"/>
        </w:rPr>
        <w:t>na</w:t>
      </w:r>
      <w:r w:rsidR="00010B31" w:rsidRPr="00450EA8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50EA8" w14:paraId="481391D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8DDD" w14:textId="77777777" w:rsidR="00D44D12" w:rsidRPr="00450EA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01FE" w14:textId="77777777" w:rsidR="00D44D12" w:rsidRPr="00450EA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1C75BA5" w14:textId="77777777" w:rsidR="00D44D12" w:rsidRPr="00450EA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E7157" w:rsidRPr="00450EA8" w14:paraId="018A4E98" w14:textId="77777777" w:rsidTr="009203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018F" w14:textId="77777777" w:rsidR="00BE7157" w:rsidRPr="00450EA8" w:rsidRDefault="00BE7157" w:rsidP="0092037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89D" w14:textId="77777777" w:rsidR="00BE7157" w:rsidRPr="00450EA8" w:rsidRDefault="00BE7157" w:rsidP="0092037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b/>
                <w:sz w:val="22"/>
                <w:szCs w:val="22"/>
              </w:rPr>
              <w:t xml:space="preserve">Akcesoria do </w:t>
            </w:r>
            <w:proofErr w:type="spellStart"/>
            <w:r w:rsidRPr="00450EA8">
              <w:rPr>
                <w:rFonts w:ascii="Arial Narrow" w:hAnsi="Arial Narrow" w:cs="Arial"/>
                <w:b/>
                <w:sz w:val="22"/>
                <w:szCs w:val="22"/>
              </w:rPr>
              <w:t>insuflatora</w:t>
            </w:r>
            <w:proofErr w:type="spellEnd"/>
          </w:p>
          <w:p w14:paraId="3734DBAF" w14:textId="77777777" w:rsidR="00BE7157" w:rsidRPr="00450EA8" w:rsidRDefault="00BE7157" w:rsidP="0092037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DC8ABD" w14:textId="77777777" w:rsidR="00BE7157" w:rsidRPr="00450EA8" w:rsidRDefault="00BE7157" w:rsidP="0092037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50E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4C3370D" w14:textId="77777777" w:rsidR="00BE7157" w:rsidRPr="00450EA8" w:rsidRDefault="00BE7157" w:rsidP="0092037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0239EA7" w14:textId="24C485C9" w:rsidR="00BE7157" w:rsidRPr="00450EA8" w:rsidRDefault="00BE7157" w:rsidP="0092037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Do dnia składania ofert tj. </w:t>
            </w:r>
            <w:proofErr w:type="gramStart"/>
            <w:r w:rsidRPr="00450EA8">
              <w:rPr>
                <w:rFonts w:ascii="Arial Narrow" w:hAnsi="Arial Narrow" w:cs="Arial"/>
                <w:sz w:val="22"/>
                <w:szCs w:val="22"/>
              </w:rPr>
              <w:t>do  19.08.2024</w:t>
            </w:r>
            <w:proofErr w:type="gramEnd"/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 r.</w:t>
            </w:r>
            <w:r w:rsidR="00327A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do godziny  8:15 na przedmiotowe zadania nie </w:t>
            </w:r>
            <w:r w:rsidR="00327AB0" w:rsidRPr="00450EA8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  <w:tr w:rsidR="00BE7157" w:rsidRPr="00450EA8" w14:paraId="33E84522" w14:textId="77777777" w:rsidTr="009203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D0EC" w14:textId="77777777" w:rsidR="00BE7157" w:rsidRPr="00450EA8" w:rsidRDefault="00BE7157" w:rsidP="0092037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ADF3" w14:textId="77777777" w:rsidR="00BE7157" w:rsidRPr="00450EA8" w:rsidRDefault="00BE7157" w:rsidP="0092037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b/>
                <w:sz w:val="22"/>
                <w:szCs w:val="22"/>
              </w:rPr>
              <w:t>Materiały do zabiegów rehabilitacyjnych</w:t>
            </w:r>
          </w:p>
          <w:p w14:paraId="048A1BCF" w14:textId="77777777" w:rsidR="00BE7157" w:rsidRPr="00450EA8" w:rsidRDefault="00BE7157" w:rsidP="0092037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1598BCC" w14:textId="77777777" w:rsidR="00BE7157" w:rsidRPr="00450EA8" w:rsidRDefault="00BE7157" w:rsidP="0092037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1 ustawy </w:t>
            </w:r>
            <w:proofErr w:type="spellStart"/>
            <w:r w:rsidRPr="00450E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354E269" w14:textId="77777777" w:rsidR="00BE7157" w:rsidRPr="00450EA8" w:rsidRDefault="00BE7157" w:rsidP="0092037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7E8CB2" w14:textId="065F8B9B" w:rsidR="00BE7157" w:rsidRPr="00450EA8" w:rsidRDefault="00BE7157" w:rsidP="0092037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Do dnia składania ofert tj. </w:t>
            </w:r>
            <w:proofErr w:type="gramStart"/>
            <w:r w:rsidRPr="00450EA8">
              <w:rPr>
                <w:rFonts w:ascii="Arial Narrow" w:hAnsi="Arial Narrow" w:cs="Arial"/>
                <w:sz w:val="22"/>
                <w:szCs w:val="22"/>
              </w:rPr>
              <w:t>do  19.08.2024</w:t>
            </w:r>
            <w:proofErr w:type="gramEnd"/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 r.</w:t>
            </w:r>
            <w:r w:rsidR="00327A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do godziny  8:15 na przedmiotowe zadania nie </w:t>
            </w:r>
            <w:r w:rsidR="00327AB0" w:rsidRPr="00450EA8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450EA8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</w:tbl>
    <w:p w14:paraId="70B0F33A" w14:textId="34C6497A" w:rsidR="00010B31" w:rsidRDefault="0026616D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50EA8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03909935" w14:textId="77777777" w:rsidR="0026616D" w:rsidRDefault="0026616D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5D6D41B" w14:textId="77777777" w:rsidR="0026616D" w:rsidRDefault="0026616D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F42EB74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  <w:bookmarkStart w:id="0" w:name="_Hlk162946029"/>
    </w:p>
    <w:p w14:paraId="6BDF2AFF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60114CEB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78AA238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38B27FF1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4CB4C8CB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16191C4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9CB0DF2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618C44D6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997472E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A4A363C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108119F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2B54DFA3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D64640A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4A54F91E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62BC6136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73B8236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24B22187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4D89BD9F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7F659182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79AD1911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39B31A50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1162FC34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3B830421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618A85D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3B0415E9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1935817A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1BDEF9E6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4752ECB6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374EF35A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FB7E3FE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3E25495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35BE65D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560CCB61" w14:textId="77777777" w:rsid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</w:pPr>
    </w:p>
    <w:p w14:paraId="021EE1F8" w14:textId="07A16783" w:rsidR="0026616D" w:rsidRPr="0026616D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  <w:sz w:val="18"/>
          <w:szCs w:val="18"/>
        </w:rPr>
      </w:pPr>
      <w:r w:rsidRPr="0026616D"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  <w:t>Wykonano w 2 egz. na 1 ark.</w:t>
      </w:r>
    </w:p>
    <w:p w14:paraId="75CF92A0" w14:textId="77777777" w:rsidR="0026616D" w:rsidRPr="00327AB0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27AB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738F26C" w14:textId="77777777" w:rsidR="0026616D" w:rsidRPr="00681E50" w:rsidRDefault="0026616D" w:rsidP="002661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i/>
          <w:iCs/>
          <w:color w:val="1B1B1B"/>
        </w:rPr>
      </w:pPr>
      <w:r w:rsidRPr="00327AB0">
        <w:rPr>
          <w:rFonts w:ascii="Arial Narrow" w:hAnsi="Arial Narrow"/>
          <w:b/>
          <w:bCs/>
          <w:i/>
          <w:iCs/>
          <w:sz w:val="18"/>
          <w:szCs w:val="20"/>
        </w:rPr>
        <w:t xml:space="preserve">Egz. 2 – uczestnicy postępowania str. </w:t>
      </w:r>
      <w:proofErr w:type="spellStart"/>
      <w:r w:rsidRPr="00327AB0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327AB0">
        <w:rPr>
          <w:rFonts w:ascii="Arial Narrow" w:hAnsi="Arial Narrow"/>
          <w:b/>
          <w:bCs/>
          <w:i/>
          <w:iCs/>
          <w:sz w:val="18"/>
          <w:szCs w:val="20"/>
        </w:rPr>
        <w:t>. 10wsk.mil.pl i e-propublico.pl</w:t>
      </w:r>
      <w:r w:rsidRPr="0026616D">
        <w:rPr>
          <w:rFonts w:ascii="Arial Narrow" w:hAnsi="Arial Narrow"/>
          <w:i/>
          <w:iCs/>
          <w:sz w:val="18"/>
          <w:szCs w:val="20"/>
        </w:rPr>
        <w:t>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6BCC2459" w14:textId="77777777" w:rsidR="0026616D" w:rsidRDefault="0026616D" w:rsidP="0026616D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7FB9487D" w14:textId="500267E7" w:rsidR="0026616D" w:rsidRPr="00450EA8" w:rsidRDefault="0026616D" w:rsidP="0026616D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>3.09.2024 r.</w:t>
      </w:r>
    </w:p>
    <w:sectPr w:rsidR="0026616D" w:rsidRPr="00450EA8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8B33D" w14:textId="77777777" w:rsidR="0046323B" w:rsidRDefault="0046323B" w:rsidP="00D34297">
      <w:r>
        <w:separator/>
      </w:r>
    </w:p>
  </w:endnote>
  <w:endnote w:type="continuationSeparator" w:id="0">
    <w:p w14:paraId="275D879B" w14:textId="77777777" w:rsidR="0046323B" w:rsidRDefault="0046323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D420B" w14:textId="77777777" w:rsidR="00BE7157" w:rsidRDefault="00BE71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30B3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C264B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25DE7" w14:textId="77777777" w:rsidR="00BE7157" w:rsidRDefault="00BE7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4A73A" w14:textId="77777777" w:rsidR="0046323B" w:rsidRDefault="0046323B" w:rsidP="00D34297">
      <w:r>
        <w:separator/>
      </w:r>
    </w:p>
  </w:footnote>
  <w:footnote w:type="continuationSeparator" w:id="0">
    <w:p w14:paraId="3916FD60" w14:textId="77777777" w:rsidR="0046323B" w:rsidRDefault="0046323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75886" w14:textId="77777777" w:rsidR="00BE7157" w:rsidRDefault="00BE71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04906" w14:textId="77777777" w:rsidR="00BE7157" w:rsidRDefault="00BE71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B00C" w14:textId="77777777" w:rsidR="00BE7157" w:rsidRDefault="00BE71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23B"/>
    <w:rsid w:val="00010B31"/>
    <w:rsid w:val="00104963"/>
    <w:rsid w:val="00150F65"/>
    <w:rsid w:val="0026616D"/>
    <w:rsid w:val="002A7DFF"/>
    <w:rsid w:val="00310284"/>
    <w:rsid w:val="00327AB0"/>
    <w:rsid w:val="003D2AC2"/>
    <w:rsid w:val="00450EA8"/>
    <w:rsid w:val="0046323B"/>
    <w:rsid w:val="004E2226"/>
    <w:rsid w:val="005464E2"/>
    <w:rsid w:val="00721E8B"/>
    <w:rsid w:val="00823326"/>
    <w:rsid w:val="00856A3E"/>
    <w:rsid w:val="00894412"/>
    <w:rsid w:val="009462DF"/>
    <w:rsid w:val="009500EB"/>
    <w:rsid w:val="00993EFC"/>
    <w:rsid w:val="009F6CE3"/>
    <w:rsid w:val="00AB3E72"/>
    <w:rsid w:val="00AC1A4B"/>
    <w:rsid w:val="00BE7157"/>
    <w:rsid w:val="00D34297"/>
    <w:rsid w:val="00D41670"/>
    <w:rsid w:val="00D44D12"/>
    <w:rsid w:val="00D812B1"/>
    <w:rsid w:val="00D8293D"/>
    <w:rsid w:val="00E403D2"/>
    <w:rsid w:val="00E742E3"/>
    <w:rsid w:val="00EB1359"/>
    <w:rsid w:val="00F8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2B4188"/>
  <w15:chartTrackingRefBased/>
  <w15:docId w15:val="{CBAE7CA3-D73D-47FD-A8AF-6ADE26E3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2">
    <w:name w:val="heading 2"/>
    <w:basedOn w:val="Normalny"/>
    <w:link w:val="Nagwek2Znak"/>
    <w:autoRedefine/>
    <w:qFormat/>
    <w:rsid w:val="0026616D"/>
    <w:pPr>
      <w:spacing w:before="120" w:after="60"/>
      <w:jc w:val="both"/>
      <w:outlineLvl w:val="1"/>
    </w:pPr>
    <w:rPr>
      <w:rFonts w:ascii="Arial Narrow" w:hAnsi="Arial Narrow"/>
      <w:bCs/>
      <w:iCs/>
      <w:color w:val="000000"/>
      <w:sz w:val="22"/>
      <w:szCs w:val="24"/>
      <w:lang w:eastAsia="en-US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2Znak">
    <w:name w:val="Nagłówek 2 Znak"/>
    <w:basedOn w:val="Domylnaczcionkaakapitu"/>
    <w:link w:val="Nagwek2"/>
    <w:rsid w:val="0026616D"/>
    <w:rPr>
      <w:rFonts w:ascii="Arial Narrow" w:hAnsi="Arial Narrow"/>
      <w:bCs/>
      <w:iCs/>
      <w:color w:val="000000"/>
      <w:sz w:val="22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2661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6616D"/>
    <w:rPr>
      <w:b/>
      <w:bCs/>
    </w:rPr>
  </w:style>
  <w:style w:type="character" w:styleId="Hipercze">
    <w:name w:val="Hyperlink"/>
    <w:uiPriority w:val="99"/>
    <w:unhideWhenUsed/>
    <w:rsid w:val="002661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2024-09-03T09:03:00Z</cp:lastPrinted>
  <dcterms:created xsi:type="dcterms:W3CDTF">2024-09-03T09:04:00Z</dcterms:created>
  <dcterms:modified xsi:type="dcterms:W3CDTF">2024-09-03T09:04:00Z</dcterms:modified>
</cp:coreProperties>
</file>