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77B26D" w14:textId="054B07F3" w:rsidR="00930A96" w:rsidRPr="00FC2870" w:rsidRDefault="00E24F49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C2870">
        <w:rPr>
          <w:rFonts w:ascii="Arial Narrow" w:hAnsi="Arial Narrow" w:cs="Arial"/>
          <w:sz w:val="22"/>
          <w:szCs w:val="22"/>
        </w:rPr>
        <w:t>Bydgoszcz</w:t>
      </w:r>
      <w:r w:rsidR="00930A96" w:rsidRPr="00FC2870">
        <w:rPr>
          <w:rFonts w:ascii="Arial Narrow" w:hAnsi="Arial Narrow" w:cs="Arial"/>
          <w:sz w:val="22"/>
          <w:szCs w:val="22"/>
        </w:rPr>
        <w:t xml:space="preserve"> dnia: </w:t>
      </w:r>
      <w:r w:rsidRPr="00FC2870">
        <w:rPr>
          <w:rFonts w:ascii="Arial Narrow" w:hAnsi="Arial Narrow" w:cs="Arial"/>
          <w:sz w:val="22"/>
          <w:szCs w:val="22"/>
        </w:rPr>
        <w:t>2024-09-04</w:t>
      </w:r>
    </w:p>
    <w:p w14:paraId="5404DB16" w14:textId="098E3ADE" w:rsidR="00930A96" w:rsidRPr="00FC2870" w:rsidRDefault="00E24F49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C287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955AC83" w14:textId="352AF9EB" w:rsidR="00930A96" w:rsidRPr="00FC2870" w:rsidRDefault="00E24F49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C2870">
        <w:rPr>
          <w:rFonts w:ascii="Arial Narrow" w:hAnsi="Arial Narrow" w:cs="Arial"/>
          <w:sz w:val="22"/>
          <w:szCs w:val="22"/>
        </w:rPr>
        <w:t>Powstańców Warszawy</w:t>
      </w:r>
      <w:r w:rsidR="00930A96" w:rsidRPr="00FC2870">
        <w:rPr>
          <w:rFonts w:ascii="Arial Narrow" w:hAnsi="Arial Narrow" w:cs="Arial"/>
          <w:sz w:val="22"/>
          <w:szCs w:val="22"/>
        </w:rPr>
        <w:t xml:space="preserve"> </w:t>
      </w:r>
      <w:r w:rsidRPr="00FC2870">
        <w:rPr>
          <w:rFonts w:ascii="Arial Narrow" w:hAnsi="Arial Narrow" w:cs="Arial"/>
          <w:sz w:val="22"/>
          <w:szCs w:val="22"/>
        </w:rPr>
        <w:t>5</w:t>
      </w:r>
    </w:p>
    <w:p w14:paraId="46C80F68" w14:textId="51DA08FF" w:rsidR="00930A96" w:rsidRPr="00FC2870" w:rsidRDefault="00E24F49" w:rsidP="00930A96">
      <w:pPr>
        <w:rPr>
          <w:rFonts w:ascii="Arial Narrow" w:hAnsi="Arial Narrow" w:cs="Arial"/>
          <w:sz w:val="22"/>
          <w:szCs w:val="22"/>
        </w:rPr>
      </w:pPr>
      <w:r w:rsidRPr="00FC2870">
        <w:rPr>
          <w:rFonts w:ascii="Arial Narrow" w:hAnsi="Arial Narrow" w:cs="Arial"/>
          <w:sz w:val="22"/>
          <w:szCs w:val="22"/>
        </w:rPr>
        <w:t>85-681</w:t>
      </w:r>
      <w:r w:rsidR="00930A96" w:rsidRPr="00FC2870">
        <w:rPr>
          <w:rFonts w:ascii="Arial Narrow" w:hAnsi="Arial Narrow" w:cs="Arial"/>
          <w:sz w:val="22"/>
          <w:szCs w:val="22"/>
        </w:rPr>
        <w:t xml:space="preserve"> </w:t>
      </w:r>
      <w:r w:rsidRPr="00FC2870">
        <w:rPr>
          <w:rFonts w:ascii="Arial Narrow" w:hAnsi="Arial Narrow" w:cs="Arial"/>
          <w:sz w:val="22"/>
          <w:szCs w:val="22"/>
        </w:rPr>
        <w:t>Bydgoszcz</w:t>
      </w:r>
    </w:p>
    <w:p w14:paraId="0403DF41" w14:textId="77777777" w:rsidR="00930A96" w:rsidRPr="00FC2870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FC287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3986541" w14:textId="77777777" w:rsidR="00930A96" w:rsidRPr="00FC2870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FC287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7460150" w14:textId="22F60E8F" w:rsidR="00FC2870" w:rsidRPr="008B5AAD" w:rsidRDefault="00FC2870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8B5AAD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8B5AAD" w:rsidRPr="008B5AAD">
        <w:rPr>
          <w:rFonts w:ascii="Arial Narrow" w:hAnsi="Arial Narrow" w:cs="Arial"/>
          <w:b/>
          <w:sz w:val="22"/>
          <w:szCs w:val="22"/>
        </w:rPr>
        <w:t>6892/24</w:t>
      </w:r>
    </w:p>
    <w:p w14:paraId="287141A3" w14:textId="77777777" w:rsidR="00930A96" w:rsidRPr="00FC287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C2870">
        <w:rPr>
          <w:rFonts w:ascii="Arial Narrow" w:hAnsi="Arial Narrow" w:cs="Arial"/>
          <w:b/>
          <w:sz w:val="22"/>
          <w:szCs w:val="22"/>
        </w:rPr>
        <w:t>WYKONAWCY</w:t>
      </w:r>
    </w:p>
    <w:p w14:paraId="1BEFC795" w14:textId="77777777" w:rsidR="00930A96" w:rsidRPr="00FC28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FC287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FC2870" w14:paraId="064A92D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C86FE7" w14:textId="77777777" w:rsidR="00930A96" w:rsidRPr="00FC287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FC2870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1C79C36B" w14:textId="77777777" w:rsidR="00930A96" w:rsidRPr="00FC287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C2870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FC2870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FC2870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5EF6FE8" w14:textId="77777777" w:rsidR="00930A96" w:rsidRPr="00FC2870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7DA50D84" w14:textId="77777777" w:rsidR="00930A96" w:rsidRPr="00FC287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C287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C287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C287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C2870" w14:paraId="15DD99B5" w14:textId="77777777" w:rsidTr="00E03B3C">
        <w:tc>
          <w:tcPr>
            <w:tcW w:w="2269" w:type="dxa"/>
            <w:shd w:val="clear" w:color="auto" w:fill="auto"/>
          </w:tcPr>
          <w:p w14:paraId="40047312" w14:textId="77777777" w:rsidR="00930A96" w:rsidRPr="00FC287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287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BF4598" w14:textId="44667A87" w:rsidR="00930A96" w:rsidRPr="00FC2870" w:rsidRDefault="00E24F4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2870">
              <w:rPr>
                <w:rFonts w:ascii="Arial Narrow" w:hAnsi="Arial Narrow" w:cs="Arial"/>
                <w:b/>
                <w:sz w:val="22"/>
                <w:szCs w:val="22"/>
              </w:rPr>
              <w:t>Dostawa sprzętu do diagnostyki patomorfologicznej</w:t>
            </w:r>
            <w:r w:rsidR="00930A96" w:rsidRPr="00FC287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24F49" w:rsidRPr="00FC2870" w14:paraId="0E5A8C4F" w14:textId="77777777" w:rsidTr="001E70D1">
        <w:tc>
          <w:tcPr>
            <w:tcW w:w="2269" w:type="dxa"/>
            <w:shd w:val="clear" w:color="auto" w:fill="auto"/>
          </w:tcPr>
          <w:p w14:paraId="1B1705D3" w14:textId="77777777" w:rsidR="00E24F49" w:rsidRPr="00FC2870" w:rsidRDefault="00E24F49" w:rsidP="001E70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287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472B72" w14:textId="7E74979C" w:rsidR="00E24F49" w:rsidRPr="00FC2870" w:rsidRDefault="00E24F49" w:rsidP="001E70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2870">
              <w:rPr>
                <w:rFonts w:ascii="Arial Narrow" w:hAnsi="Arial Narrow" w:cs="Arial"/>
                <w:b/>
                <w:sz w:val="22"/>
                <w:szCs w:val="22"/>
              </w:rPr>
              <w:t>109/2024</w:t>
            </w:r>
          </w:p>
        </w:tc>
      </w:tr>
    </w:tbl>
    <w:p w14:paraId="74254B04" w14:textId="5B155620" w:rsidR="00EF1037" w:rsidRPr="00FC2870" w:rsidRDefault="00E24F49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C2870">
        <w:rPr>
          <w:rFonts w:ascii="Arial Narrow" w:hAnsi="Arial Narrow" w:cs="Arial"/>
          <w:sz w:val="22"/>
          <w:szCs w:val="22"/>
        </w:rPr>
        <w:t xml:space="preserve"> </w:t>
      </w:r>
      <w:r w:rsidR="005C0930" w:rsidRPr="00FC2870">
        <w:rPr>
          <w:rFonts w:ascii="Arial Narrow" w:hAnsi="Arial Narrow" w:cs="Arial"/>
          <w:sz w:val="22"/>
          <w:szCs w:val="22"/>
        </w:rPr>
        <w:t xml:space="preserve">Zamawiający, </w:t>
      </w:r>
      <w:r w:rsidRPr="00FC2870">
        <w:rPr>
          <w:rFonts w:ascii="Arial Narrow" w:hAnsi="Arial Narrow" w:cs="Arial"/>
          <w:b/>
          <w:sz w:val="22"/>
          <w:szCs w:val="22"/>
        </w:rPr>
        <w:t>10WSzKzP SPZOZ</w:t>
      </w:r>
      <w:r w:rsidR="005C0930" w:rsidRPr="00FC2870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Pr="00FC2870">
        <w:rPr>
          <w:rFonts w:ascii="Arial Narrow" w:hAnsi="Arial Narrow" w:cs="Arial"/>
          <w:sz w:val="22"/>
          <w:szCs w:val="22"/>
        </w:rPr>
        <w:t>(</w:t>
      </w:r>
      <w:proofErr w:type="spellStart"/>
      <w:r w:rsidRPr="00FC2870">
        <w:rPr>
          <w:rFonts w:ascii="Arial Narrow" w:hAnsi="Arial Narrow" w:cs="Arial"/>
          <w:sz w:val="22"/>
          <w:szCs w:val="22"/>
        </w:rPr>
        <w:t>t.j</w:t>
      </w:r>
      <w:proofErr w:type="spellEnd"/>
      <w:r w:rsidRPr="00FC2870">
        <w:rPr>
          <w:rFonts w:ascii="Arial Narrow" w:hAnsi="Arial Narrow" w:cs="Arial"/>
          <w:sz w:val="22"/>
          <w:szCs w:val="22"/>
        </w:rPr>
        <w:t>. Dz. U. z 2023r. poz. 1605)</w:t>
      </w:r>
      <w:r w:rsidR="005C0930" w:rsidRPr="00FC2870">
        <w:rPr>
          <w:rFonts w:ascii="Arial Narrow" w:hAnsi="Arial Narrow" w:cs="Arial"/>
          <w:sz w:val="22"/>
          <w:szCs w:val="22"/>
        </w:rPr>
        <w:t xml:space="preserve">, </w:t>
      </w:r>
      <w:r w:rsidR="00EB3650" w:rsidRPr="00FC2870">
        <w:rPr>
          <w:rFonts w:ascii="Arial Narrow" w:hAnsi="Arial Narrow" w:cs="Arial"/>
          <w:sz w:val="22"/>
          <w:szCs w:val="22"/>
        </w:rPr>
        <w:t xml:space="preserve">informuje o </w:t>
      </w:r>
      <w:r w:rsidR="005C0930" w:rsidRPr="00FC2870">
        <w:rPr>
          <w:rFonts w:ascii="Arial Narrow" w:hAnsi="Arial Narrow" w:cs="Arial"/>
          <w:sz w:val="22"/>
          <w:szCs w:val="22"/>
        </w:rPr>
        <w:t>dokon</w:t>
      </w:r>
      <w:r w:rsidR="00EB3650" w:rsidRPr="00FC2870">
        <w:rPr>
          <w:rFonts w:ascii="Arial Narrow" w:hAnsi="Arial Narrow" w:cs="Arial"/>
          <w:sz w:val="22"/>
          <w:szCs w:val="22"/>
        </w:rPr>
        <w:t>aniu</w:t>
      </w:r>
      <w:r w:rsidR="005C0930" w:rsidRPr="00FC2870">
        <w:rPr>
          <w:rFonts w:ascii="Arial Narrow" w:hAnsi="Arial Narrow" w:cs="Arial"/>
          <w:sz w:val="22"/>
          <w:szCs w:val="22"/>
        </w:rPr>
        <w:t xml:space="preserve"> </w:t>
      </w:r>
      <w:r w:rsidR="00460DC4" w:rsidRPr="00FC2870">
        <w:rPr>
          <w:rFonts w:ascii="Arial Narrow" w:hAnsi="Arial Narrow" w:cs="Arial"/>
          <w:sz w:val="22"/>
          <w:szCs w:val="22"/>
        </w:rPr>
        <w:t>zmian</w:t>
      </w:r>
      <w:r w:rsidR="005C0930" w:rsidRPr="00FC2870">
        <w:rPr>
          <w:rFonts w:ascii="Arial Narrow" w:hAnsi="Arial Narrow" w:cs="Arial"/>
          <w:sz w:val="22"/>
          <w:szCs w:val="22"/>
        </w:rPr>
        <w:t xml:space="preserve"> w z</w:t>
      </w:r>
      <w:r w:rsidR="00460DC4" w:rsidRPr="00FC2870">
        <w:rPr>
          <w:rFonts w:ascii="Arial Narrow" w:hAnsi="Arial Narrow" w:cs="Arial"/>
          <w:sz w:val="22"/>
          <w:szCs w:val="22"/>
        </w:rPr>
        <w:t>apis</w:t>
      </w:r>
      <w:r w:rsidR="005C0930" w:rsidRPr="00FC2870">
        <w:rPr>
          <w:rFonts w:ascii="Arial Narrow" w:hAnsi="Arial Narrow" w:cs="Arial"/>
          <w:sz w:val="22"/>
          <w:szCs w:val="22"/>
        </w:rPr>
        <w:t>ach</w:t>
      </w:r>
      <w:r w:rsidR="00460DC4" w:rsidRPr="00FC2870">
        <w:rPr>
          <w:rFonts w:ascii="Arial Narrow" w:hAnsi="Arial Narrow" w:cs="Arial"/>
          <w:sz w:val="22"/>
          <w:szCs w:val="22"/>
        </w:rPr>
        <w:t xml:space="preserve"> </w:t>
      </w:r>
      <w:r w:rsidR="0022485D" w:rsidRPr="00FC2870">
        <w:rPr>
          <w:rFonts w:ascii="Arial Narrow" w:hAnsi="Arial Narrow" w:cs="Arial"/>
          <w:sz w:val="22"/>
          <w:szCs w:val="22"/>
        </w:rPr>
        <w:t>SWZ</w:t>
      </w:r>
      <w:r w:rsidR="00460DC4" w:rsidRPr="00FC2870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FC2870">
        <w:rPr>
          <w:rFonts w:ascii="Arial Narrow" w:hAnsi="Arial Narrow" w:cs="Arial"/>
          <w:sz w:val="22"/>
          <w:szCs w:val="22"/>
        </w:rPr>
        <w:t>:</w:t>
      </w:r>
    </w:p>
    <w:p w14:paraId="3A70C2E7" w14:textId="77777777" w:rsidR="00FE06FE" w:rsidRDefault="00FE06FE" w:rsidP="008B5AAD">
      <w:pPr>
        <w:numPr>
          <w:ilvl w:val="2"/>
          <w:numId w:val="2"/>
        </w:numPr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12F1F369" w14:textId="33065184" w:rsidR="00FE06FE" w:rsidRDefault="00FE06FE" w:rsidP="008B5AAD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tj. do dnia </w:t>
      </w:r>
      <w:r w:rsidR="008B5AAD">
        <w:rPr>
          <w:rFonts w:ascii="Arial Narrow" w:hAnsi="Arial Narrow"/>
          <w:sz w:val="22"/>
          <w:szCs w:val="22"/>
        </w:rPr>
        <w:t>2024.09.10</w:t>
      </w:r>
      <w:r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14:paraId="6713AE4D" w14:textId="77777777" w:rsidR="00FE06FE" w:rsidRDefault="00FE06FE" w:rsidP="008B5AAD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pieniądzu;</w:t>
      </w:r>
    </w:p>
    <w:p w14:paraId="7912B1C9" w14:textId="77777777" w:rsidR="00FE06FE" w:rsidRDefault="00FE06FE" w:rsidP="008B5AAD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gwarancjach bankowych;</w:t>
      </w:r>
    </w:p>
    <w:p w14:paraId="5D3B68D9" w14:textId="77777777" w:rsidR="00FE06FE" w:rsidRDefault="00FE06FE" w:rsidP="008B5AAD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gwarancjach ubezpieczeniowych;</w:t>
      </w:r>
    </w:p>
    <w:p w14:paraId="4B323E59" w14:textId="77777777" w:rsidR="00FE06FE" w:rsidRDefault="00FE06FE" w:rsidP="008B5AAD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>
        <w:rPr>
          <w:rFonts w:ascii="Arial Narrow" w:hAnsi="Arial Narrow"/>
          <w:sz w:val="22"/>
          <w:szCs w:val="22"/>
        </w:rPr>
        <w:t>t.j</w:t>
      </w:r>
      <w:proofErr w:type="spellEnd"/>
      <w:r>
        <w:rPr>
          <w:rFonts w:ascii="Arial Narrow" w:hAnsi="Arial Narrow"/>
          <w:sz w:val="22"/>
          <w:szCs w:val="22"/>
        </w:rPr>
        <w:t>. Dz. U. z 2020r. poz. 299).</w:t>
      </w:r>
    </w:p>
    <w:p w14:paraId="618EBD4A" w14:textId="4D6A68FA" w:rsidR="00FE06FE" w:rsidRDefault="00FE06FE" w:rsidP="00FE06FE">
      <w:pPr>
        <w:numPr>
          <w:ilvl w:val="2"/>
          <w:numId w:val="2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>
        <w:rPr>
          <w:rFonts w:ascii="Arial Narrow" w:hAnsi="Arial Narrow"/>
          <w:sz w:val="22"/>
          <w:szCs w:val="22"/>
        </w:rPr>
        <w:br/>
        <w:t>2024</w:t>
      </w:r>
      <w:r w:rsidR="008B5AAD">
        <w:rPr>
          <w:rFonts w:ascii="Arial Narrow" w:hAnsi="Arial Narrow"/>
          <w:sz w:val="22"/>
          <w:szCs w:val="22"/>
        </w:rPr>
        <w:t>.12.08</w:t>
      </w:r>
    </w:p>
    <w:p w14:paraId="3C009B5F" w14:textId="1606641F" w:rsidR="00FE06FE" w:rsidRDefault="00FE06FE" w:rsidP="00FE06FE">
      <w:pPr>
        <w:numPr>
          <w:ilvl w:val="2"/>
          <w:numId w:val="2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17.1. otrzymuje brzmienie: </w:t>
      </w:r>
      <w:r w:rsidRPr="00770D9D">
        <w:rPr>
          <w:rFonts w:ascii="Arial Narrow" w:hAnsi="Arial Narrow"/>
          <w:sz w:val="22"/>
          <w:szCs w:val="22"/>
        </w:rPr>
        <w:t>Wykonawca pozostaje związany ofertą do dnia 2024</w:t>
      </w:r>
      <w:r w:rsidR="008B5AAD">
        <w:rPr>
          <w:rFonts w:ascii="Arial Narrow" w:hAnsi="Arial Narrow"/>
          <w:sz w:val="22"/>
          <w:szCs w:val="22"/>
        </w:rPr>
        <w:t>.12.08</w:t>
      </w:r>
      <w:r w:rsidRPr="00770D9D">
        <w:rPr>
          <w:rFonts w:ascii="Arial Narrow" w:hAnsi="Arial Narrow"/>
          <w:sz w:val="22"/>
          <w:szCs w:val="22"/>
        </w:rPr>
        <w:t>.</w:t>
      </w:r>
    </w:p>
    <w:p w14:paraId="7E555D08" w14:textId="04BA7D01" w:rsidR="00FE06FE" w:rsidRDefault="00FE06FE" w:rsidP="008B5AAD">
      <w:pPr>
        <w:numPr>
          <w:ilvl w:val="2"/>
          <w:numId w:val="2"/>
        </w:numPr>
        <w:spacing w:before="12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</w:r>
      <w:r w:rsidR="008B5AAD">
        <w:rPr>
          <w:rFonts w:ascii="Arial Narrow" w:hAnsi="Arial Narrow"/>
          <w:sz w:val="22"/>
          <w:szCs w:val="22"/>
        </w:rPr>
        <w:t>2024.09.10</w:t>
      </w:r>
      <w:r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2BDEEDB9" w14:textId="77777777" w:rsidR="00FE06FE" w:rsidRDefault="00FE06FE" w:rsidP="00FE06FE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14:paraId="769C4B1B" w14:textId="77777777" w:rsidR="00FE06FE" w:rsidRDefault="00FE06FE" w:rsidP="00FE06F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64FA2EE9" w14:textId="7A0C0D5B" w:rsidR="00FE06FE" w:rsidRDefault="00FE06FE" w:rsidP="00FE06FE">
      <w:pPr>
        <w:jc w:val="both"/>
        <w:rPr>
          <w:rFonts w:ascii="Lucida Sans Unicode" w:hAnsi="Lucida Sans Unicode" w:cs="Lucida Sans Unicode"/>
          <w:b/>
          <w:bCs/>
          <w:color w:val="444444"/>
        </w:rPr>
      </w:pPr>
      <w:r>
        <w:rPr>
          <w:rFonts w:ascii="Arial Narrow" w:hAnsi="Arial Narrow"/>
          <w:i/>
          <w:sz w:val="22"/>
          <w:szCs w:val="22"/>
        </w:rPr>
        <w:t xml:space="preserve">W dniu dzisiejszym zostało opublikowane ogłoszenie o wyżej wymienionych zmianach w DUUE. Numer ogłoszenia </w:t>
      </w:r>
      <w:r w:rsidR="008B5AAD">
        <w:rPr>
          <w:rFonts w:ascii="Lucida Sans Unicode" w:hAnsi="Lucida Sans Unicode" w:cs="Lucida Sans Unicode"/>
          <w:b/>
          <w:bCs/>
          <w:color w:val="444444"/>
        </w:rPr>
        <w:t>530620-2024</w:t>
      </w:r>
      <w:r>
        <w:rPr>
          <w:rFonts w:ascii="Lucida Sans Unicode" w:hAnsi="Lucida Sans Unicode" w:cs="Lucida Sans Unicode"/>
          <w:b/>
          <w:bCs/>
          <w:color w:val="444444"/>
        </w:rPr>
        <w:t>.</w:t>
      </w:r>
    </w:p>
    <w:p w14:paraId="6CE69442" w14:textId="77777777" w:rsidR="00FE06FE" w:rsidRDefault="00FE06FE" w:rsidP="00FE06FE">
      <w:pPr>
        <w:jc w:val="both"/>
        <w:rPr>
          <w:rFonts w:ascii="Lucida Sans Unicode" w:hAnsi="Lucida Sans Unicode" w:cs="Lucida Sans Unicode"/>
          <w:b/>
          <w:bCs/>
          <w:color w:val="444444"/>
        </w:rPr>
      </w:pPr>
    </w:p>
    <w:p w14:paraId="2398A997" w14:textId="2DD0FDB0" w:rsidR="005C0930" w:rsidRPr="00FC2870" w:rsidRDefault="008B5AA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FC2870">
        <w:rPr>
          <w:rFonts w:ascii="Arial Narrow" w:hAnsi="Arial Narrow" w:cs="Arial"/>
          <w:i/>
          <w:sz w:val="22"/>
          <w:szCs w:val="22"/>
        </w:rPr>
        <w:t>ZAMAWIAJĄCY</w:t>
      </w:r>
    </w:p>
    <w:p w14:paraId="32AEC180" w14:textId="77777777" w:rsidR="005C0930" w:rsidRPr="00FC287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FBA953E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DAFCFD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B6E4013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55DDAA5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FCFC07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9AE29A7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9D89868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086D93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16B289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E605D6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5A1790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7AAD760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1621029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8761A53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90F31E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51E323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BA2A6B3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C451F7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A91B0A4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81014BB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7732C45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9D495C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1D4A76F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9237998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426F9DB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0F6E110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97033A8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9620D05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2E368B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569EB1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99D1B2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2A4D1A9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F0A52FF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333810F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530EF7B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9A3D0E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57C46F8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FD9BC8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846A28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F9ED2CF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CB61A41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3CEC06C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BA6A359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B0427F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55119C4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DDAD1C1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2BAF13F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49C3E29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FD0D3F7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2C6251" w14:textId="77777777" w:rsid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A430EC" w14:textId="4960871E" w:rsidR="008B5AAD" w:rsidRPr="008B5AAD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8B5AA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8B5AA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8B5AA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29F57BF8" w14:textId="77777777" w:rsidR="008B5AAD" w:rsidRPr="00B42433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B42433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49A18F57" w14:textId="4A13E270" w:rsidR="008B5AAD" w:rsidRPr="00681E50" w:rsidRDefault="008B5AAD" w:rsidP="008B5A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B42433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B42433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B42433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5604E9ED" w14:textId="77777777" w:rsidR="008B5AAD" w:rsidRPr="00681E50" w:rsidRDefault="008B5AAD" w:rsidP="008B5AAD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158F0377" w14:textId="497CFCC2" w:rsidR="008B5AAD" w:rsidRPr="00B9724A" w:rsidRDefault="008B5AAD" w:rsidP="008B5AAD">
      <w:pPr>
        <w:rPr>
          <w:rFonts w:ascii="Arial Narrow" w:hAnsi="Arial Narrow"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4.09.2024 r.</w:t>
      </w:r>
    </w:p>
    <w:p w14:paraId="75421574" w14:textId="13FA4E8D" w:rsidR="005C0930" w:rsidRPr="00FC2870" w:rsidRDefault="005C0930" w:rsidP="008B5AAD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5C0930" w:rsidRPr="00FC2870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B5100" w14:textId="77777777" w:rsidR="00CD174D" w:rsidRDefault="00CD174D">
      <w:r>
        <w:separator/>
      </w:r>
    </w:p>
  </w:endnote>
  <w:endnote w:type="continuationSeparator" w:id="0">
    <w:p w14:paraId="365693C5" w14:textId="77777777" w:rsidR="00CD174D" w:rsidRDefault="00CD1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44C1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87B9A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5FF0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C5BEF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8447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D72F3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3B54C7" w14:textId="77777777" w:rsidR="00EF1037" w:rsidRDefault="00EF1037">
    <w:pPr>
      <w:pStyle w:val="Stopka"/>
      <w:tabs>
        <w:tab w:val="clear" w:pos="4536"/>
        <w:tab w:val="left" w:pos="6237"/>
      </w:tabs>
    </w:pPr>
  </w:p>
  <w:p w14:paraId="1830438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2C430E" w14:textId="77777777" w:rsidR="00CD174D" w:rsidRDefault="00CD174D">
      <w:r>
        <w:separator/>
      </w:r>
    </w:p>
  </w:footnote>
  <w:footnote w:type="continuationSeparator" w:id="0">
    <w:p w14:paraId="0C84FB09" w14:textId="77777777" w:rsidR="00CD174D" w:rsidRDefault="00CD1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3F4" w14:textId="77777777" w:rsidR="00E24F49" w:rsidRDefault="00E24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74C8" w14:textId="77777777" w:rsidR="00E24F49" w:rsidRDefault="00E24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E91EE" w14:textId="77777777" w:rsidR="00E24F49" w:rsidRDefault="00E24F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127DD2"/>
    <w:multiLevelType w:val="hybridMultilevel"/>
    <w:tmpl w:val="5900B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102163">
    <w:abstractNumId w:val="1"/>
  </w:num>
  <w:num w:numId="2" w16cid:durableId="175107336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69513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174D"/>
    <w:rsid w:val="00057D02"/>
    <w:rsid w:val="000613E0"/>
    <w:rsid w:val="001A571A"/>
    <w:rsid w:val="0022485D"/>
    <w:rsid w:val="002B1C74"/>
    <w:rsid w:val="00384EFD"/>
    <w:rsid w:val="003A168C"/>
    <w:rsid w:val="004222DA"/>
    <w:rsid w:val="00453E59"/>
    <w:rsid w:val="00460DC4"/>
    <w:rsid w:val="00462216"/>
    <w:rsid w:val="00503665"/>
    <w:rsid w:val="005079A4"/>
    <w:rsid w:val="0055546F"/>
    <w:rsid w:val="005C0930"/>
    <w:rsid w:val="006736C6"/>
    <w:rsid w:val="006D4AE5"/>
    <w:rsid w:val="00854803"/>
    <w:rsid w:val="0087224A"/>
    <w:rsid w:val="008B5AAD"/>
    <w:rsid w:val="009149C3"/>
    <w:rsid w:val="00930A96"/>
    <w:rsid w:val="00953AA1"/>
    <w:rsid w:val="0095641D"/>
    <w:rsid w:val="009D169F"/>
    <w:rsid w:val="00A4668B"/>
    <w:rsid w:val="00B26D41"/>
    <w:rsid w:val="00B361A9"/>
    <w:rsid w:val="00B42433"/>
    <w:rsid w:val="00C152AE"/>
    <w:rsid w:val="00CD174D"/>
    <w:rsid w:val="00D1574A"/>
    <w:rsid w:val="00D248D2"/>
    <w:rsid w:val="00E02559"/>
    <w:rsid w:val="00E03B3C"/>
    <w:rsid w:val="00E24F49"/>
    <w:rsid w:val="00E74582"/>
    <w:rsid w:val="00EB3650"/>
    <w:rsid w:val="00EF1037"/>
    <w:rsid w:val="00F16162"/>
    <w:rsid w:val="00FA7728"/>
    <w:rsid w:val="00FC2870"/>
    <w:rsid w:val="00FE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24DBFD"/>
  <w15:chartTrackingRefBased/>
  <w15:docId w15:val="{FE38C866-71EF-4A70-92C3-31D59073B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FC2870"/>
    <w:rPr>
      <w:sz w:val="24"/>
    </w:rPr>
  </w:style>
  <w:style w:type="character" w:styleId="Hipercze">
    <w:name w:val="Hyperlink"/>
    <w:rsid w:val="00FC2870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B5AA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B5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261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2024-09-04T07:35:00Z</cp:lastPrinted>
  <dcterms:created xsi:type="dcterms:W3CDTF">2024-09-04T07:26:00Z</dcterms:created>
  <dcterms:modified xsi:type="dcterms:W3CDTF">2024-09-04T07:36:00Z</dcterms:modified>
</cp:coreProperties>
</file>