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36F80" w14:textId="7D0688F7" w:rsidR="00081D13" w:rsidRPr="00FF0588" w:rsidRDefault="000A03A6" w:rsidP="00FF0588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F0588">
        <w:rPr>
          <w:rFonts w:ascii="Arial Narrow" w:hAnsi="Arial Narrow" w:cs="Arial"/>
          <w:sz w:val="22"/>
          <w:szCs w:val="22"/>
        </w:rPr>
        <w:t>Bydgoszcz</w:t>
      </w:r>
      <w:r w:rsidR="00081D13" w:rsidRPr="00FF0588">
        <w:rPr>
          <w:rFonts w:ascii="Arial Narrow" w:hAnsi="Arial Narrow" w:cs="Arial"/>
          <w:sz w:val="22"/>
          <w:szCs w:val="22"/>
        </w:rPr>
        <w:t xml:space="preserve"> dnia: </w:t>
      </w:r>
      <w:r w:rsidRPr="00FF0588">
        <w:rPr>
          <w:rFonts w:ascii="Arial Narrow" w:hAnsi="Arial Narrow" w:cs="Arial"/>
          <w:sz w:val="22"/>
          <w:szCs w:val="22"/>
        </w:rPr>
        <w:t>2024-09-04</w:t>
      </w:r>
    </w:p>
    <w:p w14:paraId="6E194010" w14:textId="5B065C36" w:rsidR="00081D13" w:rsidRPr="00FF0588" w:rsidRDefault="000A03A6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F058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BB995A" w14:textId="7FE83D0A" w:rsidR="00081D13" w:rsidRPr="00FF0588" w:rsidRDefault="000A03A6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F0588">
        <w:rPr>
          <w:rFonts w:ascii="Arial Narrow" w:hAnsi="Arial Narrow" w:cs="Arial"/>
          <w:sz w:val="22"/>
          <w:szCs w:val="22"/>
        </w:rPr>
        <w:t>Powstańców Warszawy</w:t>
      </w:r>
      <w:r w:rsidR="00081D13" w:rsidRPr="00FF0588">
        <w:rPr>
          <w:rFonts w:ascii="Arial Narrow" w:hAnsi="Arial Narrow" w:cs="Arial"/>
          <w:sz w:val="22"/>
          <w:szCs w:val="22"/>
        </w:rPr>
        <w:t xml:space="preserve"> </w:t>
      </w:r>
      <w:r w:rsidRPr="00FF0588">
        <w:rPr>
          <w:rFonts w:ascii="Arial Narrow" w:hAnsi="Arial Narrow" w:cs="Arial"/>
          <w:sz w:val="22"/>
          <w:szCs w:val="22"/>
        </w:rPr>
        <w:t>5</w:t>
      </w:r>
    </w:p>
    <w:p w14:paraId="0CF6EF22" w14:textId="133B8006" w:rsidR="00081D13" w:rsidRPr="00FF0588" w:rsidRDefault="000A03A6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FF0588">
        <w:rPr>
          <w:rFonts w:ascii="Arial Narrow" w:hAnsi="Arial Narrow" w:cs="Arial"/>
          <w:sz w:val="22"/>
          <w:szCs w:val="22"/>
        </w:rPr>
        <w:t>85-681</w:t>
      </w:r>
      <w:r w:rsidR="00081D13" w:rsidRPr="00FF0588">
        <w:rPr>
          <w:rFonts w:ascii="Arial Narrow" w:hAnsi="Arial Narrow" w:cs="Arial"/>
          <w:sz w:val="22"/>
          <w:szCs w:val="22"/>
        </w:rPr>
        <w:t xml:space="preserve"> </w:t>
      </w:r>
      <w:r w:rsidRPr="00FF0588">
        <w:rPr>
          <w:rFonts w:ascii="Arial Narrow" w:hAnsi="Arial Narrow" w:cs="Arial"/>
          <w:sz w:val="22"/>
          <w:szCs w:val="22"/>
        </w:rPr>
        <w:t>Bydgoszcz</w:t>
      </w:r>
    </w:p>
    <w:p w14:paraId="7840B23B" w14:textId="77777777" w:rsidR="00081D13" w:rsidRPr="00FF0588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F058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5027B31" w14:textId="77777777" w:rsidR="00081D13" w:rsidRPr="00FF0588" w:rsidRDefault="00081D13" w:rsidP="00FF0588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F058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B3CE716" w14:textId="77777777" w:rsidR="00081D13" w:rsidRPr="00FF058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F0588" w14:paraId="30ACB03E" w14:textId="77777777" w:rsidTr="00C13EA9">
        <w:tc>
          <w:tcPr>
            <w:tcW w:w="10065" w:type="dxa"/>
            <w:shd w:val="clear" w:color="auto" w:fill="F2F2F2"/>
            <w:hideMark/>
          </w:tcPr>
          <w:p w14:paraId="5A79FA20" w14:textId="2287ABF5" w:rsidR="00081D13" w:rsidRPr="00FF0588" w:rsidRDefault="00FF058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F058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147D943D" w14:textId="77777777" w:rsidR="00081D13" w:rsidRPr="00FF058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F058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F82D6C9" w14:textId="77777777" w:rsidR="00081D13" w:rsidRPr="00FF0588" w:rsidRDefault="00081D13" w:rsidP="00FF0588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F058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F058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F058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F0588" w14:paraId="21179E2E" w14:textId="77777777" w:rsidTr="00081D13">
        <w:tc>
          <w:tcPr>
            <w:tcW w:w="2269" w:type="dxa"/>
            <w:shd w:val="clear" w:color="auto" w:fill="auto"/>
          </w:tcPr>
          <w:p w14:paraId="1976C58C" w14:textId="77777777" w:rsidR="00081D13" w:rsidRPr="00FF058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C854E3E" w14:textId="7E540D8C" w:rsidR="00081D13" w:rsidRPr="00FF0588" w:rsidRDefault="000A03A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Przebudowa pomieszczeń pralni szpitalnej wraz z zakupem, dostawą i montażem urządzeń w systemie zaprojektuj i wybuduj</w:t>
            </w:r>
          </w:p>
        </w:tc>
      </w:tr>
      <w:tr w:rsidR="000A03A6" w:rsidRPr="00FF0588" w14:paraId="0CCAF373" w14:textId="77777777" w:rsidTr="0018069F">
        <w:tc>
          <w:tcPr>
            <w:tcW w:w="2269" w:type="dxa"/>
            <w:shd w:val="clear" w:color="auto" w:fill="auto"/>
          </w:tcPr>
          <w:p w14:paraId="10BC5532" w14:textId="77777777" w:rsidR="000A03A6" w:rsidRPr="00FF0588" w:rsidRDefault="000A03A6" w:rsidP="001806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41D22C0" w14:textId="4350D7B8" w:rsidR="000A03A6" w:rsidRPr="00FF0588" w:rsidRDefault="000A03A6" w:rsidP="001806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86/2024</w:t>
            </w:r>
          </w:p>
        </w:tc>
      </w:tr>
    </w:tbl>
    <w:p w14:paraId="2C791235" w14:textId="77777777" w:rsidR="00081D13" w:rsidRPr="00FF058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BBC4DC0" w14:textId="0C8E38E0" w:rsidR="00081D13" w:rsidRPr="00FF058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F0588">
        <w:rPr>
          <w:rFonts w:ascii="Arial Narrow" w:hAnsi="Arial Narrow" w:cs="Arial"/>
          <w:sz w:val="22"/>
          <w:szCs w:val="22"/>
        </w:rPr>
        <w:t xml:space="preserve">Zamawiający, </w:t>
      </w:r>
      <w:r w:rsidR="000A03A6" w:rsidRPr="00FF0588">
        <w:rPr>
          <w:rFonts w:ascii="Arial Narrow" w:hAnsi="Arial Narrow" w:cs="Arial"/>
          <w:b/>
          <w:sz w:val="22"/>
          <w:szCs w:val="22"/>
        </w:rPr>
        <w:t>10WSzKzP SPZOZ</w:t>
      </w:r>
      <w:r w:rsidRPr="00FF0588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F0588">
        <w:rPr>
          <w:rFonts w:ascii="Arial Narrow" w:hAnsi="Arial Narrow" w:cs="Arial"/>
          <w:sz w:val="22"/>
          <w:szCs w:val="22"/>
        </w:rPr>
        <w:t xml:space="preserve">ust. 1 pkt. 1 i </w:t>
      </w:r>
      <w:r w:rsidRPr="00FF0588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F0588">
        <w:rPr>
          <w:rFonts w:ascii="Arial Narrow" w:hAnsi="Arial Narrow" w:cs="Arial"/>
          <w:sz w:val="22"/>
          <w:szCs w:val="22"/>
        </w:rPr>
        <w:t>2</w:t>
      </w:r>
      <w:r w:rsidRPr="00FF0588">
        <w:rPr>
          <w:rFonts w:ascii="Arial Narrow" w:hAnsi="Arial Narrow" w:cs="Arial"/>
          <w:sz w:val="22"/>
          <w:szCs w:val="22"/>
        </w:rPr>
        <w:t xml:space="preserve"> </w:t>
      </w:r>
      <w:r w:rsidR="00081D13" w:rsidRPr="00FF0588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A03A6" w:rsidRPr="00FF0588">
        <w:rPr>
          <w:rFonts w:ascii="Arial Narrow" w:hAnsi="Arial Narrow" w:cs="Arial"/>
          <w:sz w:val="22"/>
          <w:szCs w:val="22"/>
        </w:rPr>
        <w:t>(</w:t>
      </w:r>
      <w:proofErr w:type="spellStart"/>
      <w:r w:rsidR="000A03A6" w:rsidRPr="00FF0588">
        <w:rPr>
          <w:rFonts w:ascii="Arial Narrow" w:hAnsi="Arial Narrow" w:cs="Arial"/>
          <w:sz w:val="22"/>
          <w:szCs w:val="22"/>
        </w:rPr>
        <w:t>t.j</w:t>
      </w:r>
      <w:proofErr w:type="spellEnd"/>
      <w:r w:rsidR="000A03A6" w:rsidRPr="00FF0588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FF058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FF0588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A03A6" w:rsidRPr="00FF0588" w14:paraId="7DE12AAC" w14:textId="77777777" w:rsidTr="001806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1F55A7C" w14:textId="76827CB0" w:rsidR="000A03A6" w:rsidRPr="00FF0588" w:rsidRDefault="000A03A6" w:rsidP="0018069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/>
                <w:sz w:val="22"/>
                <w:szCs w:val="22"/>
              </w:rPr>
              <w:t>ABRI-LUX ADAM BRZOZOWSKI</w:t>
            </w:r>
          </w:p>
          <w:p w14:paraId="3C9CF953" w14:textId="49D4DC3C" w:rsidR="000A03A6" w:rsidRPr="00FF0588" w:rsidRDefault="000A03A6" w:rsidP="0018069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KLONOWA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84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D15BA6C" w14:textId="236BBAB8" w:rsidR="000A03A6" w:rsidRPr="00FF0588" w:rsidRDefault="000A03A6" w:rsidP="0018069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05-240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TŁUSZCZ</w:t>
            </w:r>
          </w:p>
          <w:p w14:paraId="759DA6D6" w14:textId="0D38AA8D" w:rsidR="000A03A6" w:rsidRPr="00FF0588" w:rsidRDefault="000A03A6" w:rsidP="0018069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F058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F0588">
              <w:rPr>
                <w:rFonts w:ascii="Arial Narrow" w:hAnsi="Arial Narrow" w:cs="Arial"/>
                <w:b/>
                <w:sz w:val="22"/>
                <w:szCs w:val="22"/>
              </w:rPr>
              <w:t>1 906 500.00 zł</w:t>
            </w:r>
            <w:r w:rsidRPr="00FF058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164545" w14:textId="77777777" w:rsidR="000A03A6" w:rsidRPr="00FF0588" w:rsidRDefault="000A03A6" w:rsidP="0018069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D6C46B4" w14:textId="0A4D92AB" w:rsidR="000A03A6" w:rsidRPr="00FF0588" w:rsidRDefault="000A03A6" w:rsidP="00FF05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1109056" w14:textId="77777777" w:rsidR="00081D13" w:rsidRPr="00FF058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F058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F058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1134"/>
      </w:tblGrid>
      <w:tr w:rsidR="00FF0588" w:rsidRPr="00FF0588" w14:paraId="77296449" w14:textId="77777777" w:rsidTr="00FF05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37DDACE" w14:textId="77777777" w:rsidR="00FF0588" w:rsidRPr="00FF0588" w:rsidRDefault="00FF058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FF0588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E3FE714" w14:textId="77777777" w:rsidR="00FF0588" w:rsidRPr="00FF0588" w:rsidRDefault="00FF058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490C6BB" w14:textId="7C91C34E" w:rsidR="00FF0588" w:rsidRPr="00FF0588" w:rsidRDefault="00FF058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124ACF4" w14:textId="02021495" w:rsidR="00FF0588" w:rsidRPr="00FF0588" w:rsidRDefault="00FF058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70BEF3F" w14:textId="30815FAD" w:rsidR="00FF0588" w:rsidRPr="00FF0588" w:rsidRDefault="00FF058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Okres gwarancji na roboty budowlane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FE61F39" w14:textId="320D257C" w:rsidR="00FF0588" w:rsidRPr="00FF0588" w:rsidRDefault="00FF058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bCs/>
                <w:sz w:val="22"/>
                <w:szCs w:val="22"/>
              </w:rPr>
              <w:t>Okres gwarancji na urządzenia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2BA7BB9" w14:textId="77777777" w:rsidR="00FF0588" w:rsidRPr="00FF0588" w:rsidRDefault="00FF058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F0588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FF0588" w:rsidRPr="00FF0588" w14:paraId="5A8C59F5" w14:textId="77777777" w:rsidTr="00FF0588">
        <w:tc>
          <w:tcPr>
            <w:tcW w:w="851" w:type="dxa"/>
            <w:vAlign w:val="center"/>
          </w:tcPr>
          <w:p w14:paraId="09F93CEF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39A34C68" w14:textId="77777777" w:rsidR="00FF0588" w:rsidRPr="00FF0588" w:rsidRDefault="00FF0588" w:rsidP="0018069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F0588">
              <w:rPr>
                <w:rFonts w:ascii="Arial Narrow" w:hAnsi="Arial Narrow" w:cs="Arial"/>
                <w:b/>
              </w:rPr>
              <w:t>ABRI-LUX ADAM BRZOZOWSKI</w:t>
            </w:r>
          </w:p>
          <w:p w14:paraId="48B6F25F" w14:textId="77777777" w:rsidR="00FF0588" w:rsidRPr="00FF0588" w:rsidRDefault="00FF0588" w:rsidP="0018069F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F0588">
              <w:rPr>
                <w:rFonts w:ascii="Arial Narrow" w:hAnsi="Arial Narrow" w:cs="Arial"/>
                <w:bCs/>
              </w:rPr>
              <w:t>KLONOWA</w:t>
            </w:r>
            <w:r w:rsidRPr="00FF0588">
              <w:rPr>
                <w:rFonts w:ascii="Arial Narrow" w:hAnsi="Arial Narrow" w:cs="Arial"/>
                <w:bCs/>
              </w:rPr>
              <w:t xml:space="preserve"> </w:t>
            </w:r>
            <w:r w:rsidRPr="00FF0588">
              <w:rPr>
                <w:rFonts w:ascii="Arial Narrow" w:hAnsi="Arial Narrow" w:cs="Arial"/>
                <w:bCs/>
              </w:rPr>
              <w:t>84</w:t>
            </w:r>
            <w:r w:rsidRPr="00FF0588">
              <w:rPr>
                <w:rFonts w:ascii="Arial Narrow" w:hAnsi="Arial Narrow" w:cs="Arial"/>
                <w:bCs/>
              </w:rPr>
              <w:t xml:space="preserve"> </w:t>
            </w:r>
          </w:p>
          <w:p w14:paraId="2D7CF005" w14:textId="77777777" w:rsidR="00FF0588" w:rsidRPr="00FF0588" w:rsidRDefault="00FF0588" w:rsidP="0018069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FF0588">
              <w:rPr>
                <w:rFonts w:ascii="Arial Narrow" w:hAnsi="Arial Narrow" w:cs="Arial"/>
                <w:bCs/>
              </w:rPr>
              <w:t>05-240</w:t>
            </w:r>
            <w:r w:rsidRPr="00FF0588">
              <w:rPr>
                <w:rFonts w:ascii="Arial Narrow" w:hAnsi="Arial Narrow" w:cs="Arial"/>
                <w:bCs/>
              </w:rPr>
              <w:t xml:space="preserve"> </w:t>
            </w:r>
            <w:r w:rsidRPr="00FF0588">
              <w:rPr>
                <w:rFonts w:ascii="Arial Narrow" w:hAnsi="Arial Narrow" w:cs="Arial"/>
                <w:bCs/>
              </w:rPr>
              <w:t>TŁUSZCZ</w:t>
            </w:r>
          </w:p>
        </w:tc>
        <w:tc>
          <w:tcPr>
            <w:tcW w:w="1134" w:type="dxa"/>
            <w:vAlign w:val="center"/>
          </w:tcPr>
          <w:p w14:paraId="2D10AA90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36C195F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5164128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1CE67E3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0F46326" w14:textId="77777777" w:rsidR="00FF0588" w:rsidRPr="00FF0588" w:rsidRDefault="00FF0588" w:rsidP="0018069F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0588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5563EBD6" w14:textId="77777777" w:rsidR="00E85D70" w:rsidRPr="00FF058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C1D92B8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F0588">
        <w:rPr>
          <w:rFonts w:ascii="Arial Narrow" w:hAnsi="Arial Narrow" w:cs="Arial"/>
          <w:i/>
          <w:sz w:val="22"/>
          <w:szCs w:val="22"/>
        </w:rPr>
        <w:t>Zamawiający</w:t>
      </w:r>
    </w:p>
    <w:p w14:paraId="5EE48A28" w14:textId="12BB59B2" w:rsidR="00FF0588" w:rsidRPr="000605ED" w:rsidRDefault="00FF0588" w:rsidP="00FF0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0951234" w14:textId="77777777" w:rsidR="00FF0588" w:rsidRPr="000605ED" w:rsidRDefault="00FF0588" w:rsidP="00FF0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71E80E0F" w14:textId="77777777" w:rsidR="00FF0588" w:rsidRPr="000605ED" w:rsidRDefault="00FF0588" w:rsidP="00FF0588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81FF4C1" w14:textId="0EB26262" w:rsidR="00FF0588" w:rsidRPr="00FF0588" w:rsidRDefault="00FF0588" w:rsidP="00FF0588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04.09.2024 r.</w:t>
      </w:r>
    </w:p>
    <w:bookmarkEnd w:id="0"/>
    <w:sectPr w:rsidR="00FF0588" w:rsidRPr="00FF0588" w:rsidSect="00FF0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B0AFE" w14:textId="77777777" w:rsidR="00673311" w:rsidRDefault="00673311">
      <w:r>
        <w:separator/>
      </w:r>
    </w:p>
  </w:endnote>
  <w:endnote w:type="continuationSeparator" w:id="0">
    <w:p w14:paraId="3590117A" w14:textId="77777777" w:rsidR="00673311" w:rsidRDefault="00673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4D986" w14:textId="77777777" w:rsidR="000A03A6" w:rsidRDefault="000A03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44A28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DDBCC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F60C0" w14:textId="77777777" w:rsidR="000A03A6" w:rsidRDefault="000A03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E5B2E6" w14:textId="77777777" w:rsidR="00673311" w:rsidRDefault="00673311">
      <w:r>
        <w:separator/>
      </w:r>
    </w:p>
  </w:footnote>
  <w:footnote w:type="continuationSeparator" w:id="0">
    <w:p w14:paraId="22C44FF7" w14:textId="77777777" w:rsidR="00673311" w:rsidRDefault="00673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199E2" w14:textId="77777777" w:rsidR="000A03A6" w:rsidRDefault="000A0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A1642" w14:textId="77777777" w:rsidR="000A03A6" w:rsidRDefault="000A0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BC198" w14:textId="77777777" w:rsidR="000A03A6" w:rsidRDefault="000A0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311"/>
    <w:rsid w:val="00005838"/>
    <w:rsid w:val="00022322"/>
    <w:rsid w:val="00042497"/>
    <w:rsid w:val="00081D13"/>
    <w:rsid w:val="000A03A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31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2405E"/>
  <w15:chartTrackingRefBased/>
  <w15:docId w15:val="{EF8566D3-B94F-43CC-B785-5D71E36C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058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F0588"/>
    <w:rPr>
      <w:b/>
      <w:bCs/>
    </w:rPr>
  </w:style>
  <w:style w:type="character" w:styleId="Hipercze">
    <w:name w:val="Hyperlink"/>
    <w:uiPriority w:val="99"/>
    <w:unhideWhenUsed/>
    <w:rsid w:val="00FF05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2024-09-04T08:12:00Z</cp:lastPrinted>
  <dcterms:created xsi:type="dcterms:W3CDTF">2024-09-04T08:12:00Z</dcterms:created>
  <dcterms:modified xsi:type="dcterms:W3CDTF">2024-09-04T08:12:00Z</dcterms:modified>
</cp:coreProperties>
</file>