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A56FD" w14:textId="77777777" w:rsidR="00B36EDA" w:rsidRPr="00293BDC" w:rsidRDefault="00B63F07" w:rsidP="00293BDC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93BDC">
        <w:rPr>
          <w:rFonts w:ascii="Arial Narrow" w:hAnsi="Arial Narrow" w:cs="Arial"/>
          <w:sz w:val="22"/>
          <w:szCs w:val="22"/>
        </w:rPr>
        <w:t>Bydgoszcz</w:t>
      </w:r>
      <w:r w:rsidR="00B36EDA" w:rsidRPr="00293BDC">
        <w:rPr>
          <w:rFonts w:ascii="Arial Narrow" w:hAnsi="Arial Narrow" w:cs="Arial"/>
          <w:sz w:val="22"/>
          <w:szCs w:val="22"/>
        </w:rPr>
        <w:t xml:space="preserve"> dnia: </w:t>
      </w:r>
      <w:r w:rsidRPr="00293BDC">
        <w:rPr>
          <w:rFonts w:ascii="Arial Narrow" w:hAnsi="Arial Narrow" w:cs="Arial"/>
          <w:sz w:val="22"/>
          <w:szCs w:val="22"/>
        </w:rPr>
        <w:t>2024-09-04</w:t>
      </w:r>
    </w:p>
    <w:p w14:paraId="6317F23D" w14:textId="77777777" w:rsidR="00B36EDA" w:rsidRPr="00293BDC" w:rsidRDefault="00B63F0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93BD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8B4EF32" w14:textId="77777777" w:rsidR="00B36EDA" w:rsidRPr="00293BDC" w:rsidRDefault="00B63F0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93BDC">
        <w:rPr>
          <w:rFonts w:ascii="Arial Narrow" w:hAnsi="Arial Narrow" w:cs="Arial"/>
          <w:sz w:val="22"/>
          <w:szCs w:val="22"/>
        </w:rPr>
        <w:t>Powstańców Warszawy</w:t>
      </w:r>
      <w:r w:rsidR="00B36EDA" w:rsidRPr="00293BDC">
        <w:rPr>
          <w:rFonts w:ascii="Arial Narrow" w:hAnsi="Arial Narrow" w:cs="Arial"/>
          <w:sz w:val="22"/>
          <w:szCs w:val="22"/>
        </w:rPr>
        <w:t xml:space="preserve"> </w:t>
      </w:r>
      <w:r w:rsidRPr="00293BDC">
        <w:rPr>
          <w:rFonts w:ascii="Arial Narrow" w:hAnsi="Arial Narrow" w:cs="Arial"/>
          <w:sz w:val="22"/>
          <w:szCs w:val="22"/>
        </w:rPr>
        <w:t>5</w:t>
      </w:r>
    </w:p>
    <w:p w14:paraId="40490D42" w14:textId="77777777" w:rsidR="00B36EDA" w:rsidRPr="00293BDC" w:rsidRDefault="00B63F0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293BDC">
        <w:rPr>
          <w:rFonts w:ascii="Arial Narrow" w:hAnsi="Arial Narrow" w:cs="Arial"/>
          <w:sz w:val="22"/>
          <w:szCs w:val="22"/>
        </w:rPr>
        <w:t>85-681</w:t>
      </w:r>
      <w:r w:rsidR="00B36EDA" w:rsidRPr="00293BDC">
        <w:rPr>
          <w:rFonts w:ascii="Arial Narrow" w:hAnsi="Arial Narrow" w:cs="Arial"/>
          <w:sz w:val="22"/>
          <w:szCs w:val="22"/>
        </w:rPr>
        <w:t xml:space="preserve"> </w:t>
      </w:r>
      <w:r w:rsidRPr="00293BDC">
        <w:rPr>
          <w:rFonts w:ascii="Arial Narrow" w:hAnsi="Arial Narrow" w:cs="Arial"/>
          <w:sz w:val="22"/>
          <w:szCs w:val="22"/>
        </w:rPr>
        <w:t>Bydgoszcz</w:t>
      </w:r>
    </w:p>
    <w:p w14:paraId="4D8E6A61" w14:textId="77777777" w:rsidR="00B36EDA" w:rsidRPr="00293BDC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93BD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B93D710" w14:textId="77777777" w:rsidR="00B36EDA" w:rsidRPr="00293BDC" w:rsidRDefault="00B36EDA" w:rsidP="00293BDC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293BD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1AE7A20" w14:textId="77777777" w:rsidR="00B36EDA" w:rsidRPr="00293BD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93BDC" w14:paraId="188677EB" w14:textId="77777777" w:rsidTr="00B36EDA">
        <w:tc>
          <w:tcPr>
            <w:tcW w:w="9923" w:type="dxa"/>
            <w:shd w:val="clear" w:color="auto" w:fill="F2F2F2"/>
            <w:hideMark/>
          </w:tcPr>
          <w:p w14:paraId="3D8FD419" w14:textId="42C9ECBB" w:rsidR="00B36EDA" w:rsidRPr="00293BDC" w:rsidRDefault="00293BDC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93BD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51C89EF1" w14:textId="77777777" w:rsidR="00B36EDA" w:rsidRPr="00293B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93BD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9B32937" w14:textId="77777777" w:rsidR="00B36EDA" w:rsidRPr="00293BDC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94121AF" w14:textId="77777777" w:rsidR="00B36EDA" w:rsidRPr="00293BD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93BD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93BD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93BD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93BDC" w14:paraId="27FCC95C" w14:textId="77777777" w:rsidTr="00B36EDA">
        <w:tc>
          <w:tcPr>
            <w:tcW w:w="2269" w:type="dxa"/>
            <w:shd w:val="clear" w:color="auto" w:fill="auto"/>
          </w:tcPr>
          <w:p w14:paraId="02B61669" w14:textId="77777777" w:rsidR="00B36EDA" w:rsidRPr="00293B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E8679D6" w14:textId="77777777" w:rsidR="00B36EDA" w:rsidRPr="00293BDC" w:rsidRDefault="00B63F0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Oddziału Klinicznego Otolaryngologii na okres 12 miesięcy</w:t>
            </w:r>
          </w:p>
        </w:tc>
      </w:tr>
      <w:tr w:rsidR="00B63F07" w:rsidRPr="00293BDC" w14:paraId="0468E417" w14:textId="77777777" w:rsidTr="007F76D0">
        <w:tc>
          <w:tcPr>
            <w:tcW w:w="2269" w:type="dxa"/>
            <w:shd w:val="clear" w:color="auto" w:fill="auto"/>
          </w:tcPr>
          <w:p w14:paraId="27C584E6" w14:textId="77777777" w:rsidR="00B63F07" w:rsidRPr="00293BDC" w:rsidRDefault="00B63F07" w:rsidP="007F76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5F88210D" w14:textId="77777777" w:rsidR="00B63F07" w:rsidRPr="00293BDC" w:rsidRDefault="00B63F07" w:rsidP="007F76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108/2024</w:t>
            </w:r>
          </w:p>
        </w:tc>
      </w:tr>
    </w:tbl>
    <w:p w14:paraId="4702FD34" w14:textId="77777777" w:rsidR="00B36EDA" w:rsidRPr="00293BD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8B88C3B" w14:textId="77777777" w:rsidR="00B36EDA" w:rsidRPr="00293BD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293BDC">
        <w:rPr>
          <w:rFonts w:ascii="Arial Narrow" w:hAnsi="Arial Narrow" w:cs="Arial"/>
          <w:sz w:val="22"/>
          <w:szCs w:val="22"/>
        </w:rPr>
        <w:t xml:space="preserve">Zamawiający, </w:t>
      </w:r>
      <w:r w:rsidR="00B63F07" w:rsidRPr="00293BDC">
        <w:rPr>
          <w:rFonts w:ascii="Arial Narrow" w:hAnsi="Arial Narrow" w:cs="Arial"/>
          <w:b/>
          <w:sz w:val="22"/>
          <w:szCs w:val="22"/>
        </w:rPr>
        <w:t>10WSzKzP SPZOZ</w:t>
      </w:r>
      <w:r w:rsidRPr="00293BDC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B63F07" w:rsidRPr="00293BDC">
        <w:rPr>
          <w:rFonts w:ascii="Arial Narrow" w:hAnsi="Arial Narrow" w:cs="Arial"/>
          <w:sz w:val="22"/>
          <w:szCs w:val="22"/>
        </w:rPr>
        <w:t>(</w:t>
      </w:r>
      <w:proofErr w:type="spellStart"/>
      <w:r w:rsidR="00B63F07" w:rsidRPr="00293BDC">
        <w:rPr>
          <w:rFonts w:ascii="Arial Narrow" w:hAnsi="Arial Narrow" w:cs="Arial"/>
          <w:sz w:val="22"/>
          <w:szCs w:val="22"/>
        </w:rPr>
        <w:t>t.j</w:t>
      </w:r>
      <w:proofErr w:type="spellEnd"/>
      <w:r w:rsidR="00B63F07" w:rsidRPr="00293BDC">
        <w:rPr>
          <w:rFonts w:ascii="Arial Narrow" w:hAnsi="Arial Narrow" w:cs="Arial"/>
          <w:sz w:val="22"/>
          <w:szCs w:val="22"/>
        </w:rPr>
        <w:t>. Dz. U. z 2023r. poz. 1605)</w:t>
      </w:r>
      <w:r w:rsidRPr="00293BDC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293BDC">
        <w:rPr>
          <w:rFonts w:ascii="Arial Narrow" w:hAnsi="Arial Narrow" w:cs="Arial"/>
          <w:sz w:val="22"/>
          <w:szCs w:val="22"/>
        </w:rPr>
        <w:t>Pzp</w:t>
      </w:r>
      <w:proofErr w:type="spellEnd"/>
      <w:r w:rsidRPr="00293BDC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63F07" w:rsidRPr="00293BDC" w14:paraId="7572BB12" w14:textId="77777777" w:rsidTr="00B63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9331" w14:textId="77777777" w:rsidR="00B63F07" w:rsidRPr="00293BDC" w:rsidRDefault="00B63F07" w:rsidP="007F76D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Proteza do wszczepów </w:t>
            </w:r>
            <w:proofErr w:type="spellStart"/>
            <w:r w:rsidRPr="00293BDC">
              <w:rPr>
                <w:rFonts w:ascii="Arial Narrow" w:hAnsi="Arial Narrow" w:cs="Arial"/>
                <w:sz w:val="22"/>
                <w:szCs w:val="22"/>
              </w:rPr>
              <w:t>wewnątrzusznych</w:t>
            </w:r>
            <w:proofErr w:type="spellEnd"/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typ III BOS, IVA, IVB, VD</w:t>
            </w:r>
          </w:p>
          <w:p w14:paraId="07639DE3" w14:textId="77777777" w:rsidR="00B63F07" w:rsidRPr="00293BDC" w:rsidRDefault="00B63F07" w:rsidP="007F76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 xml:space="preserve">Zakład Detali Medycznych "DEMED" </w:t>
            </w:r>
            <w:proofErr w:type="spellStart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Sp.z</w:t>
            </w:r>
            <w:proofErr w:type="spellEnd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 xml:space="preserve"> o.o.</w:t>
            </w:r>
          </w:p>
          <w:p w14:paraId="13ACD433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56C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8556DFC" w14:textId="77777777" w:rsidR="00B63F07" w:rsidRPr="00293BDC" w:rsidRDefault="00B63F07" w:rsidP="007F76D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43-190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Mikołów</w:t>
            </w:r>
          </w:p>
          <w:p w14:paraId="30694500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21 513.60 zł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188CC6B" w14:textId="77777777" w:rsidR="00B63F07" w:rsidRPr="00293BDC" w:rsidRDefault="00B63F07" w:rsidP="007F76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3BD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817004A" w14:textId="77777777" w:rsidR="00B63F07" w:rsidRPr="00293BDC" w:rsidRDefault="00B63F07" w:rsidP="007F76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63F07" w:rsidRPr="00293BDC" w14:paraId="301809D6" w14:textId="77777777" w:rsidTr="00B63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F977A" w14:textId="77777777" w:rsidR="00B63F07" w:rsidRPr="00293BDC" w:rsidRDefault="00B63F07" w:rsidP="007F76D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Ostrza do </w:t>
            </w:r>
            <w:proofErr w:type="spellStart"/>
            <w:r w:rsidRPr="00293BDC">
              <w:rPr>
                <w:rFonts w:ascii="Arial Narrow" w:hAnsi="Arial Narrow" w:cs="Arial"/>
                <w:sz w:val="22"/>
                <w:szCs w:val="22"/>
              </w:rPr>
              <w:t>mikronacięć</w:t>
            </w:r>
            <w:proofErr w:type="spellEnd"/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293BDC">
              <w:rPr>
                <w:rFonts w:ascii="Arial Narrow" w:hAnsi="Arial Narrow" w:cs="Arial"/>
                <w:sz w:val="22"/>
                <w:szCs w:val="22"/>
              </w:rPr>
              <w:t>Bivera</w:t>
            </w:r>
            <w:proofErr w:type="spellEnd"/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No65</w:t>
            </w:r>
          </w:p>
          <w:p w14:paraId="32E2F990" w14:textId="77777777" w:rsidR="00B63F07" w:rsidRPr="00293BDC" w:rsidRDefault="00B63F07" w:rsidP="007F76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Consultronix</w:t>
            </w:r>
            <w:proofErr w:type="spellEnd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88CE5C6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057BC50" w14:textId="77777777" w:rsidR="00B63F07" w:rsidRPr="00293BDC" w:rsidRDefault="00B63F07" w:rsidP="007F76D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14:paraId="20E02BAC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653.18 zł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F81A75" w14:textId="77777777" w:rsidR="00B63F07" w:rsidRPr="00293BDC" w:rsidRDefault="00B63F07" w:rsidP="007F76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3BD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31BE475" w14:textId="77777777" w:rsidR="00B63F07" w:rsidRPr="00293BDC" w:rsidRDefault="00B63F07" w:rsidP="007F76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63F07" w:rsidRPr="00293BDC" w14:paraId="11BF97D3" w14:textId="77777777" w:rsidTr="00B63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E2C76" w14:textId="77777777" w:rsidR="00B63F07" w:rsidRPr="00293BDC" w:rsidRDefault="00B63F07" w:rsidP="007F76D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293BDC">
              <w:rPr>
                <w:rFonts w:ascii="Arial Narrow" w:hAnsi="Arial Narrow" w:cs="Arial"/>
                <w:sz w:val="22"/>
                <w:szCs w:val="22"/>
              </w:rPr>
              <w:t>Drenik</w:t>
            </w:r>
            <w:proofErr w:type="spellEnd"/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wentylacyjny do ucha typu T-1.14mm I.D.L-12mm wykonany z : </w:t>
            </w:r>
            <w:proofErr w:type="spellStart"/>
            <w:r w:rsidRPr="00293BDC">
              <w:rPr>
                <w:rFonts w:ascii="Arial Narrow" w:hAnsi="Arial Narrow" w:cs="Arial"/>
                <w:sz w:val="22"/>
                <w:szCs w:val="22"/>
              </w:rPr>
              <w:t>elestomereu</w:t>
            </w:r>
            <w:proofErr w:type="spellEnd"/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silikonowego lub TPE czy ze stali nierdzewnej albo z tytanu</w:t>
            </w:r>
          </w:p>
          <w:p w14:paraId="5D3C7CEA" w14:textId="77777777" w:rsidR="00B63F07" w:rsidRPr="00293BDC" w:rsidRDefault="00B63F07" w:rsidP="007F76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EUMed</w:t>
            </w:r>
            <w:proofErr w:type="spellEnd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7490F2DF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Chłopickiego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50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7C25B5B" w14:textId="77777777" w:rsidR="00B63F07" w:rsidRPr="00293BDC" w:rsidRDefault="00B63F07" w:rsidP="007F76D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04-275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7637A61F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2 700.00 zł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ECDB09" w14:textId="77777777" w:rsidR="00B63F07" w:rsidRPr="00293BDC" w:rsidRDefault="00B63F07" w:rsidP="007F76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3BD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C9BD823" w14:textId="77777777" w:rsidR="00B63F07" w:rsidRPr="00293BDC" w:rsidRDefault="00B63F07" w:rsidP="007F76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63F07" w:rsidRPr="00293BDC" w14:paraId="78DA1601" w14:textId="77777777" w:rsidTr="00B63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03CB6" w14:textId="77777777" w:rsidR="00B63F07" w:rsidRPr="00293BDC" w:rsidRDefault="00B63F07" w:rsidP="007F76D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>Zestaw DCR prosty. Sondy ze stali nierdzewnej - długość 4,5 cm x średnica 0,90 m (1 3/4 x 20G). Rurki silikonowe - długość 40 cm x średnica 0,80 mm, a`3szt.</w:t>
            </w:r>
          </w:p>
          <w:p w14:paraId="1B9601C3" w14:textId="77777777" w:rsidR="00B63F07" w:rsidRPr="00293BDC" w:rsidRDefault="00B63F07" w:rsidP="007F76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Consultronix</w:t>
            </w:r>
            <w:proofErr w:type="spellEnd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4CE6231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Przemysłowa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C99CF29" w14:textId="77777777" w:rsidR="00B63F07" w:rsidRPr="00293BDC" w:rsidRDefault="00B63F07" w:rsidP="007F76D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32-083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Balice</w:t>
            </w:r>
          </w:p>
          <w:p w14:paraId="13AD3E2D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1 555.20 zł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36F57F" w14:textId="77777777" w:rsidR="00B63F07" w:rsidRPr="00293BDC" w:rsidRDefault="00B63F07" w:rsidP="007F76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3BD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F750F55" w14:textId="77777777" w:rsidR="00B63F07" w:rsidRPr="00293BDC" w:rsidRDefault="00B63F07" w:rsidP="007F76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B63F07" w:rsidRPr="00293BDC" w14:paraId="71FDC536" w14:textId="77777777" w:rsidTr="00B63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1461" w14:textId="77777777" w:rsidR="00B63F07" w:rsidRPr="00293BDC" w:rsidRDefault="00B63F07" w:rsidP="007F76D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Proteza do rekonstrukcji </w:t>
            </w:r>
            <w:proofErr w:type="spellStart"/>
            <w:r w:rsidRPr="00293BDC">
              <w:rPr>
                <w:rFonts w:ascii="Arial Narrow" w:hAnsi="Arial Narrow" w:cs="Arial"/>
                <w:sz w:val="22"/>
                <w:szCs w:val="22"/>
              </w:rPr>
              <w:t>ukladu</w:t>
            </w:r>
            <w:proofErr w:type="spellEnd"/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przewodzącego ucha środkowego typu VE fi 0,8 mm</w:t>
            </w:r>
          </w:p>
          <w:p w14:paraId="2F99BC5C" w14:textId="77777777" w:rsidR="00B63F07" w:rsidRPr="00293BDC" w:rsidRDefault="00B63F07" w:rsidP="007F76D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 xml:space="preserve">Zakład Detali Medycznych "DEMED" </w:t>
            </w:r>
            <w:proofErr w:type="spellStart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Sp.z</w:t>
            </w:r>
            <w:proofErr w:type="spellEnd"/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 xml:space="preserve"> o.o.</w:t>
            </w:r>
          </w:p>
          <w:p w14:paraId="37DBD736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56C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7DBF887" w14:textId="77777777" w:rsidR="00B63F07" w:rsidRPr="00293BDC" w:rsidRDefault="00B63F07" w:rsidP="007F76D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43-190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Mikołów</w:t>
            </w:r>
          </w:p>
          <w:p w14:paraId="1CDA1894" w14:textId="77777777" w:rsidR="00B63F07" w:rsidRPr="00293BDC" w:rsidRDefault="00B63F07" w:rsidP="007F76D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293BDC">
              <w:rPr>
                <w:rFonts w:ascii="Arial Narrow" w:hAnsi="Arial Narrow" w:cs="Arial"/>
                <w:b/>
                <w:sz w:val="22"/>
                <w:szCs w:val="22"/>
              </w:rPr>
              <w:t>5 378.40 zł</w:t>
            </w:r>
            <w:r w:rsidRPr="00293BD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93BD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EDAED1" w14:textId="77777777" w:rsidR="00B63F07" w:rsidRPr="00293BDC" w:rsidRDefault="00B63F07" w:rsidP="007F76D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293BD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A588BF3" w14:textId="77777777" w:rsidR="00B63F07" w:rsidRPr="00293BDC" w:rsidRDefault="00B63F07" w:rsidP="007F76D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2F83A3F3" w14:textId="77777777" w:rsidR="00B36EDA" w:rsidRPr="00293BD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93BD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93BD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93BDC" w14:paraId="4640293D" w14:textId="77777777" w:rsidTr="00B63F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357A84" w14:textId="77777777" w:rsidR="00B36EDA" w:rsidRPr="00293BD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AA009A" w14:textId="77777777" w:rsidR="00B36EDA" w:rsidRPr="00293BD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E60E4E" w14:textId="77777777" w:rsidR="00B36EDA" w:rsidRPr="00293BD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BF9190" w14:textId="77777777" w:rsidR="00B36EDA" w:rsidRPr="00293BD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93BD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63F07" w:rsidRPr="00293BDC" w14:paraId="3041ADC4" w14:textId="77777777" w:rsidTr="00B63F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E09A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Proteza do wszczepów </w:t>
            </w:r>
            <w:proofErr w:type="spellStart"/>
            <w:r w:rsidRPr="00293BDC">
              <w:rPr>
                <w:rFonts w:ascii="Arial Narrow" w:hAnsi="Arial Narrow" w:cs="Arial"/>
                <w:sz w:val="20"/>
                <w:szCs w:val="20"/>
              </w:rPr>
              <w:t>wewnątrzusznych</w:t>
            </w:r>
            <w:proofErr w:type="spellEnd"/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typ III BOS, IVA, IVB, VD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74CCF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Detali Medycznych "DEMED" </w:t>
            </w:r>
            <w:proofErr w:type="spellStart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>Sp.z</w:t>
            </w:r>
            <w:proofErr w:type="spellEnd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o.o.</w:t>
            </w:r>
          </w:p>
          <w:p w14:paraId="5A1A8B5F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Żwirki i Wigury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56C</w:t>
            </w:r>
          </w:p>
          <w:p w14:paraId="4761A41D" w14:textId="77777777" w:rsidR="00B63F07" w:rsidRPr="00293BDC" w:rsidRDefault="00B63F07" w:rsidP="007F76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43-190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B5E5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90BBEFF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52AB2E4D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C2EF2" w14:textId="77777777" w:rsidR="00B63F07" w:rsidRPr="00293BDC" w:rsidRDefault="00B63F07" w:rsidP="007F76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3F07" w:rsidRPr="00293BDC" w14:paraId="0F4A1089" w14:textId="77777777" w:rsidTr="00B63F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065A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Ostrza do </w:t>
            </w:r>
            <w:proofErr w:type="spellStart"/>
            <w:r w:rsidRPr="00293BDC">
              <w:rPr>
                <w:rFonts w:ascii="Arial Narrow" w:hAnsi="Arial Narrow" w:cs="Arial"/>
                <w:sz w:val="20"/>
                <w:szCs w:val="20"/>
              </w:rPr>
              <w:t>mikronacięć</w:t>
            </w:r>
            <w:proofErr w:type="spellEnd"/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typu </w:t>
            </w:r>
            <w:proofErr w:type="spellStart"/>
            <w:r w:rsidRPr="00293BDC">
              <w:rPr>
                <w:rFonts w:ascii="Arial Narrow" w:hAnsi="Arial Narrow" w:cs="Arial"/>
                <w:sz w:val="20"/>
                <w:szCs w:val="20"/>
              </w:rPr>
              <w:t>Bivera</w:t>
            </w:r>
            <w:proofErr w:type="spellEnd"/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No65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95D8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>Consultronix</w:t>
            </w:r>
            <w:proofErr w:type="spellEnd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0D54F91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Przemysłowa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14:paraId="525A4E2F" w14:textId="77777777" w:rsidR="00B63F07" w:rsidRPr="00293BDC" w:rsidRDefault="00B63F07" w:rsidP="007F76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32-083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391D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B79F7C8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4123A360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F6D20" w14:textId="77777777" w:rsidR="00B63F07" w:rsidRPr="00293BDC" w:rsidRDefault="00B63F07" w:rsidP="007F76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3F07" w:rsidRPr="00293BDC" w14:paraId="6481DD5A" w14:textId="77777777" w:rsidTr="00B63F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91C2E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293BDC">
              <w:rPr>
                <w:rFonts w:ascii="Arial Narrow" w:hAnsi="Arial Narrow" w:cs="Arial"/>
                <w:sz w:val="20"/>
                <w:szCs w:val="20"/>
              </w:rPr>
              <w:t>Drenik</w:t>
            </w:r>
            <w:proofErr w:type="spellEnd"/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wentylacyjny do ucha typu T-1.14mm I.D.L-12mm wykonany z : </w:t>
            </w:r>
            <w:proofErr w:type="spellStart"/>
            <w:r w:rsidRPr="00293BDC">
              <w:rPr>
                <w:rFonts w:ascii="Arial Narrow" w:hAnsi="Arial Narrow" w:cs="Arial"/>
                <w:sz w:val="20"/>
                <w:szCs w:val="20"/>
              </w:rPr>
              <w:t>elestomereu</w:t>
            </w:r>
            <w:proofErr w:type="spellEnd"/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silikonowego lub TPE czy ze stali nierdzewnej albo z tytanu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E456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>EUMed</w:t>
            </w:r>
            <w:proofErr w:type="spellEnd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DC65FA1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Chłopickiego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50</w:t>
            </w:r>
          </w:p>
          <w:p w14:paraId="4E4F79A8" w14:textId="77777777" w:rsidR="00B63F07" w:rsidRPr="00293BDC" w:rsidRDefault="00B63F07" w:rsidP="007F76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04-275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F786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BF6B330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1244F44F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3331" w14:textId="77777777" w:rsidR="00B63F07" w:rsidRPr="00293BDC" w:rsidRDefault="00B63F07" w:rsidP="007F76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3F07" w:rsidRPr="00293BDC" w14:paraId="70352380" w14:textId="77777777" w:rsidTr="00B63F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5BDF4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Zestaw DCR prosty. Sondy ze stali nierdzewnej - długość 4,5 cm x średnica 0,90 m (1 3/4 x 20G). Rurki silikonowe - długość 40 cm x średnica 0,80 mm, a`3szt.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527F0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>Consultronix</w:t>
            </w:r>
            <w:proofErr w:type="spellEnd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279E40D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Przemysłowa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14:paraId="592E9399" w14:textId="77777777" w:rsidR="00B63F07" w:rsidRPr="00293BDC" w:rsidRDefault="00B63F07" w:rsidP="007F76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32-083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13C5B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DD55EDA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5DA4AB55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DC96D" w14:textId="77777777" w:rsidR="00B63F07" w:rsidRPr="00293BDC" w:rsidRDefault="00B63F07" w:rsidP="007F76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B63F07" w:rsidRPr="00293BDC" w14:paraId="5A4755CF" w14:textId="77777777" w:rsidTr="00B63F0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DB96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Proteza do rekonstrukcji </w:t>
            </w:r>
            <w:proofErr w:type="spellStart"/>
            <w:r w:rsidRPr="00293BDC">
              <w:rPr>
                <w:rFonts w:ascii="Arial Narrow" w:hAnsi="Arial Narrow" w:cs="Arial"/>
                <w:sz w:val="20"/>
                <w:szCs w:val="20"/>
              </w:rPr>
              <w:t>ukladu</w:t>
            </w:r>
            <w:proofErr w:type="spellEnd"/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przewodzącego ucha środkowego typu VE fi 0,8 mm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7ED86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Zakład Detali Medycznych "DEMED" </w:t>
            </w:r>
            <w:proofErr w:type="spellStart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>Sp.z</w:t>
            </w:r>
            <w:proofErr w:type="spellEnd"/>
            <w:r w:rsidRPr="00293BD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o.o.</w:t>
            </w:r>
          </w:p>
          <w:p w14:paraId="271FF3F7" w14:textId="77777777" w:rsidR="00B63F07" w:rsidRPr="00293BDC" w:rsidRDefault="00B63F07" w:rsidP="007F76D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Żwirki i Wigury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56C</w:t>
            </w:r>
          </w:p>
          <w:p w14:paraId="0FDF0CBF" w14:textId="77777777" w:rsidR="00B63F07" w:rsidRPr="00293BDC" w:rsidRDefault="00B63F07" w:rsidP="007F76D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43-190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93BDC">
              <w:rPr>
                <w:rFonts w:ascii="Arial Narrow" w:hAnsi="Arial Narrow" w:cs="Arial"/>
                <w:sz w:val="20"/>
                <w:szCs w:val="20"/>
              </w:rPr>
              <w:t>Mikołów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8AFD5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17E8447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5DA5620C" w14:textId="77777777" w:rsidR="00B63F07" w:rsidRPr="00293BDC" w:rsidRDefault="00B63F07" w:rsidP="007F76D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>3 - Okres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406D" w14:textId="77777777" w:rsidR="00B63F07" w:rsidRPr="00293BDC" w:rsidRDefault="00B63F07" w:rsidP="007F76D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93BD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7DB3D996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93BDC">
        <w:rPr>
          <w:rFonts w:ascii="Arial Narrow" w:hAnsi="Arial Narrow" w:cs="Arial"/>
          <w:i/>
          <w:sz w:val="22"/>
          <w:szCs w:val="22"/>
        </w:rPr>
        <w:t>Zamawiający</w:t>
      </w:r>
    </w:p>
    <w:p w14:paraId="66043067" w14:textId="77777777" w:rsidR="00293BDC" w:rsidRDefault="00293BDC" w:rsidP="00293B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613078" w14:textId="77777777" w:rsidR="00293BDC" w:rsidRDefault="00293BDC" w:rsidP="00293B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CF98A7" w14:textId="20A908E8" w:rsidR="00293BDC" w:rsidRPr="000605ED" w:rsidRDefault="00293BDC" w:rsidP="00293B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2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6720234B" w14:textId="77777777" w:rsidR="00293BDC" w:rsidRPr="000605ED" w:rsidRDefault="00293BDC" w:rsidP="00293BD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56F6F259" w14:textId="77777777" w:rsidR="00293BDC" w:rsidRPr="000605ED" w:rsidRDefault="00293BDC" w:rsidP="00293BDC">
      <w:pPr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3BF00C36" w14:textId="508D5624" w:rsidR="00293BDC" w:rsidRPr="00293BDC" w:rsidRDefault="00293BDC" w:rsidP="00293BDC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04.09.2024 r.</w:t>
      </w:r>
    </w:p>
    <w:bookmarkEnd w:id="0"/>
    <w:sectPr w:rsidR="00293BDC" w:rsidRPr="00293BDC" w:rsidSect="00293B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B7E1F" w14:textId="77777777" w:rsidR="000B12C9" w:rsidRDefault="000B12C9">
      <w:r>
        <w:separator/>
      </w:r>
    </w:p>
  </w:endnote>
  <w:endnote w:type="continuationSeparator" w:id="0">
    <w:p w14:paraId="49141B0E" w14:textId="77777777" w:rsidR="000B12C9" w:rsidRDefault="000B1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4F7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9E8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5895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738D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0489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861A06" w14:textId="77777777" w:rsidR="000B12C9" w:rsidRDefault="000B12C9">
      <w:r>
        <w:separator/>
      </w:r>
    </w:p>
  </w:footnote>
  <w:footnote w:type="continuationSeparator" w:id="0">
    <w:p w14:paraId="3CF19103" w14:textId="77777777" w:rsidR="000B12C9" w:rsidRDefault="000B1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E899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6B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45C3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12C9"/>
    <w:rsid w:val="00022322"/>
    <w:rsid w:val="00042497"/>
    <w:rsid w:val="000B12C9"/>
    <w:rsid w:val="000C1E6F"/>
    <w:rsid w:val="000E4E56"/>
    <w:rsid w:val="001A1468"/>
    <w:rsid w:val="001B7815"/>
    <w:rsid w:val="00211A34"/>
    <w:rsid w:val="00293BD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63F07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A5E45F"/>
  <w15:chartTrackingRefBased/>
  <w15:docId w15:val="{8802AEED-BC71-4B66-9DCC-C1D19678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93BDC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3BDC"/>
    <w:rPr>
      <w:b/>
      <w:bCs/>
    </w:rPr>
  </w:style>
  <w:style w:type="character" w:styleId="Hipercze">
    <w:name w:val="Hyperlink"/>
    <w:uiPriority w:val="99"/>
    <w:unhideWhenUsed/>
    <w:rsid w:val="00293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741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2024-09-04T11:11:00Z</cp:lastPrinted>
  <dcterms:created xsi:type="dcterms:W3CDTF">2024-09-04T11:11:00Z</dcterms:created>
  <dcterms:modified xsi:type="dcterms:W3CDTF">2024-09-04T11:11:00Z</dcterms:modified>
</cp:coreProperties>
</file>