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843360" w14:textId="77777777" w:rsidR="003E6519" w:rsidRPr="00413E4F" w:rsidRDefault="005C04A8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413E4F">
        <w:rPr>
          <w:rFonts w:ascii="Arial Narrow" w:hAnsi="Arial Narrow" w:cs="Arial"/>
          <w:sz w:val="22"/>
          <w:szCs w:val="22"/>
        </w:rPr>
        <w:t>Bydgoszcz</w:t>
      </w:r>
      <w:r w:rsidR="003E6519" w:rsidRPr="00413E4F">
        <w:rPr>
          <w:rFonts w:ascii="Arial Narrow" w:hAnsi="Arial Narrow" w:cs="Arial"/>
          <w:sz w:val="22"/>
          <w:szCs w:val="22"/>
        </w:rPr>
        <w:t xml:space="preserve"> dnia: </w:t>
      </w:r>
      <w:r w:rsidRPr="00413E4F">
        <w:rPr>
          <w:rFonts w:ascii="Arial Narrow" w:hAnsi="Arial Narrow" w:cs="Arial"/>
          <w:sz w:val="22"/>
          <w:szCs w:val="22"/>
        </w:rPr>
        <w:t>2024-09-06</w:t>
      </w:r>
    </w:p>
    <w:p w14:paraId="33B3D386" w14:textId="77777777" w:rsidR="003E6519" w:rsidRPr="00413E4F" w:rsidRDefault="005C04A8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413E4F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4C699DE" w14:textId="77777777" w:rsidR="003E6519" w:rsidRPr="00413E4F" w:rsidRDefault="005C04A8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413E4F">
        <w:rPr>
          <w:rFonts w:ascii="Arial Narrow" w:hAnsi="Arial Narrow" w:cs="Arial"/>
          <w:sz w:val="22"/>
          <w:szCs w:val="22"/>
        </w:rPr>
        <w:t>Powstańców Warszawy</w:t>
      </w:r>
      <w:r w:rsidR="003E6519" w:rsidRPr="00413E4F">
        <w:rPr>
          <w:rFonts w:ascii="Arial Narrow" w:hAnsi="Arial Narrow" w:cs="Arial"/>
          <w:sz w:val="22"/>
          <w:szCs w:val="22"/>
        </w:rPr>
        <w:t xml:space="preserve"> </w:t>
      </w:r>
      <w:r w:rsidRPr="00413E4F">
        <w:rPr>
          <w:rFonts w:ascii="Arial Narrow" w:hAnsi="Arial Narrow" w:cs="Arial"/>
          <w:sz w:val="22"/>
          <w:szCs w:val="22"/>
        </w:rPr>
        <w:t>5</w:t>
      </w:r>
    </w:p>
    <w:p w14:paraId="2209997D" w14:textId="77777777" w:rsidR="003E6519" w:rsidRPr="00413E4F" w:rsidRDefault="005C04A8" w:rsidP="003E6519">
      <w:pPr>
        <w:rPr>
          <w:rFonts w:ascii="Arial Narrow" w:hAnsi="Arial Narrow" w:cs="Arial"/>
          <w:sz w:val="22"/>
          <w:szCs w:val="22"/>
        </w:rPr>
      </w:pPr>
      <w:r w:rsidRPr="00413E4F">
        <w:rPr>
          <w:rFonts w:ascii="Arial Narrow" w:hAnsi="Arial Narrow" w:cs="Arial"/>
          <w:sz w:val="22"/>
          <w:szCs w:val="22"/>
        </w:rPr>
        <w:t>85-681</w:t>
      </w:r>
      <w:r w:rsidR="003E6519" w:rsidRPr="00413E4F">
        <w:rPr>
          <w:rFonts w:ascii="Arial Narrow" w:hAnsi="Arial Narrow" w:cs="Arial"/>
          <w:sz w:val="22"/>
          <w:szCs w:val="22"/>
        </w:rPr>
        <w:t xml:space="preserve"> </w:t>
      </w:r>
      <w:r w:rsidRPr="00413E4F">
        <w:rPr>
          <w:rFonts w:ascii="Arial Narrow" w:hAnsi="Arial Narrow" w:cs="Arial"/>
          <w:sz w:val="22"/>
          <w:szCs w:val="22"/>
        </w:rPr>
        <w:t>Bydgoszcz</w:t>
      </w:r>
    </w:p>
    <w:p w14:paraId="655220F5" w14:textId="77777777" w:rsidR="003E6519" w:rsidRPr="00413E4F" w:rsidRDefault="003E6519" w:rsidP="003E6519">
      <w:pPr>
        <w:jc w:val="both"/>
        <w:rPr>
          <w:rFonts w:ascii="Arial Narrow" w:hAnsi="Arial Narrow" w:cs="Arial"/>
          <w:bCs/>
          <w:sz w:val="16"/>
          <w:szCs w:val="16"/>
        </w:rPr>
      </w:pPr>
      <w:r w:rsidRPr="00413E4F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1AC73AF6" w14:textId="77777777" w:rsidR="003E6519" w:rsidRPr="00413E4F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413E4F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413E4F" w14:paraId="19803B32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82DAEAE" w14:textId="77777777" w:rsidR="003E6519" w:rsidRPr="00413E4F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413E4F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3B9335B5" w14:textId="77777777" w:rsidR="003E6519" w:rsidRPr="00413E4F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413E4F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676BA9DB" w14:textId="77777777" w:rsidR="003E6519" w:rsidRPr="00413E4F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413E4F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28601558" w14:textId="77777777" w:rsidR="003E6519" w:rsidRPr="00413E4F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13E4F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13E4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13E4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13E4F" w14:paraId="529BEAF9" w14:textId="77777777" w:rsidTr="001A0FA2">
        <w:tc>
          <w:tcPr>
            <w:tcW w:w="2269" w:type="dxa"/>
            <w:shd w:val="clear" w:color="auto" w:fill="auto"/>
          </w:tcPr>
          <w:p w14:paraId="091FA232" w14:textId="77777777" w:rsidR="003E6519" w:rsidRPr="00413E4F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3E4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D9E07BF" w14:textId="77777777" w:rsidR="003E6519" w:rsidRPr="00413E4F" w:rsidRDefault="005C04A8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13E4F">
              <w:rPr>
                <w:rFonts w:ascii="Arial Narrow" w:hAnsi="Arial Narrow" w:cs="Arial"/>
                <w:b/>
                <w:sz w:val="22"/>
                <w:szCs w:val="22"/>
              </w:rPr>
              <w:t>Dostawa narzędzi chirurgicznych</w:t>
            </w:r>
            <w:r w:rsidR="003E6519" w:rsidRPr="00413E4F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5C04A8" w:rsidRPr="00413E4F" w14:paraId="32DF0C67" w14:textId="77777777" w:rsidTr="00387C4F">
        <w:tc>
          <w:tcPr>
            <w:tcW w:w="2269" w:type="dxa"/>
            <w:shd w:val="clear" w:color="auto" w:fill="auto"/>
          </w:tcPr>
          <w:p w14:paraId="42924253" w14:textId="77777777" w:rsidR="005C04A8" w:rsidRPr="00413E4F" w:rsidRDefault="005C04A8" w:rsidP="00387C4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3E4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0074B43" w14:textId="77777777" w:rsidR="005C04A8" w:rsidRPr="00413E4F" w:rsidRDefault="005C04A8" w:rsidP="00387C4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13E4F">
              <w:rPr>
                <w:rFonts w:ascii="Arial Narrow" w:hAnsi="Arial Narrow" w:cs="Arial"/>
                <w:b/>
                <w:sz w:val="22"/>
                <w:szCs w:val="22"/>
              </w:rPr>
              <w:t>105/2024</w:t>
            </w:r>
          </w:p>
        </w:tc>
      </w:tr>
    </w:tbl>
    <w:p w14:paraId="31EB94B3" w14:textId="77777777" w:rsidR="00890B92" w:rsidRPr="00413E4F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413E4F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413E4F">
        <w:rPr>
          <w:rFonts w:ascii="Arial Narrow" w:hAnsi="Arial Narrow" w:cs="Arial"/>
          <w:sz w:val="22"/>
          <w:szCs w:val="22"/>
        </w:rPr>
        <w:t>22</w:t>
      </w:r>
      <w:r w:rsidR="0049054E" w:rsidRPr="00413E4F">
        <w:rPr>
          <w:rFonts w:ascii="Arial Narrow" w:hAnsi="Arial Narrow" w:cs="Arial"/>
          <w:sz w:val="22"/>
          <w:szCs w:val="22"/>
        </w:rPr>
        <w:t>2</w:t>
      </w:r>
      <w:r w:rsidRPr="00413E4F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413E4F">
        <w:rPr>
          <w:rFonts w:ascii="Arial Narrow" w:hAnsi="Arial Narrow" w:cs="Arial"/>
          <w:sz w:val="22"/>
          <w:szCs w:val="22"/>
        </w:rPr>
        <w:t>4</w:t>
      </w:r>
      <w:r w:rsidRPr="00413E4F">
        <w:rPr>
          <w:rFonts w:ascii="Arial Narrow" w:hAnsi="Arial Narrow" w:cs="Arial"/>
          <w:sz w:val="22"/>
          <w:szCs w:val="22"/>
        </w:rPr>
        <w:t xml:space="preserve"> </w:t>
      </w:r>
      <w:r w:rsidR="00890B92" w:rsidRPr="00413E4F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413E4F">
        <w:rPr>
          <w:rFonts w:ascii="Arial Narrow" w:hAnsi="Arial Narrow" w:cs="Arial"/>
          <w:sz w:val="22"/>
          <w:szCs w:val="22"/>
        </w:rPr>
        <w:t xml:space="preserve"> </w:t>
      </w:r>
      <w:r w:rsidR="005C04A8" w:rsidRPr="00413E4F">
        <w:rPr>
          <w:rFonts w:ascii="Arial Narrow" w:hAnsi="Arial Narrow" w:cs="Arial"/>
          <w:sz w:val="22"/>
          <w:szCs w:val="22"/>
        </w:rPr>
        <w:t>(</w:t>
      </w:r>
      <w:proofErr w:type="spellStart"/>
      <w:r w:rsidR="005C04A8" w:rsidRPr="00413E4F">
        <w:rPr>
          <w:rFonts w:ascii="Arial Narrow" w:hAnsi="Arial Narrow" w:cs="Arial"/>
          <w:sz w:val="22"/>
          <w:szCs w:val="22"/>
        </w:rPr>
        <w:t>t.j</w:t>
      </w:r>
      <w:proofErr w:type="spellEnd"/>
      <w:r w:rsidR="005C04A8" w:rsidRPr="00413E4F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413E4F">
        <w:rPr>
          <w:rFonts w:ascii="Arial Narrow" w:hAnsi="Arial Narrow" w:cs="Arial"/>
          <w:sz w:val="22"/>
          <w:szCs w:val="22"/>
        </w:rPr>
        <w:t xml:space="preserve"> </w:t>
      </w:r>
      <w:r w:rsidR="00890B92" w:rsidRPr="00413E4F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413E4F">
        <w:rPr>
          <w:rFonts w:ascii="Arial Narrow" w:hAnsi="Arial Narrow" w:cs="Arial"/>
          <w:sz w:val="22"/>
          <w:szCs w:val="22"/>
        </w:rPr>
        <w:t xml:space="preserve"> dla</w:t>
      </w:r>
      <w:r w:rsidR="00890B92" w:rsidRPr="00413E4F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C04A8" w:rsidRPr="00413E4F" w14:paraId="665AC651" w14:textId="77777777" w:rsidTr="00387C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5B470DE" w14:textId="77777777" w:rsidR="005C04A8" w:rsidRPr="00413E4F" w:rsidRDefault="005C04A8" w:rsidP="00413E4F">
            <w:pPr>
              <w:spacing w:before="40" w:line="360" w:lineRule="auto"/>
              <w:ind w:left="354" w:right="108"/>
              <w:rPr>
                <w:rFonts w:ascii="Arial Narrow" w:hAnsi="Arial Narrow" w:cs="Arial"/>
                <w:sz w:val="22"/>
                <w:szCs w:val="22"/>
              </w:rPr>
            </w:pPr>
            <w:r w:rsidRPr="00413E4F">
              <w:rPr>
                <w:rFonts w:ascii="Arial Narrow" w:hAnsi="Arial Narrow" w:cs="Arial"/>
                <w:sz w:val="22"/>
                <w:szCs w:val="22"/>
              </w:rPr>
              <w:t>części 1 zamówienia w wysokości 77 104.44 zł brutto;</w:t>
            </w:r>
          </w:p>
        </w:tc>
      </w:tr>
      <w:tr w:rsidR="005C04A8" w:rsidRPr="00413E4F" w14:paraId="49DADFF0" w14:textId="77777777" w:rsidTr="00387C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77112E" w14:textId="77777777" w:rsidR="005C04A8" w:rsidRPr="00413E4F" w:rsidRDefault="005C04A8" w:rsidP="00413E4F">
            <w:pPr>
              <w:spacing w:before="40" w:line="360" w:lineRule="auto"/>
              <w:ind w:left="354" w:right="108"/>
              <w:rPr>
                <w:rFonts w:ascii="Arial Narrow" w:hAnsi="Arial Narrow" w:cs="Arial"/>
                <w:sz w:val="22"/>
                <w:szCs w:val="22"/>
              </w:rPr>
            </w:pPr>
            <w:r w:rsidRPr="00413E4F">
              <w:rPr>
                <w:rFonts w:ascii="Arial Narrow" w:hAnsi="Arial Narrow" w:cs="Arial"/>
                <w:sz w:val="22"/>
                <w:szCs w:val="22"/>
              </w:rPr>
              <w:t>części 2 zamówienia w wysokości 130 688.44 zł brutto;</w:t>
            </w:r>
          </w:p>
        </w:tc>
      </w:tr>
      <w:tr w:rsidR="005C04A8" w:rsidRPr="00413E4F" w14:paraId="2D2F7A88" w14:textId="77777777" w:rsidTr="00387C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CCDC5F0" w14:textId="77777777" w:rsidR="005C04A8" w:rsidRPr="00413E4F" w:rsidRDefault="005C04A8" w:rsidP="00413E4F">
            <w:pPr>
              <w:spacing w:before="40" w:line="360" w:lineRule="auto"/>
              <w:ind w:left="354" w:right="108"/>
              <w:rPr>
                <w:rFonts w:ascii="Arial Narrow" w:hAnsi="Arial Narrow" w:cs="Arial"/>
                <w:sz w:val="22"/>
                <w:szCs w:val="22"/>
              </w:rPr>
            </w:pPr>
            <w:r w:rsidRPr="00413E4F">
              <w:rPr>
                <w:rFonts w:ascii="Arial Narrow" w:hAnsi="Arial Narrow" w:cs="Arial"/>
                <w:sz w:val="22"/>
                <w:szCs w:val="22"/>
              </w:rPr>
              <w:t>części 3 zamówienia w wysokości 117 747.86 zł brutto;</w:t>
            </w:r>
          </w:p>
        </w:tc>
      </w:tr>
      <w:tr w:rsidR="005C04A8" w:rsidRPr="00413E4F" w14:paraId="6D97B15B" w14:textId="77777777" w:rsidTr="00387C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7C6E14" w14:textId="77777777" w:rsidR="005C04A8" w:rsidRPr="00413E4F" w:rsidRDefault="005C04A8" w:rsidP="00413E4F">
            <w:pPr>
              <w:spacing w:before="40" w:line="360" w:lineRule="auto"/>
              <w:ind w:left="354" w:right="108"/>
              <w:rPr>
                <w:rFonts w:ascii="Arial Narrow" w:hAnsi="Arial Narrow" w:cs="Arial"/>
                <w:sz w:val="22"/>
                <w:szCs w:val="22"/>
              </w:rPr>
            </w:pPr>
            <w:r w:rsidRPr="00413E4F">
              <w:rPr>
                <w:rFonts w:ascii="Arial Narrow" w:hAnsi="Arial Narrow" w:cs="Arial"/>
                <w:sz w:val="22"/>
                <w:szCs w:val="22"/>
              </w:rPr>
              <w:t>części 4 zamówienia w wysokości 32 805.65 zł brutto;</w:t>
            </w:r>
          </w:p>
        </w:tc>
      </w:tr>
      <w:tr w:rsidR="005C04A8" w:rsidRPr="00413E4F" w14:paraId="7EDFE18D" w14:textId="77777777" w:rsidTr="00387C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F7BE3D2" w14:textId="77777777" w:rsidR="005C04A8" w:rsidRPr="00413E4F" w:rsidRDefault="005C04A8" w:rsidP="00413E4F">
            <w:pPr>
              <w:spacing w:before="40" w:line="360" w:lineRule="auto"/>
              <w:ind w:left="354" w:right="108"/>
              <w:rPr>
                <w:rFonts w:ascii="Arial Narrow" w:hAnsi="Arial Narrow" w:cs="Arial"/>
                <w:sz w:val="22"/>
                <w:szCs w:val="22"/>
              </w:rPr>
            </w:pPr>
            <w:r w:rsidRPr="00413E4F">
              <w:rPr>
                <w:rFonts w:ascii="Arial Narrow" w:hAnsi="Arial Narrow" w:cs="Arial"/>
                <w:sz w:val="22"/>
                <w:szCs w:val="22"/>
              </w:rPr>
              <w:t>części 5 zamówienia w wysokości 7 223.04 zł brutto;</w:t>
            </w:r>
          </w:p>
        </w:tc>
      </w:tr>
      <w:tr w:rsidR="005C04A8" w:rsidRPr="00413E4F" w14:paraId="4D538D16" w14:textId="77777777" w:rsidTr="00387C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DDCDE93" w14:textId="77777777" w:rsidR="005C04A8" w:rsidRPr="00413E4F" w:rsidRDefault="005C04A8" w:rsidP="00413E4F">
            <w:pPr>
              <w:spacing w:before="40" w:line="360" w:lineRule="auto"/>
              <w:ind w:left="354" w:right="108"/>
              <w:rPr>
                <w:rFonts w:ascii="Arial Narrow" w:hAnsi="Arial Narrow" w:cs="Arial"/>
                <w:sz w:val="22"/>
                <w:szCs w:val="22"/>
              </w:rPr>
            </w:pPr>
            <w:r w:rsidRPr="00413E4F">
              <w:rPr>
                <w:rFonts w:ascii="Arial Narrow" w:hAnsi="Arial Narrow" w:cs="Arial"/>
                <w:sz w:val="22"/>
                <w:szCs w:val="22"/>
              </w:rPr>
              <w:t>części 6 zamówienia w wysokości 31 014.58 zł brutto;</w:t>
            </w:r>
          </w:p>
        </w:tc>
      </w:tr>
    </w:tbl>
    <w:p w14:paraId="19585D2F" w14:textId="77777777" w:rsidR="00890B92" w:rsidRPr="00413E4F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6DFBA5E5" w14:textId="77777777" w:rsidR="00510EC8" w:rsidRPr="00413E4F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14:paraId="6A182984" w14:textId="580A67C9" w:rsidR="00A80738" w:rsidRDefault="00413E4F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413E4F">
        <w:rPr>
          <w:rFonts w:ascii="Arial Narrow" w:hAnsi="Arial Narrow" w:cs="Arial"/>
          <w:i/>
          <w:sz w:val="22"/>
          <w:szCs w:val="22"/>
        </w:rPr>
        <w:t>ZAMAWIAJĄCY</w:t>
      </w:r>
    </w:p>
    <w:p w14:paraId="3745E063" w14:textId="77777777" w:rsidR="00413E4F" w:rsidRDefault="00413E4F" w:rsidP="00413E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CA1DF2E" w14:textId="77777777" w:rsidR="00413E4F" w:rsidRDefault="00413E4F" w:rsidP="00413E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0A128D8" w14:textId="77777777" w:rsidR="00413E4F" w:rsidRDefault="00413E4F" w:rsidP="00413E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98BC896" w14:textId="77777777" w:rsidR="00413E4F" w:rsidRDefault="00413E4F" w:rsidP="00413E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5C26AA7" w14:textId="77777777" w:rsidR="00413E4F" w:rsidRDefault="00413E4F" w:rsidP="00413E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478698F" w14:textId="77777777" w:rsidR="00413E4F" w:rsidRDefault="00413E4F" w:rsidP="00413E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3ACCFAD" w14:textId="5E8236AD" w:rsidR="00413E4F" w:rsidRPr="00681E50" w:rsidRDefault="00413E4F" w:rsidP="00413E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>1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ark.</w:t>
      </w:r>
    </w:p>
    <w:p w14:paraId="37A7D7AC" w14:textId="77777777" w:rsidR="00413E4F" w:rsidRPr="00681E50" w:rsidRDefault="00413E4F" w:rsidP="00413E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 – a/a SZPubl.  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10wsk.mil.pl i platforma: e-propublico.pl, </w:t>
      </w:r>
      <w:r w:rsidRPr="00681E50">
        <w:rPr>
          <w:rFonts w:ascii="Arial Narrow" w:hAnsi="Arial Narrow"/>
          <w:i/>
          <w:iCs/>
          <w:sz w:val="18"/>
          <w:szCs w:val="18"/>
        </w:rPr>
        <w:t>SZPubl. T2612 B5</w:t>
      </w:r>
    </w:p>
    <w:p w14:paraId="3D09A153" w14:textId="77777777" w:rsidR="00413E4F" w:rsidRPr="00681E50" w:rsidRDefault="00413E4F" w:rsidP="00413E4F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</w:t>
      </w:r>
      <w:r>
        <w:rPr>
          <w:rFonts w:ascii="Arial Narrow" w:hAnsi="Arial Narrow"/>
          <w:i/>
          <w:iCs/>
          <w:sz w:val="18"/>
        </w:rPr>
        <w:t>arbara</w:t>
      </w:r>
      <w:r w:rsidRPr="00681E50">
        <w:rPr>
          <w:rFonts w:ascii="Arial Narrow" w:hAnsi="Arial Narrow"/>
          <w:i/>
          <w:iCs/>
          <w:sz w:val="18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  <w:r>
        <w:rPr>
          <w:rFonts w:ascii="Arial Narrow" w:hAnsi="Arial Narrow"/>
          <w:i/>
          <w:iCs/>
          <w:sz w:val="18"/>
        </w:rPr>
        <w:t xml:space="preserve">, e-mail: </w:t>
      </w:r>
      <w:hyperlink r:id="rId7" w:history="1">
        <w:r w:rsidRPr="004E071B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14:paraId="118C5A59" w14:textId="08EA219E" w:rsidR="00413E4F" w:rsidRPr="00413E4F" w:rsidRDefault="00413E4F" w:rsidP="00413E4F">
      <w:pPr>
        <w:pStyle w:val="Tekstpodstawowy"/>
        <w:spacing w:after="360"/>
        <w:jc w:val="left"/>
        <w:rPr>
          <w:rFonts w:ascii="Arial Narrow" w:hAnsi="Arial Narrow" w:cs="Arial"/>
          <w:i/>
          <w:iCs/>
          <w:sz w:val="22"/>
          <w:szCs w:val="22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 w:rsidRPr="00F60D92">
        <w:rPr>
          <w:rFonts w:ascii="Arial Narrow" w:hAnsi="Arial Narrow"/>
          <w:sz w:val="18"/>
        </w:rPr>
        <w:t>:</w:t>
      </w:r>
      <w:r>
        <w:rPr>
          <w:rFonts w:ascii="Arial Narrow" w:hAnsi="Arial Narrow"/>
          <w:sz w:val="18"/>
        </w:rPr>
        <w:t xml:space="preserve"> </w:t>
      </w:r>
      <w:r>
        <w:rPr>
          <w:rFonts w:ascii="Arial Narrow" w:hAnsi="Arial Narrow"/>
          <w:i/>
          <w:iCs/>
          <w:sz w:val="18"/>
        </w:rPr>
        <w:t>6.09.2024 r.</w:t>
      </w:r>
    </w:p>
    <w:sectPr w:rsidR="00413E4F" w:rsidRPr="00413E4F" w:rsidSect="003E651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9007D5" w14:textId="77777777" w:rsidR="00951142" w:rsidRDefault="00951142">
      <w:r>
        <w:separator/>
      </w:r>
    </w:p>
  </w:endnote>
  <w:endnote w:type="continuationSeparator" w:id="0">
    <w:p w14:paraId="25EB651D" w14:textId="77777777" w:rsidR="00951142" w:rsidRDefault="00951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62C47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17C03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C1C8D9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F430CAB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7F42A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2C5AC1" w14:textId="77777777" w:rsidR="009F189D" w:rsidRDefault="009F189D">
    <w:pPr>
      <w:pStyle w:val="Stopka"/>
      <w:tabs>
        <w:tab w:val="clear" w:pos="4536"/>
      </w:tabs>
      <w:jc w:val="center"/>
    </w:pPr>
  </w:p>
  <w:p w14:paraId="2CA27B8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C96FF5" w14:textId="77777777" w:rsidR="00951142" w:rsidRDefault="00951142">
      <w:r>
        <w:separator/>
      </w:r>
    </w:p>
  </w:footnote>
  <w:footnote w:type="continuationSeparator" w:id="0">
    <w:p w14:paraId="3DD87E9F" w14:textId="77777777" w:rsidR="00951142" w:rsidRDefault="009511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C5BE1D" w14:textId="77777777" w:rsidR="005C04A8" w:rsidRDefault="005C04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402D32" w14:textId="77777777" w:rsidR="005C04A8" w:rsidRDefault="005C04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B6DD2D" w14:textId="77777777" w:rsidR="005C04A8" w:rsidRDefault="005C04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2879727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1142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13E4F"/>
    <w:rsid w:val="00423179"/>
    <w:rsid w:val="0049054E"/>
    <w:rsid w:val="00490DC0"/>
    <w:rsid w:val="00493F8C"/>
    <w:rsid w:val="004C7E9B"/>
    <w:rsid w:val="00510EC8"/>
    <w:rsid w:val="00524583"/>
    <w:rsid w:val="005C04A8"/>
    <w:rsid w:val="0069085C"/>
    <w:rsid w:val="00804A9B"/>
    <w:rsid w:val="00843263"/>
    <w:rsid w:val="00861E75"/>
    <w:rsid w:val="00890B92"/>
    <w:rsid w:val="0095114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27274B"/>
  <w15:chartTrackingRefBased/>
  <w15:docId w15:val="{5939DD38-2617-4B68-BEB4-29E8F6634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4">
    <w:name w:val="heading 4"/>
    <w:basedOn w:val="Normalny"/>
    <w:link w:val="Nagwek4Znak"/>
    <w:autoRedefine/>
    <w:qFormat/>
    <w:rsid w:val="00413E4F"/>
    <w:pPr>
      <w:keepNext/>
      <w:numPr>
        <w:ilvl w:val="3"/>
        <w:numId w:val="1"/>
      </w:numPr>
      <w:spacing w:before="60" w:after="6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413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413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413E4F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413E4F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413E4F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413E4F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413E4F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413E4F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413E4F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413E4F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413E4F"/>
    <w:rPr>
      <w:rFonts w:ascii="Arial" w:hAnsi="Arial" w:cs="Arial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413E4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413E4F"/>
    <w:rPr>
      <w:b/>
      <w:bCs/>
    </w:rPr>
  </w:style>
  <w:style w:type="character" w:styleId="Hipercze">
    <w:name w:val="Hyperlink"/>
    <w:uiPriority w:val="99"/>
    <w:unhideWhenUsed/>
    <w:rsid w:val="00413E4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157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2024-09-06T05:29:00Z</dcterms:created>
  <dcterms:modified xsi:type="dcterms:W3CDTF">2024-09-06T05:32:00Z</dcterms:modified>
</cp:coreProperties>
</file>