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3482A" w:rsidRPr="0013482A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13482A" w:rsidRPr="0013482A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13482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348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artykułów medycznych i odczynników wraz z dzierżawą analizatora do oznaczania hemoglobiny glikowanej ujęte w 7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3482A" w:rsidRPr="00A2540E" w:rsidTr="00E82A62">
        <w:tc>
          <w:tcPr>
            <w:tcW w:w="2269" w:type="dxa"/>
            <w:shd w:val="clear" w:color="auto" w:fill="auto"/>
          </w:tcPr>
          <w:p w:rsidR="0013482A" w:rsidRPr="00A2540E" w:rsidRDefault="0013482A" w:rsidP="00E82A6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3482A" w:rsidRPr="00A2540E" w:rsidRDefault="0013482A" w:rsidP="00E82A6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348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NZ-26-2024-63-D-P-E</w:t>
            </w:r>
          </w:p>
        </w:tc>
      </w:tr>
    </w:tbl>
    <w:p w:rsidR="00DC652A" w:rsidRPr="00053927" w:rsidRDefault="0013482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3482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52266" w:rsidRDefault="00252266" w:rsidP="00025386">
      <w:pPr>
        <w:spacing w:after="0" w:line="240" w:lineRule="auto"/>
      </w:pPr>
      <w:r>
        <w:separator/>
      </w:r>
    </w:p>
  </w:endnote>
  <w:endnote w:type="continuationSeparator" w:id="0">
    <w:p w:rsidR="00252266" w:rsidRDefault="002522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3482A" w:rsidRDefault="001348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3482A" w:rsidRDefault="001348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52266" w:rsidRDefault="00252266" w:rsidP="00025386">
      <w:pPr>
        <w:spacing w:after="0" w:line="240" w:lineRule="auto"/>
      </w:pPr>
      <w:r>
        <w:separator/>
      </w:r>
    </w:p>
  </w:footnote>
  <w:footnote w:type="continuationSeparator" w:id="0">
    <w:p w:rsidR="00252266" w:rsidRDefault="002522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3482A" w:rsidRDefault="001348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3482A" w:rsidRDefault="001348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3482A" w:rsidRDefault="001348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92046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2266"/>
    <w:rsid w:val="00025386"/>
    <w:rsid w:val="000423B9"/>
    <w:rsid w:val="00053927"/>
    <w:rsid w:val="00066C44"/>
    <w:rsid w:val="00071D4C"/>
    <w:rsid w:val="00084786"/>
    <w:rsid w:val="0013482A"/>
    <w:rsid w:val="0016158F"/>
    <w:rsid w:val="001C2314"/>
    <w:rsid w:val="00213980"/>
    <w:rsid w:val="00252266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4A0DFB3-4B05-4CFE-9167-0C6887BF3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2024-09-05T07:22:00Z</dcterms:created>
  <dcterms:modified xsi:type="dcterms:W3CDTF">2024-09-05T07:22:00Z</dcterms:modified>
</cp:coreProperties>
</file>